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176" w:rsidRPr="00ED6884" w:rsidRDefault="003F4176" w:rsidP="003F4176">
      <w:pPr>
        <w:jc w:val="center"/>
        <w:rPr>
          <w:b/>
          <w:bCs/>
          <w:spacing w:val="20"/>
          <w:sz w:val="28"/>
          <w:szCs w:val="28"/>
        </w:rPr>
      </w:pPr>
      <w:bookmarkStart w:id="0" w:name="_GoBack"/>
      <w:bookmarkEnd w:id="0"/>
      <w:r>
        <w:rPr>
          <w:b/>
          <w:bCs/>
          <w:spacing w:val="20"/>
          <w:sz w:val="28"/>
          <w:szCs w:val="28"/>
        </w:rPr>
        <w:t>А</w:t>
      </w:r>
      <w:r w:rsidRPr="00ED6884">
        <w:rPr>
          <w:b/>
          <w:bCs/>
          <w:spacing w:val="20"/>
          <w:sz w:val="28"/>
          <w:szCs w:val="28"/>
        </w:rPr>
        <w:t>дминистраци</w:t>
      </w:r>
      <w:r>
        <w:rPr>
          <w:b/>
          <w:bCs/>
          <w:spacing w:val="20"/>
          <w:sz w:val="28"/>
          <w:szCs w:val="28"/>
        </w:rPr>
        <w:t>я</w:t>
      </w:r>
      <w:r w:rsidRPr="00ED6884">
        <w:rPr>
          <w:b/>
          <w:bCs/>
          <w:spacing w:val="20"/>
          <w:sz w:val="28"/>
          <w:szCs w:val="28"/>
        </w:rPr>
        <w:t xml:space="preserve"> Богородского </w:t>
      </w:r>
      <w:r>
        <w:rPr>
          <w:b/>
          <w:bCs/>
          <w:spacing w:val="20"/>
          <w:sz w:val="28"/>
          <w:szCs w:val="28"/>
        </w:rPr>
        <w:t>муниципального района</w:t>
      </w:r>
    </w:p>
    <w:p w:rsidR="003F4176" w:rsidRDefault="003F4176" w:rsidP="003F4176">
      <w:pPr>
        <w:jc w:val="center"/>
        <w:rPr>
          <w:b/>
          <w:bCs/>
          <w:spacing w:val="20"/>
          <w:sz w:val="28"/>
          <w:szCs w:val="28"/>
        </w:rPr>
      </w:pPr>
      <w:r w:rsidRPr="00ED6884">
        <w:rPr>
          <w:b/>
          <w:bCs/>
          <w:spacing w:val="20"/>
          <w:sz w:val="28"/>
          <w:szCs w:val="28"/>
        </w:rPr>
        <w:t>Нижегородской области</w:t>
      </w:r>
    </w:p>
    <w:p w:rsidR="003F4176" w:rsidRPr="00BC493E" w:rsidRDefault="003F4176" w:rsidP="003F4176">
      <w:pPr>
        <w:jc w:val="center"/>
        <w:rPr>
          <w:b/>
          <w:bCs/>
          <w:spacing w:val="80"/>
          <w:sz w:val="28"/>
          <w:szCs w:val="28"/>
        </w:rPr>
      </w:pPr>
    </w:p>
    <w:p w:rsidR="003F4176" w:rsidRPr="00BC493E" w:rsidRDefault="003F4176" w:rsidP="003F4176">
      <w:pPr>
        <w:jc w:val="center"/>
        <w:rPr>
          <w:b/>
          <w:bCs/>
          <w:spacing w:val="80"/>
          <w:sz w:val="48"/>
          <w:szCs w:val="48"/>
        </w:rPr>
      </w:pPr>
      <w:r w:rsidRPr="00BC493E">
        <w:rPr>
          <w:b/>
          <w:bCs/>
          <w:spacing w:val="80"/>
          <w:sz w:val="48"/>
          <w:szCs w:val="48"/>
        </w:rPr>
        <w:t>ПОСТАНОВЛЕНИЕ</w:t>
      </w:r>
    </w:p>
    <w:p w:rsidR="003F4176" w:rsidRDefault="003F4176" w:rsidP="003F4176">
      <w:pPr>
        <w:jc w:val="center"/>
        <w:rPr>
          <w:spacing w:val="80"/>
          <w:sz w:val="28"/>
          <w:szCs w:val="28"/>
        </w:rPr>
      </w:pPr>
    </w:p>
    <w:p w:rsidR="00BD6E7D" w:rsidRPr="00BC493E" w:rsidRDefault="00BD6E7D" w:rsidP="003F4176">
      <w:pPr>
        <w:jc w:val="center"/>
        <w:rPr>
          <w:spacing w:val="80"/>
          <w:sz w:val="28"/>
          <w:szCs w:val="28"/>
        </w:rPr>
      </w:pPr>
    </w:p>
    <w:p w:rsidR="003F4176" w:rsidRPr="00BC493E" w:rsidRDefault="00D31913" w:rsidP="003F4176">
      <w:pPr>
        <w:tabs>
          <w:tab w:val="left" w:pos="460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28.12.2020</w:t>
      </w:r>
      <w:r w:rsidR="003F4176">
        <w:rPr>
          <w:sz w:val="28"/>
          <w:szCs w:val="28"/>
        </w:rPr>
        <w:t xml:space="preserve"> </w:t>
      </w:r>
      <w:r w:rsidR="003F4176" w:rsidRPr="00BC493E">
        <w:rPr>
          <w:sz w:val="28"/>
          <w:szCs w:val="28"/>
        </w:rPr>
        <w:t>                                                                                        № </w:t>
      </w:r>
      <w:r>
        <w:rPr>
          <w:sz w:val="28"/>
          <w:szCs w:val="28"/>
        </w:rPr>
        <w:t>2263</w:t>
      </w:r>
    </w:p>
    <w:p w:rsidR="003F4176" w:rsidRDefault="003F4176" w:rsidP="003F4176">
      <w:pPr>
        <w:jc w:val="center"/>
        <w:rPr>
          <w:spacing w:val="80"/>
          <w:sz w:val="28"/>
          <w:szCs w:val="28"/>
        </w:rPr>
      </w:pPr>
    </w:p>
    <w:p w:rsidR="00BD6E7D" w:rsidRPr="00CC7873" w:rsidRDefault="00BD6E7D" w:rsidP="003F4176">
      <w:pPr>
        <w:jc w:val="center"/>
        <w:rPr>
          <w:spacing w:val="80"/>
          <w:sz w:val="28"/>
          <w:szCs w:val="28"/>
        </w:rPr>
      </w:pP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4790"/>
      </w:tblGrid>
      <w:tr w:rsidR="003F4176" w:rsidRPr="00CC7873" w:rsidTr="00BD6E7D">
        <w:trPr>
          <w:trHeight w:val="664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:rsidR="003F4176" w:rsidRPr="00CC7873" w:rsidRDefault="003F4176" w:rsidP="008A315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 утверждении муниципальной 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граммы «Информационное общество Богородского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пального округа Нижегородской области»</w:t>
            </w:r>
          </w:p>
        </w:tc>
      </w:tr>
    </w:tbl>
    <w:p w:rsidR="003F4176" w:rsidRDefault="003F4176" w:rsidP="003F4176">
      <w:pPr>
        <w:ind w:firstLine="709"/>
        <w:jc w:val="both"/>
        <w:rPr>
          <w:color w:val="000000"/>
          <w:sz w:val="28"/>
          <w:szCs w:val="28"/>
        </w:rPr>
      </w:pPr>
    </w:p>
    <w:p w:rsidR="00525BF3" w:rsidRDefault="00525BF3" w:rsidP="003F4176">
      <w:pPr>
        <w:ind w:firstLine="709"/>
        <w:jc w:val="both"/>
        <w:rPr>
          <w:color w:val="000000"/>
          <w:sz w:val="28"/>
          <w:szCs w:val="28"/>
        </w:rPr>
      </w:pPr>
    </w:p>
    <w:p w:rsidR="003F4176" w:rsidRDefault="003F4176" w:rsidP="003F4176">
      <w:pPr>
        <w:ind w:firstLine="709"/>
        <w:jc w:val="both"/>
        <w:rPr>
          <w:color w:val="000000"/>
          <w:sz w:val="28"/>
          <w:szCs w:val="28"/>
        </w:rPr>
      </w:pPr>
    </w:p>
    <w:p w:rsidR="003F4176" w:rsidRPr="00B358F7" w:rsidRDefault="003F4176" w:rsidP="00BD6E7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Руководствуясь постановлением администрации Богородского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ципального района Нижегородской области от 07.10.2020 № 1756 «Об у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верждении Порядка разработки, реализации и оценки эффективности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ципальных программ в Богородском муниципальном округе Нижегородской области», в целях </w:t>
      </w:r>
      <w:r w:rsidRPr="006459EA">
        <w:rPr>
          <w:sz w:val="28"/>
          <w:szCs w:val="28"/>
        </w:rPr>
        <w:t>у</w:t>
      </w:r>
      <w:r>
        <w:rPr>
          <w:sz w:val="28"/>
          <w:szCs w:val="28"/>
        </w:rPr>
        <w:t>лучшения</w:t>
      </w:r>
      <w:r w:rsidRPr="006459EA">
        <w:rPr>
          <w:sz w:val="28"/>
          <w:szCs w:val="28"/>
        </w:rPr>
        <w:t xml:space="preserve"> инвестиционной привлекательности и конк</w:t>
      </w:r>
      <w:r w:rsidRPr="006459EA">
        <w:rPr>
          <w:sz w:val="28"/>
          <w:szCs w:val="28"/>
        </w:rPr>
        <w:t>у</w:t>
      </w:r>
      <w:r w:rsidRPr="006459EA">
        <w:rPr>
          <w:sz w:val="28"/>
          <w:szCs w:val="28"/>
        </w:rPr>
        <w:t>рентоспособности Богородского муниципального округа Нижегородской о</w:t>
      </w:r>
      <w:r w:rsidRPr="006459EA">
        <w:rPr>
          <w:sz w:val="28"/>
          <w:szCs w:val="28"/>
        </w:rPr>
        <w:t>б</w:t>
      </w:r>
      <w:r w:rsidRPr="006459EA">
        <w:rPr>
          <w:sz w:val="28"/>
          <w:szCs w:val="28"/>
        </w:rPr>
        <w:t xml:space="preserve">ласти (далее – округ), </w:t>
      </w:r>
      <w:r>
        <w:rPr>
          <w:sz w:val="28"/>
          <w:szCs w:val="28"/>
        </w:rPr>
        <w:t>повышения</w:t>
      </w:r>
      <w:r w:rsidRPr="006459EA">
        <w:rPr>
          <w:sz w:val="28"/>
          <w:szCs w:val="28"/>
        </w:rPr>
        <w:t xml:space="preserve"> безопасности жизнедеятельности и качес</w:t>
      </w:r>
      <w:r w:rsidRPr="006459EA">
        <w:rPr>
          <w:sz w:val="28"/>
          <w:szCs w:val="28"/>
        </w:rPr>
        <w:t>т</w:t>
      </w:r>
      <w:r w:rsidRPr="006459EA">
        <w:rPr>
          <w:sz w:val="28"/>
          <w:szCs w:val="28"/>
        </w:rPr>
        <w:t>ва жизни населения округа,</w:t>
      </w:r>
    </w:p>
    <w:p w:rsidR="003F4176" w:rsidRPr="00B358F7" w:rsidRDefault="003F4176" w:rsidP="00BD6E7D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B358F7">
        <w:rPr>
          <w:b/>
          <w:color w:val="000000"/>
          <w:sz w:val="28"/>
          <w:szCs w:val="28"/>
        </w:rPr>
        <w:t>п</w:t>
      </w:r>
      <w:r>
        <w:rPr>
          <w:b/>
          <w:color w:val="000000"/>
          <w:sz w:val="28"/>
          <w:szCs w:val="28"/>
        </w:rPr>
        <w:t xml:space="preserve"> </w:t>
      </w:r>
      <w:r w:rsidRPr="00B358F7">
        <w:rPr>
          <w:b/>
          <w:color w:val="000000"/>
          <w:sz w:val="28"/>
          <w:szCs w:val="28"/>
        </w:rPr>
        <w:t>о</w:t>
      </w:r>
      <w:r>
        <w:rPr>
          <w:b/>
          <w:color w:val="000000"/>
          <w:sz w:val="28"/>
          <w:szCs w:val="28"/>
        </w:rPr>
        <w:t xml:space="preserve"> </w:t>
      </w:r>
      <w:r w:rsidRPr="00B358F7">
        <w:rPr>
          <w:b/>
          <w:color w:val="000000"/>
          <w:sz w:val="28"/>
          <w:szCs w:val="28"/>
        </w:rPr>
        <w:t>с</w:t>
      </w:r>
      <w:r>
        <w:rPr>
          <w:b/>
          <w:color w:val="000000"/>
          <w:sz w:val="28"/>
          <w:szCs w:val="28"/>
        </w:rPr>
        <w:t xml:space="preserve"> </w:t>
      </w:r>
      <w:proofErr w:type="gramStart"/>
      <w:r w:rsidRPr="00B358F7">
        <w:rPr>
          <w:b/>
          <w:color w:val="000000"/>
          <w:sz w:val="28"/>
          <w:szCs w:val="28"/>
        </w:rPr>
        <w:t>т</w:t>
      </w:r>
      <w:proofErr w:type="gramEnd"/>
      <w:r>
        <w:rPr>
          <w:b/>
          <w:color w:val="000000"/>
          <w:sz w:val="28"/>
          <w:szCs w:val="28"/>
        </w:rPr>
        <w:t xml:space="preserve"> </w:t>
      </w:r>
      <w:r w:rsidRPr="00B358F7">
        <w:rPr>
          <w:b/>
          <w:color w:val="000000"/>
          <w:sz w:val="28"/>
          <w:szCs w:val="28"/>
        </w:rPr>
        <w:t>а</w:t>
      </w:r>
      <w:r>
        <w:rPr>
          <w:b/>
          <w:color w:val="000000"/>
          <w:sz w:val="28"/>
          <w:szCs w:val="28"/>
        </w:rPr>
        <w:t xml:space="preserve"> </w:t>
      </w:r>
      <w:r w:rsidRPr="00B358F7">
        <w:rPr>
          <w:b/>
          <w:color w:val="000000"/>
          <w:sz w:val="28"/>
          <w:szCs w:val="28"/>
        </w:rPr>
        <w:t>н</w:t>
      </w:r>
      <w:r>
        <w:rPr>
          <w:b/>
          <w:color w:val="000000"/>
          <w:sz w:val="28"/>
          <w:szCs w:val="28"/>
        </w:rPr>
        <w:t xml:space="preserve"> </w:t>
      </w:r>
      <w:r w:rsidRPr="00B358F7">
        <w:rPr>
          <w:b/>
          <w:color w:val="000000"/>
          <w:sz w:val="28"/>
          <w:szCs w:val="28"/>
        </w:rPr>
        <w:t>о</w:t>
      </w:r>
      <w:r>
        <w:rPr>
          <w:b/>
          <w:color w:val="000000"/>
          <w:sz w:val="28"/>
          <w:szCs w:val="28"/>
        </w:rPr>
        <w:t xml:space="preserve"> </w:t>
      </w:r>
      <w:r w:rsidRPr="00B358F7">
        <w:rPr>
          <w:b/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 xml:space="preserve"> </w:t>
      </w:r>
      <w:r w:rsidRPr="00B358F7">
        <w:rPr>
          <w:b/>
          <w:color w:val="000000"/>
          <w:sz w:val="28"/>
          <w:szCs w:val="28"/>
        </w:rPr>
        <w:t>л</w:t>
      </w:r>
      <w:r>
        <w:rPr>
          <w:b/>
          <w:color w:val="000000"/>
          <w:sz w:val="28"/>
          <w:szCs w:val="28"/>
        </w:rPr>
        <w:t xml:space="preserve"> </w:t>
      </w:r>
      <w:r w:rsidRPr="00B358F7">
        <w:rPr>
          <w:b/>
          <w:color w:val="000000"/>
          <w:sz w:val="28"/>
          <w:szCs w:val="28"/>
        </w:rPr>
        <w:t>я</w:t>
      </w:r>
      <w:r>
        <w:rPr>
          <w:b/>
          <w:color w:val="000000"/>
          <w:sz w:val="28"/>
          <w:szCs w:val="28"/>
        </w:rPr>
        <w:t xml:space="preserve"> </w:t>
      </w:r>
      <w:r w:rsidRPr="00B358F7">
        <w:rPr>
          <w:b/>
          <w:color w:val="000000"/>
          <w:sz w:val="28"/>
          <w:szCs w:val="28"/>
        </w:rPr>
        <w:t>ю:</w:t>
      </w:r>
    </w:p>
    <w:p w:rsidR="003F4176" w:rsidRDefault="003F4176" w:rsidP="00BD6E7D">
      <w:pPr>
        <w:tabs>
          <w:tab w:val="left" w:pos="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Утвердить прилагаемую муниципальную программу «Информац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онное общество Богородского муниципального округа Нижегородской о</w:t>
      </w:r>
      <w:r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ласти».</w:t>
      </w:r>
    </w:p>
    <w:p w:rsidR="003F4176" w:rsidRDefault="003F4176" w:rsidP="00BD6E7D">
      <w:pPr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Обнародовать настоящее постановление в установленном порядке.</w:t>
      </w:r>
    </w:p>
    <w:p w:rsidR="003F4176" w:rsidRDefault="003F4176" w:rsidP="00BD6E7D">
      <w:pPr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Разместить (опубликовать) настоящее постановление на официал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ном сайте администрации Богородского муниципального района Нижегоро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ской области в информационно-телекоммуникационной сети «Интернет» (http://bg-adm.ru).</w:t>
      </w:r>
    </w:p>
    <w:p w:rsidR="003F4176" w:rsidRDefault="003F4176" w:rsidP="00BD6E7D">
      <w:pPr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 1 января 2021 года и применяется при формировании бюджета Богородского муниципального о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руга </w:t>
      </w:r>
      <w:r>
        <w:rPr>
          <w:sz w:val="28"/>
          <w:szCs w:val="28"/>
        </w:rPr>
        <w:lastRenderedPageBreak/>
        <w:t>Нижегородской области, начиная с бюджета на 2021 год и на плановый период 2022 и 2023 годов.</w:t>
      </w:r>
    </w:p>
    <w:p w:rsidR="003F4176" w:rsidRPr="00B358F7" w:rsidRDefault="003F4176" w:rsidP="00BD6E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на начальника </w:t>
      </w:r>
      <w:r w:rsidR="00120079">
        <w:rPr>
          <w:sz w:val="28"/>
          <w:szCs w:val="28"/>
        </w:rPr>
        <w:t>отдела автоматизированных информационных систем</w:t>
      </w:r>
      <w:r>
        <w:rPr>
          <w:sz w:val="28"/>
          <w:szCs w:val="28"/>
        </w:rPr>
        <w:t xml:space="preserve"> админис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рации Богородского муниципального района Нижегородской области </w:t>
      </w:r>
      <w:r w:rsidR="003F11DA">
        <w:rPr>
          <w:sz w:val="28"/>
          <w:szCs w:val="28"/>
        </w:rPr>
        <w:t xml:space="preserve">         </w:t>
      </w:r>
      <w:r w:rsidR="00120079">
        <w:rPr>
          <w:sz w:val="28"/>
          <w:szCs w:val="28"/>
        </w:rPr>
        <w:t>Дудина Н.А.</w:t>
      </w:r>
    </w:p>
    <w:p w:rsidR="003F4176" w:rsidRDefault="003F4176" w:rsidP="003F4176">
      <w:pPr>
        <w:ind w:firstLine="709"/>
        <w:jc w:val="both"/>
        <w:rPr>
          <w:sz w:val="28"/>
          <w:szCs w:val="28"/>
        </w:rPr>
      </w:pPr>
    </w:p>
    <w:p w:rsidR="003F4176" w:rsidRDefault="003F4176" w:rsidP="003F4176">
      <w:pPr>
        <w:ind w:firstLine="709"/>
        <w:jc w:val="both"/>
        <w:rPr>
          <w:sz w:val="28"/>
          <w:szCs w:val="28"/>
        </w:rPr>
      </w:pPr>
    </w:p>
    <w:p w:rsidR="003F4176" w:rsidRPr="008D2E5B" w:rsidRDefault="003F4176" w:rsidP="003F4176">
      <w:pPr>
        <w:ind w:firstLine="709"/>
        <w:jc w:val="both"/>
        <w:rPr>
          <w:sz w:val="28"/>
          <w:szCs w:val="28"/>
        </w:rPr>
      </w:pPr>
    </w:p>
    <w:p w:rsidR="003F4176" w:rsidRPr="008D2E5B" w:rsidRDefault="003F4176" w:rsidP="003F4176">
      <w:pPr>
        <w:jc w:val="both"/>
        <w:rPr>
          <w:sz w:val="28"/>
          <w:szCs w:val="28"/>
        </w:rPr>
      </w:pPr>
      <w:r w:rsidRPr="008D2E5B">
        <w:rPr>
          <w:sz w:val="28"/>
          <w:szCs w:val="28"/>
        </w:rPr>
        <w:t xml:space="preserve">Глава </w:t>
      </w:r>
      <w:r w:rsidR="00EF109E">
        <w:rPr>
          <w:sz w:val="28"/>
          <w:szCs w:val="28"/>
        </w:rPr>
        <w:t>местного самоуправления</w:t>
      </w:r>
      <w:r w:rsidRPr="008D2E5B">
        <w:rPr>
          <w:sz w:val="28"/>
          <w:szCs w:val="28"/>
        </w:rPr>
        <w:t>          </w:t>
      </w:r>
      <w:r w:rsidRPr="008D2E5B">
        <w:rPr>
          <w:sz w:val="28"/>
          <w:szCs w:val="28"/>
          <w:lang w:val="en-US"/>
        </w:rPr>
        <w:t>      </w:t>
      </w:r>
      <w:r w:rsidRPr="008D2E5B">
        <w:rPr>
          <w:sz w:val="28"/>
          <w:szCs w:val="28"/>
        </w:rPr>
        <w:t>                                          </w:t>
      </w:r>
      <w:r>
        <w:rPr>
          <w:sz w:val="28"/>
          <w:szCs w:val="28"/>
        </w:rPr>
        <w:t>А.А.Сочнев</w:t>
      </w:r>
    </w:p>
    <w:p w:rsidR="003F4176" w:rsidRDefault="003F4176" w:rsidP="003F4176">
      <w:pPr>
        <w:ind w:firstLine="709"/>
        <w:jc w:val="both"/>
        <w:rPr>
          <w:sz w:val="28"/>
          <w:szCs w:val="28"/>
        </w:rPr>
      </w:pPr>
    </w:p>
    <w:p w:rsidR="003F4176" w:rsidRDefault="003F4176" w:rsidP="003F4176">
      <w:pPr>
        <w:ind w:firstLine="709"/>
        <w:jc w:val="both"/>
        <w:rPr>
          <w:sz w:val="28"/>
          <w:szCs w:val="28"/>
        </w:rPr>
      </w:pPr>
    </w:p>
    <w:p w:rsidR="00BD6E7D" w:rsidRDefault="00BD6E7D" w:rsidP="003F4176">
      <w:pPr>
        <w:ind w:firstLine="709"/>
        <w:jc w:val="both"/>
        <w:rPr>
          <w:sz w:val="28"/>
          <w:szCs w:val="28"/>
        </w:rPr>
      </w:pPr>
    </w:p>
    <w:p w:rsidR="00BD6E7D" w:rsidRDefault="00BD6E7D" w:rsidP="003F4176">
      <w:pPr>
        <w:ind w:firstLine="709"/>
        <w:jc w:val="both"/>
        <w:rPr>
          <w:sz w:val="28"/>
          <w:szCs w:val="28"/>
        </w:rPr>
      </w:pPr>
    </w:p>
    <w:p w:rsidR="00BD6E7D" w:rsidRDefault="00BD6E7D" w:rsidP="003F4176">
      <w:pPr>
        <w:ind w:firstLine="709"/>
        <w:jc w:val="both"/>
        <w:rPr>
          <w:sz w:val="28"/>
          <w:szCs w:val="28"/>
        </w:rPr>
      </w:pPr>
    </w:p>
    <w:p w:rsidR="00BD6E7D" w:rsidRDefault="00BD6E7D" w:rsidP="003F4176">
      <w:pPr>
        <w:ind w:firstLine="709"/>
        <w:jc w:val="both"/>
        <w:rPr>
          <w:sz w:val="28"/>
          <w:szCs w:val="28"/>
        </w:rPr>
      </w:pPr>
    </w:p>
    <w:p w:rsidR="00BD6E7D" w:rsidRDefault="00BD6E7D" w:rsidP="003F4176">
      <w:pPr>
        <w:ind w:firstLine="709"/>
        <w:jc w:val="both"/>
        <w:rPr>
          <w:sz w:val="28"/>
          <w:szCs w:val="28"/>
        </w:rPr>
      </w:pPr>
    </w:p>
    <w:p w:rsidR="00BD6E7D" w:rsidRDefault="00BD6E7D" w:rsidP="003F4176">
      <w:pPr>
        <w:ind w:firstLine="709"/>
        <w:jc w:val="both"/>
        <w:rPr>
          <w:sz w:val="28"/>
          <w:szCs w:val="28"/>
        </w:rPr>
      </w:pPr>
    </w:p>
    <w:p w:rsidR="00BD6E7D" w:rsidRDefault="00BD6E7D" w:rsidP="003F4176">
      <w:pPr>
        <w:ind w:firstLine="709"/>
        <w:jc w:val="both"/>
        <w:rPr>
          <w:sz w:val="28"/>
          <w:szCs w:val="28"/>
        </w:rPr>
      </w:pPr>
    </w:p>
    <w:p w:rsidR="00BD6E7D" w:rsidRDefault="00BD6E7D" w:rsidP="003F4176">
      <w:pPr>
        <w:ind w:firstLine="709"/>
        <w:jc w:val="both"/>
        <w:rPr>
          <w:sz w:val="28"/>
          <w:szCs w:val="28"/>
        </w:rPr>
      </w:pPr>
    </w:p>
    <w:p w:rsidR="00BD6E7D" w:rsidRDefault="00BD6E7D" w:rsidP="003F4176">
      <w:pPr>
        <w:ind w:firstLine="709"/>
        <w:jc w:val="both"/>
        <w:rPr>
          <w:sz w:val="28"/>
          <w:szCs w:val="28"/>
        </w:rPr>
      </w:pPr>
    </w:p>
    <w:p w:rsidR="00BD6E7D" w:rsidRDefault="00BD6E7D" w:rsidP="003F4176">
      <w:pPr>
        <w:ind w:firstLine="709"/>
        <w:jc w:val="both"/>
        <w:rPr>
          <w:sz w:val="28"/>
          <w:szCs w:val="28"/>
        </w:rPr>
      </w:pPr>
    </w:p>
    <w:p w:rsidR="00BD6E7D" w:rsidRDefault="00BD6E7D" w:rsidP="003F4176">
      <w:pPr>
        <w:ind w:firstLine="709"/>
        <w:jc w:val="both"/>
        <w:rPr>
          <w:sz w:val="28"/>
          <w:szCs w:val="28"/>
        </w:rPr>
      </w:pPr>
    </w:p>
    <w:p w:rsidR="00BD6E7D" w:rsidRDefault="00BD6E7D" w:rsidP="003F4176">
      <w:pPr>
        <w:ind w:firstLine="709"/>
        <w:jc w:val="both"/>
        <w:rPr>
          <w:sz w:val="28"/>
          <w:szCs w:val="28"/>
        </w:rPr>
      </w:pPr>
    </w:p>
    <w:p w:rsidR="00BD6E7D" w:rsidRDefault="00BD6E7D" w:rsidP="003F4176">
      <w:pPr>
        <w:ind w:firstLine="709"/>
        <w:jc w:val="both"/>
        <w:rPr>
          <w:sz w:val="28"/>
          <w:szCs w:val="28"/>
        </w:rPr>
      </w:pPr>
    </w:p>
    <w:p w:rsidR="00BD6E7D" w:rsidRDefault="00BD6E7D" w:rsidP="003F4176">
      <w:pPr>
        <w:ind w:firstLine="709"/>
        <w:jc w:val="both"/>
        <w:rPr>
          <w:sz w:val="28"/>
          <w:szCs w:val="28"/>
        </w:rPr>
      </w:pPr>
    </w:p>
    <w:p w:rsidR="00BD6E7D" w:rsidRDefault="00BD6E7D" w:rsidP="003F4176">
      <w:pPr>
        <w:ind w:firstLine="709"/>
        <w:jc w:val="both"/>
        <w:rPr>
          <w:sz w:val="28"/>
          <w:szCs w:val="28"/>
        </w:rPr>
      </w:pPr>
    </w:p>
    <w:p w:rsidR="00BD6E7D" w:rsidRDefault="00BD6E7D" w:rsidP="003F4176">
      <w:pPr>
        <w:ind w:firstLine="709"/>
        <w:jc w:val="both"/>
        <w:rPr>
          <w:sz w:val="28"/>
          <w:szCs w:val="28"/>
        </w:rPr>
      </w:pPr>
    </w:p>
    <w:p w:rsidR="00BD6E7D" w:rsidRDefault="00BD6E7D" w:rsidP="003F4176">
      <w:pPr>
        <w:ind w:firstLine="709"/>
        <w:jc w:val="both"/>
        <w:rPr>
          <w:sz w:val="28"/>
          <w:szCs w:val="28"/>
        </w:rPr>
      </w:pPr>
    </w:p>
    <w:p w:rsidR="00BD6E7D" w:rsidRDefault="00BD6E7D" w:rsidP="003F4176">
      <w:pPr>
        <w:ind w:firstLine="709"/>
        <w:jc w:val="both"/>
        <w:rPr>
          <w:sz w:val="28"/>
          <w:szCs w:val="28"/>
        </w:rPr>
      </w:pPr>
    </w:p>
    <w:p w:rsidR="00BD6E7D" w:rsidRDefault="00BD6E7D" w:rsidP="003F4176">
      <w:pPr>
        <w:ind w:firstLine="709"/>
        <w:jc w:val="both"/>
        <w:rPr>
          <w:sz w:val="28"/>
          <w:szCs w:val="28"/>
        </w:rPr>
      </w:pPr>
    </w:p>
    <w:p w:rsidR="00BD6E7D" w:rsidRDefault="00BD6E7D" w:rsidP="003F4176">
      <w:pPr>
        <w:ind w:firstLine="709"/>
        <w:jc w:val="both"/>
        <w:rPr>
          <w:sz w:val="28"/>
          <w:szCs w:val="28"/>
        </w:rPr>
      </w:pPr>
    </w:p>
    <w:p w:rsidR="003F11DA" w:rsidRDefault="003F11DA" w:rsidP="003F4176">
      <w:pPr>
        <w:ind w:firstLine="709"/>
        <w:jc w:val="both"/>
        <w:rPr>
          <w:sz w:val="28"/>
          <w:szCs w:val="28"/>
        </w:rPr>
      </w:pPr>
    </w:p>
    <w:p w:rsidR="003F11DA" w:rsidRDefault="003F11DA" w:rsidP="003F4176">
      <w:pPr>
        <w:ind w:firstLine="709"/>
        <w:jc w:val="both"/>
        <w:rPr>
          <w:sz w:val="28"/>
          <w:szCs w:val="28"/>
        </w:rPr>
      </w:pPr>
    </w:p>
    <w:p w:rsidR="003F11DA" w:rsidRDefault="003F11DA" w:rsidP="003F4176">
      <w:pPr>
        <w:ind w:firstLine="709"/>
        <w:jc w:val="both"/>
        <w:rPr>
          <w:sz w:val="28"/>
          <w:szCs w:val="28"/>
        </w:rPr>
      </w:pPr>
    </w:p>
    <w:p w:rsidR="003F11DA" w:rsidRDefault="003F11DA" w:rsidP="003F4176">
      <w:pPr>
        <w:ind w:firstLine="709"/>
        <w:jc w:val="both"/>
        <w:rPr>
          <w:sz w:val="28"/>
          <w:szCs w:val="28"/>
        </w:rPr>
      </w:pPr>
    </w:p>
    <w:p w:rsidR="003F4176" w:rsidRDefault="003F4176" w:rsidP="003F4176">
      <w:pPr>
        <w:ind w:firstLine="709"/>
        <w:jc w:val="both"/>
        <w:rPr>
          <w:sz w:val="28"/>
          <w:szCs w:val="28"/>
        </w:rPr>
      </w:pPr>
    </w:p>
    <w:p w:rsidR="003F4176" w:rsidRPr="00CC7873" w:rsidRDefault="00BD6E7D" w:rsidP="003F4176">
      <w:pPr>
        <w:jc w:val="both"/>
      </w:pPr>
      <w:r>
        <w:t>К.В.</w:t>
      </w:r>
      <w:r w:rsidR="003F4176">
        <w:t>Павлычев</w:t>
      </w:r>
    </w:p>
    <w:p w:rsidR="003F4176" w:rsidRDefault="003F4176" w:rsidP="003F4176">
      <w:pPr>
        <w:jc w:val="both"/>
      </w:pPr>
      <w:r>
        <w:t>2-46-71</w:t>
      </w:r>
    </w:p>
    <w:p w:rsidR="00D31913" w:rsidRDefault="00D31913" w:rsidP="003F4176">
      <w:pPr>
        <w:rPr>
          <w:sz w:val="28"/>
          <w:szCs w:val="28"/>
        </w:rPr>
        <w:sectPr w:rsidR="00D31913" w:rsidSect="00C10A5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nextColumn"/>
          <w:pgSz w:w="11906" w:h="16838" w:code="9"/>
          <w:pgMar w:top="1134" w:right="851" w:bottom="1134" w:left="1701" w:header="284" w:footer="284" w:gutter="0"/>
          <w:pgNumType w:start="1"/>
          <w:cols w:space="708"/>
          <w:titlePg/>
          <w:docGrid w:linePitch="360"/>
        </w:sectPr>
      </w:pPr>
    </w:p>
    <w:p w:rsidR="000979BF" w:rsidRDefault="000979BF" w:rsidP="000979BF">
      <w:pPr>
        <w:ind w:left="52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УТВЕРЖДЕНА</w:t>
      </w:r>
    </w:p>
    <w:p w:rsidR="000979BF" w:rsidRDefault="000979BF" w:rsidP="000979BF">
      <w:pPr>
        <w:ind w:left="5220"/>
        <w:jc w:val="center"/>
        <w:rPr>
          <w:sz w:val="28"/>
          <w:szCs w:val="28"/>
        </w:rPr>
      </w:pPr>
    </w:p>
    <w:p w:rsidR="001E21D8" w:rsidRPr="00D31913" w:rsidRDefault="000979BF" w:rsidP="000979BF">
      <w:pPr>
        <w:ind w:left="522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Богородского муниципального района Нижегородской области</w:t>
      </w:r>
      <w:r w:rsidRPr="00036206">
        <w:t xml:space="preserve"> </w:t>
      </w:r>
      <w:r w:rsidR="0048657B" w:rsidRPr="00D31913">
        <w:rPr>
          <w:sz w:val="28"/>
          <w:szCs w:val="28"/>
        </w:rPr>
        <w:t>о</w:t>
      </w:r>
      <w:r w:rsidR="001E21D8" w:rsidRPr="00D31913">
        <w:rPr>
          <w:sz w:val="28"/>
          <w:szCs w:val="28"/>
        </w:rPr>
        <w:t>т</w:t>
      </w:r>
      <w:r w:rsidR="0048657B" w:rsidRPr="00D31913">
        <w:rPr>
          <w:sz w:val="28"/>
          <w:szCs w:val="28"/>
        </w:rPr>
        <w:t> </w:t>
      </w:r>
      <w:r w:rsidR="00D31913" w:rsidRPr="00D31913">
        <w:rPr>
          <w:sz w:val="28"/>
          <w:szCs w:val="28"/>
        </w:rPr>
        <w:t>28.12.2020</w:t>
      </w:r>
      <w:r w:rsidR="0048657B" w:rsidRPr="00D31913">
        <w:rPr>
          <w:sz w:val="28"/>
          <w:szCs w:val="28"/>
        </w:rPr>
        <w:t> № </w:t>
      </w:r>
      <w:r w:rsidR="00D31913">
        <w:rPr>
          <w:sz w:val="28"/>
          <w:szCs w:val="28"/>
        </w:rPr>
        <w:t>2263</w:t>
      </w:r>
    </w:p>
    <w:p w:rsidR="001C6655" w:rsidRDefault="001C6655" w:rsidP="00D31913">
      <w:pPr>
        <w:ind w:left="5220"/>
        <w:jc w:val="center"/>
        <w:rPr>
          <w:sz w:val="28"/>
          <w:szCs w:val="28"/>
        </w:rPr>
      </w:pPr>
    </w:p>
    <w:p w:rsidR="00562557" w:rsidRPr="00054AC7" w:rsidRDefault="00562557" w:rsidP="00054AC7">
      <w:pPr>
        <w:widowControl w:val="0"/>
        <w:adjustRightInd w:val="0"/>
        <w:jc w:val="center"/>
        <w:rPr>
          <w:b/>
          <w:bCs/>
        </w:rPr>
      </w:pPr>
      <w:bookmarkStart w:id="2" w:name="Par30"/>
      <w:bookmarkEnd w:id="2"/>
      <w:r w:rsidRPr="00054AC7">
        <w:rPr>
          <w:b/>
          <w:bCs/>
        </w:rPr>
        <w:t>МУНИЦИПАЛЬНАЯ ПРОГРАММА</w:t>
      </w:r>
    </w:p>
    <w:p w:rsidR="008C1E1D" w:rsidRPr="00054AC7" w:rsidRDefault="00CF0886" w:rsidP="00054AC7">
      <w:pPr>
        <w:widowControl w:val="0"/>
        <w:adjustRightInd w:val="0"/>
        <w:jc w:val="center"/>
        <w:rPr>
          <w:b/>
          <w:color w:val="000000"/>
        </w:rPr>
      </w:pPr>
      <w:r w:rsidRPr="00054AC7">
        <w:rPr>
          <w:b/>
          <w:bCs/>
        </w:rPr>
        <w:t>«</w:t>
      </w:r>
      <w:r w:rsidR="008C1E1D" w:rsidRPr="00054AC7">
        <w:rPr>
          <w:b/>
          <w:color w:val="000000"/>
        </w:rPr>
        <w:t>Информационное общество Богородского</w:t>
      </w:r>
    </w:p>
    <w:p w:rsidR="00562557" w:rsidRPr="00054AC7" w:rsidRDefault="008C1E1D" w:rsidP="00054AC7">
      <w:pPr>
        <w:widowControl w:val="0"/>
        <w:adjustRightInd w:val="0"/>
        <w:jc w:val="center"/>
        <w:rPr>
          <w:b/>
          <w:bCs/>
        </w:rPr>
      </w:pPr>
      <w:r w:rsidRPr="00054AC7">
        <w:rPr>
          <w:b/>
          <w:color w:val="000000"/>
        </w:rPr>
        <w:t>муниципального округа Нижегородской области</w:t>
      </w:r>
      <w:r w:rsidR="00CF0886" w:rsidRPr="00054AC7">
        <w:rPr>
          <w:b/>
          <w:bCs/>
        </w:rPr>
        <w:t>»</w:t>
      </w:r>
    </w:p>
    <w:p w:rsidR="00562557" w:rsidRPr="00054AC7" w:rsidRDefault="00562557" w:rsidP="00054AC7">
      <w:pPr>
        <w:widowControl w:val="0"/>
        <w:adjustRightInd w:val="0"/>
        <w:jc w:val="center"/>
      </w:pPr>
    </w:p>
    <w:p w:rsidR="00562557" w:rsidRPr="00054AC7" w:rsidRDefault="00562557" w:rsidP="00054AC7">
      <w:pPr>
        <w:widowControl w:val="0"/>
        <w:adjustRightInd w:val="0"/>
        <w:jc w:val="center"/>
      </w:pPr>
      <w:r w:rsidRPr="00054AC7">
        <w:t>(далее - Программа)</w:t>
      </w:r>
    </w:p>
    <w:p w:rsidR="00562557" w:rsidRPr="00054AC7" w:rsidRDefault="00562557" w:rsidP="00054AC7">
      <w:pPr>
        <w:widowControl w:val="0"/>
        <w:adjustRightInd w:val="0"/>
        <w:jc w:val="center"/>
      </w:pPr>
    </w:p>
    <w:p w:rsidR="00562557" w:rsidRPr="00054AC7" w:rsidRDefault="00562557" w:rsidP="00054AC7">
      <w:pPr>
        <w:widowControl w:val="0"/>
        <w:numPr>
          <w:ilvl w:val="0"/>
          <w:numId w:val="24"/>
        </w:numPr>
        <w:adjustRightInd w:val="0"/>
        <w:ind w:left="0"/>
        <w:jc w:val="center"/>
        <w:outlineLvl w:val="1"/>
        <w:rPr>
          <w:b/>
        </w:rPr>
      </w:pPr>
      <w:bookmarkStart w:id="3" w:name="Par36"/>
      <w:bookmarkEnd w:id="3"/>
      <w:r w:rsidRPr="00054AC7">
        <w:rPr>
          <w:b/>
        </w:rPr>
        <w:t xml:space="preserve">Паспорт </w:t>
      </w:r>
      <w:r w:rsidR="00617E29" w:rsidRPr="00054AC7">
        <w:rPr>
          <w:b/>
        </w:rPr>
        <w:t xml:space="preserve">муниципальной </w:t>
      </w:r>
      <w:r w:rsidRPr="00054AC7">
        <w:rPr>
          <w:b/>
        </w:rPr>
        <w:t>Программы</w:t>
      </w:r>
    </w:p>
    <w:p w:rsidR="001C6655" w:rsidRPr="00054AC7" w:rsidRDefault="001C6655" w:rsidP="00054AC7">
      <w:pPr>
        <w:jc w:val="both"/>
      </w:pPr>
    </w:p>
    <w:p w:rsidR="00617E29" w:rsidRPr="00054AC7" w:rsidRDefault="00617E29" w:rsidP="00054AC7">
      <w:pPr>
        <w:pStyle w:val="af4"/>
        <w:ind w:firstLine="709"/>
        <w:jc w:val="center"/>
      </w:pPr>
      <w:r w:rsidRPr="00054AC7">
        <w:t>ПАСПОРТ</w:t>
      </w:r>
    </w:p>
    <w:p w:rsidR="00617E29" w:rsidRPr="00054AC7" w:rsidRDefault="00617E29" w:rsidP="00054AC7">
      <w:pPr>
        <w:pStyle w:val="af4"/>
        <w:ind w:firstLine="709"/>
        <w:jc w:val="center"/>
      </w:pPr>
      <w:r w:rsidRPr="00054AC7">
        <w:t xml:space="preserve">муниципальной программы Богородского муниципального округа </w:t>
      </w:r>
    </w:p>
    <w:p w:rsidR="00617E29" w:rsidRPr="00054AC7" w:rsidRDefault="00617E29" w:rsidP="00054AC7">
      <w:pPr>
        <w:pStyle w:val="af4"/>
        <w:ind w:firstLine="709"/>
        <w:jc w:val="center"/>
      </w:pPr>
      <w:r w:rsidRPr="00054AC7">
        <w:t>Нижегородской области</w:t>
      </w:r>
    </w:p>
    <w:p w:rsidR="008C1E1D" w:rsidRPr="00054AC7" w:rsidRDefault="008C1E1D" w:rsidP="00054AC7">
      <w:pPr>
        <w:widowControl w:val="0"/>
        <w:adjustRightInd w:val="0"/>
        <w:jc w:val="center"/>
        <w:rPr>
          <w:color w:val="000000"/>
        </w:rPr>
      </w:pPr>
      <w:r w:rsidRPr="00054AC7">
        <w:rPr>
          <w:color w:val="000000"/>
        </w:rPr>
        <w:t>«Информационное общество Богородского</w:t>
      </w:r>
    </w:p>
    <w:p w:rsidR="0061066E" w:rsidRPr="00054AC7" w:rsidRDefault="008C1E1D" w:rsidP="00054AC7">
      <w:pPr>
        <w:widowControl w:val="0"/>
        <w:adjustRightInd w:val="0"/>
        <w:jc w:val="center"/>
      </w:pPr>
      <w:r w:rsidRPr="00054AC7">
        <w:rPr>
          <w:color w:val="000000"/>
        </w:rPr>
        <w:t>муниципального округа Нижегородской области</w:t>
      </w:r>
      <w:r w:rsidRPr="00054AC7">
        <w:t>»</w:t>
      </w:r>
    </w:p>
    <w:p w:rsidR="00617E29" w:rsidRPr="00054AC7" w:rsidRDefault="00617E29" w:rsidP="00054AC7">
      <w:pPr>
        <w:pStyle w:val="af4"/>
        <w:ind w:firstLine="709"/>
        <w:jc w:val="center"/>
      </w:pPr>
      <w:r w:rsidRPr="00054AC7">
        <w:t>(наименование Программы)</w:t>
      </w:r>
    </w:p>
    <w:p w:rsidR="00617E29" w:rsidRPr="00562557" w:rsidRDefault="00617E29" w:rsidP="00054AC7">
      <w:pPr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98"/>
        <w:gridCol w:w="7346"/>
      </w:tblGrid>
      <w:tr w:rsidR="008C610E" w:rsidRPr="00BD38AF" w:rsidTr="00054AC7">
        <w:tc>
          <w:tcPr>
            <w:tcW w:w="106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10E" w:rsidRPr="00BD38AF" w:rsidRDefault="008C610E" w:rsidP="00054AC7">
            <w:pPr>
              <w:pStyle w:val="ConsPlusNormal"/>
              <w:ind w:firstLine="0"/>
              <w:jc w:val="both"/>
            </w:pPr>
            <w:r w:rsidRPr="00BD38AF">
              <w:t>Муниципальный заказчик-координатор Программы</w:t>
            </w:r>
          </w:p>
        </w:tc>
        <w:tc>
          <w:tcPr>
            <w:tcW w:w="393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10E" w:rsidRPr="00BD38AF" w:rsidRDefault="008C1E1D" w:rsidP="00054AC7">
            <w:pPr>
              <w:widowControl w:val="0"/>
              <w:adjustRightInd w:val="0"/>
              <w:ind w:firstLine="29"/>
              <w:jc w:val="both"/>
            </w:pPr>
            <w:r>
              <w:t>Администрация Богородского муниципального округа Нижегородской области (отдел автоматизированных информационных систем админ</w:t>
            </w:r>
            <w:r>
              <w:t>и</w:t>
            </w:r>
            <w:r>
              <w:t>страции Богородского муниципального округа Нижегородской обла</w:t>
            </w:r>
            <w:r>
              <w:t>с</w:t>
            </w:r>
            <w:r>
              <w:t>ти)</w:t>
            </w:r>
          </w:p>
        </w:tc>
      </w:tr>
      <w:tr w:rsidR="008C610E" w:rsidRPr="00BD38AF" w:rsidTr="00054AC7">
        <w:tc>
          <w:tcPr>
            <w:tcW w:w="106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10E" w:rsidRPr="00BD38AF" w:rsidRDefault="008C610E" w:rsidP="00054AC7">
            <w:pPr>
              <w:pStyle w:val="ConsPlusNormal"/>
              <w:ind w:firstLine="0"/>
              <w:jc w:val="both"/>
            </w:pPr>
            <w:r w:rsidRPr="00BD38AF">
              <w:t>Соисполнители Программы</w:t>
            </w:r>
          </w:p>
        </w:tc>
        <w:tc>
          <w:tcPr>
            <w:tcW w:w="393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1E1D" w:rsidRDefault="008C1E1D" w:rsidP="00054AC7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казенное учреждение Богородского муниц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пального округа Нижегородской области «Единая дежурно-диспетчерская служба» (далее - МКУ «ЕДДС»);</w:t>
            </w:r>
          </w:p>
          <w:p w:rsidR="008C1E1D" w:rsidRDefault="008C1E1D" w:rsidP="00054AC7">
            <w:pPr>
              <w:pStyle w:val="ConsPlusCell"/>
              <w:jc w:val="both"/>
            </w:pPr>
            <w:r>
              <w:t>Муниципальное автономное учреждение «Редакция газеты «Богоро</w:t>
            </w:r>
            <w:r>
              <w:t>д</w:t>
            </w:r>
            <w:r>
              <w:t>ская газета» (далее - МАУ «Редакция г</w:t>
            </w:r>
            <w:r>
              <w:t>а</w:t>
            </w:r>
            <w:r>
              <w:t>зеты «Богородская газета»);</w:t>
            </w:r>
          </w:p>
          <w:p w:rsidR="008C610E" w:rsidRPr="00BD38AF" w:rsidRDefault="008C1E1D" w:rsidP="00054AC7">
            <w:pPr>
              <w:pStyle w:val="ConsPlusNormal"/>
              <w:ind w:firstLine="0"/>
              <w:jc w:val="both"/>
            </w:pPr>
            <w:r>
              <w:t>Муниципальное казенное учреждение Богородского муниципального округа Нижегородской области «Богородский архив» (далее - МКУ «Богородский архив»)</w:t>
            </w:r>
          </w:p>
        </w:tc>
      </w:tr>
      <w:tr w:rsidR="008C610E" w:rsidRPr="00BD38AF" w:rsidTr="00054AC7">
        <w:tc>
          <w:tcPr>
            <w:tcW w:w="106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10E" w:rsidRPr="00BD38AF" w:rsidRDefault="008C610E" w:rsidP="008C610E">
            <w:pPr>
              <w:pStyle w:val="ConsPlusNormal"/>
              <w:ind w:firstLine="0"/>
              <w:jc w:val="both"/>
            </w:pPr>
            <w:r w:rsidRPr="00BD38AF">
              <w:t>Подпрограммы Программы</w:t>
            </w:r>
          </w:p>
        </w:tc>
        <w:tc>
          <w:tcPr>
            <w:tcW w:w="393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1E1D" w:rsidRDefault="008C1E1D" w:rsidP="008C1E1D">
            <w:pPr>
              <w:pStyle w:val="FORMATTEX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Подпрограмма 1 «Обеспечение функционирования единой дежурной диспетчерской службы и совершенствование работы системы обесп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чения вызова экстренных оперативных служб по единому номеру «1</w:t>
            </w:r>
            <w:r w:rsidR="004B3FDD">
              <w:rPr>
                <w:rFonts w:ascii="Times New Roman" w:hAnsi="Times New Roman" w:cs="Times New Roman"/>
              </w:rPr>
              <w:t>12» в Бог</w:t>
            </w:r>
            <w:r w:rsidR="004B3FDD">
              <w:rPr>
                <w:rFonts w:ascii="Times New Roman" w:hAnsi="Times New Roman" w:cs="Times New Roman"/>
              </w:rPr>
              <w:t>о</w:t>
            </w:r>
            <w:r w:rsidR="004B3FDD">
              <w:rPr>
                <w:rFonts w:ascii="Times New Roman" w:hAnsi="Times New Roman" w:cs="Times New Roman"/>
              </w:rPr>
              <w:t>родском муниципальном округе</w:t>
            </w:r>
            <w:r>
              <w:rPr>
                <w:rFonts w:ascii="Times New Roman" w:hAnsi="Times New Roman" w:cs="Times New Roman"/>
              </w:rPr>
              <w:t xml:space="preserve"> Нижегородской области» (далее - Подпрограмма 1).</w:t>
            </w:r>
          </w:p>
          <w:p w:rsidR="008C1E1D" w:rsidRDefault="008C1E1D" w:rsidP="008C1E1D">
            <w:pPr>
              <w:pStyle w:val="ConsPlusCell"/>
              <w:tabs>
                <w:tab w:val="left" w:pos="1440"/>
              </w:tabs>
              <w:jc w:val="both"/>
            </w:pPr>
            <w:r>
              <w:t>Подпрограмма 2 «Информационная среда» (далее - Подпр</w:t>
            </w:r>
            <w:r>
              <w:t>о</w:t>
            </w:r>
            <w:r>
              <w:t>грамма 2).</w:t>
            </w:r>
          </w:p>
          <w:p w:rsidR="008C1E1D" w:rsidRDefault="008C1E1D" w:rsidP="008C1E1D">
            <w:pPr>
              <w:pStyle w:val="FORMATTEX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3 «Обеспечение сохранности, комплектования, учета и использования архивных документов Богородского муниципального </w:t>
            </w:r>
            <w:r w:rsidR="004B3FDD">
              <w:rPr>
                <w:rFonts w:ascii="Times New Roman" w:hAnsi="Times New Roman" w:cs="Times New Roman"/>
              </w:rPr>
              <w:t>округа</w:t>
            </w:r>
            <w:r>
              <w:rPr>
                <w:rFonts w:ascii="Times New Roman" w:hAnsi="Times New Roman" w:cs="Times New Roman"/>
              </w:rPr>
              <w:t xml:space="preserve"> Нижегородской области</w:t>
            </w:r>
            <w:r>
              <w:rPr>
                <w:rFonts w:ascii="Times New Roman" w:hAnsi="Times New Roman" w:cs="Times New Roman"/>
                <w:bCs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(далее - Подпр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грамма 3)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8C610E" w:rsidRPr="00BD38AF" w:rsidRDefault="008C1E1D" w:rsidP="008C1E1D">
            <w:pPr>
              <w:jc w:val="both"/>
            </w:pPr>
            <w:r>
              <w:t>Подпрограмма 4 «Обеспечение реализации муниципальной програ</w:t>
            </w:r>
            <w:r>
              <w:t>м</w:t>
            </w:r>
            <w:r w:rsidR="004B3FDD">
              <w:t>мы» (далее - Подпрограмма 4</w:t>
            </w:r>
            <w:r>
              <w:t>).</w:t>
            </w:r>
          </w:p>
        </w:tc>
      </w:tr>
      <w:tr w:rsidR="008C610E" w:rsidRPr="00BD38AF" w:rsidTr="00054AC7">
        <w:tc>
          <w:tcPr>
            <w:tcW w:w="106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10E" w:rsidRPr="00BD38AF" w:rsidRDefault="00A82BD6" w:rsidP="008C610E">
            <w:pPr>
              <w:pStyle w:val="ConsPlusNormal"/>
              <w:ind w:firstLine="0"/>
              <w:jc w:val="both"/>
            </w:pPr>
            <w:r>
              <w:t>Цели</w:t>
            </w:r>
            <w:r w:rsidR="008C610E" w:rsidRPr="00BD38AF">
              <w:t xml:space="preserve"> Программы</w:t>
            </w:r>
          </w:p>
        </w:tc>
        <w:tc>
          <w:tcPr>
            <w:tcW w:w="393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FCD" w:rsidRPr="007A1FCD" w:rsidRDefault="007A1FCD" w:rsidP="007A1FCD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 w:rsidRPr="007A1FCD">
              <w:rPr>
                <w:rFonts w:ascii="Times New Roman" w:hAnsi="Times New Roman" w:cs="Times New Roman"/>
              </w:rPr>
              <w:t>Улучшение инвестиционной привлекательности и конкурентоспосо</w:t>
            </w:r>
            <w:r w:rsidRPr="007A1FCD">
              <w:rPr>
                <w:rFonts w:ascii="Times New Roman" w:hAnsi="Times New Roman" w:cs="Times New Roman"/>
              </w:rPr>
              <w:t>б</w:t>
            </w:r>
            <w:r w:rsidRPr="007A1FCD">
              <w:rPr>
                <w:rFonts w:ascii="Times New Roman" w:hAnsi="Times New Roman" w:cs="Times New Roman"/>
              </w:rPr>
              <w:t>ности</w:t>
            </w:r>
            <w:r w:rsidR="00884F79">
              <w:rPr>
                <w:rFonts w:ascii="Times New Roman" w:hAnsi="Times New Roman" w:cs="Times New Roman"/>
              </w:rPr>
              <w:t xml:space="preserve"> Богородского муниципального округа Нижегородской области (далее – округ), </w:t>
            </w:r>
            <w:r w:rsidRPr="007A1FCD">
              <w:rPr>
                <w:rFonts w:ascii="Times New Roman" w:hAnsi="Times New Roman" w:cs="Times New Roman"/>
              </w:rPr>
              <w:t>повышение безопасности жизнедеятельности и кач</w:t>
            </w:r>
            <w:r w:rsidRPr="007A1FCD">
              <w:rPr>
                <w:rFonts w:ascii="Times New Roman" w:hAnsi="Times New Roman" w:cs="Times New Roman"/>
              </w:rPr>
              <w:t>е</w:t>
            </w:r>
            <w:r w:rsidRPr="007A1FCD">
              <w:rPr>
                <w:rFonts w:ascii="Times New Roman" w:hAnsi="Times New Roman" w:cs="Times New Roman"/>
              </w:rPr>
              <w:t xml:space="preserve">ства жизни населения </w:t>
            </w:r>
            <w:r w:rsidR="00CA0338">
              <w:rPr>
                <w:rFonts w:ascii="Times New Roman" w:hAnsi="Times New Roman" w:cs="Times New Roman"/>
              </w:rPr>
              <w:t>округа</w:t>
            </w:r>
            <w:r w:rsidRPr="007A1FCD">
              <w:rPr>
                <w:rFonts w:ascii="Times New Roman" w:hAnsi="Times New Roman" w:cs="Times New Roman"/>
              </w:rPr>
              <w:t xml:space="preserve"> за счет:</w:t>
            </w:r>
          </w:p>
          <w:p w:rsidR="007A1FCD" w:rsidRPr="007A1FCD" w:rsidRDefault="007A1FCD" w:rsidP="007A1FCD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 w:rsidRPr="007A1FCD">
              <w:rPr>
                <w:rFonts w:ascii="Times New Roman" w:hAnsi="Times New Roman" w:cs="Times New Roman"/>
              </w:rPr>
              <w:t>- использования системы обеспечения вызова экстренных операти</w:t>
            </w:r>
            <w:r w:rsidRPr="007A1FCD">
              <w:rPr>
                <w:rFonts w:ascii="Times New Roman" w:hAnsi="Times New Roman" w:cs="Times New Roman"/>
              </w:rPr>
              <w:t>в</w:t>
            </w:r>
            <w:r w:rsidRPr="007A1FCD">
              <w:rPr>
                <w:rFonts w:ascii="Times New Roman" w:hAnsi="Times New Roman" w:cs="Times New Roman"/>
              </w:rPr>
              <w:t xml:space="preserve">ных </w:t>
            </w:r>
            <w:r w:rsidRPr="007A1FCD">
              <w:rPr>
                <w:rFonts w:ascii="Times New Roman" w:hAnsi="Times New Roman" w:cs="Times New Roman"/>
              </w:rPr>
              <w:lastRenderedPageBreak/>
              <w:t>служб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A0338">
              <w:rPr>
                <w:rFonts w:ascii="Times New Roman" w:hAnsi="Times New Roman" w:cs="Times New Roman"/>
              </w:rPr>
              <w:t>единому номеру «112»</w:t>
            </w:r>
            <w:r w:rsidRPr="007A1FCD">
              <w:rPr>
                <w:rFonts w:ascii="Times New Roman" w:hAnsi="Times New Roman" w:cs="Times New Roman"/>
              </w:rPr>
              <w:t>;</w:t>
            </w:r>
          </w:p>
          <w:p w:rsidR="008C610E" w:rsidRDefault="007A1FCD" w:rsidP="007A1FCD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 w:rsidRPr="007A1FCD">
              <w:rPr>
                <w:rFonts w:ascii="Times New Roman" w:hAnsi="Times New Roman" w:cs="Times New Roman"/>
              </w:rPr>
              <w:t>- обеспечения конституционного права граждан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1FCD">
              <w:rPr>
                <w:rFonts w:ascii="Times New Roman" w:hAnsi="Times New Roman" w:cs="Times New Roman"/>
              </w:rPr>
              <w:t>на получение инфо</w:t>
            </w:r>
            <w:r w:rsidRPr="007A1FCD">
              <w:rPr>
                <w:rFonts w:ascii="Times New Roman" w:hAnsi="Times New Roman" w:cs="Times New Roman"/>
              </w:rPr>
              <w:t>р</w:t>
            </w:r>
            <w:r w:rsidRPr="007A1FCD">
              <w:rPr>
                <w:rFonts w:ascii="Times New Roman" w:hAnsi="Times New Roman" w:cs="Times New Roman"/>
              </w:rPr>
              <w:t>мации;</w:t>
            </w:r>
          </w:p>
          <w:p w:rsidR="004F7CE4" w:rsidRPr="00884F79" w:rsidRDefault="004F7CE4" w:rsidP="00CA0338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A0338">
              <w:rPr>
                <w:rFonts w:ascii="Times New Roman" w:hAnsi="Times New Roman" w:cs="Times New Roman"/>
              </w:rPr>
              <w:t>обеспечения</w:t>
            </w:r>
            <w:r w:rsidR="00CA0338" w:rsidRPr="00CA0338">
              <w:rPr>
                <w:rFonts w:ascii="Times New Roman" w:hAnsi="Times New Roman" w:cs="Times New Roman"/>
              </w:rPr>
              <w:t xml:space="preserve"> сохранности и безопасности</w:t>
            </w:r>
            <w:r w:rsidR="00CA0338">
              <w:rPr>
                <w:rFonts w:ascii="Times New Roman" w:hAnsi="Times New Roman" w:cs="Times New Roman"/>
              </w:rPr>
              <w:t xml:space="preserve"> </w:t>
            </w:r>
            <w:r w:rsidR="00CA0338" w:rsidRPr="00CA0338">
              <w:rPr>
                <w:rFonts w:ascii="Times New Roman" w:hAnsi="Times New Roman" w:cs="Times New Roman"/>
              </w:rPr>
              <w:t>документов архивного фонда МКУ «Богородский архив»</w:t>
            </w:r>
          </w:p>
        </w:tc>
      </w:tr>
      <w:tr w:rsidR="008C610E" w:rsidRPr="00BD38AF" w:rsidTr="00054AC7">
        <w:tc>
          <w:tcPr>
            <w:tcW w:w="106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10E" w:rsidRPr="00BD38AF" w:rsidRDefault="008C610E" w:rsidP="008C610E">
            <w:pPr>
              <w:pStyle w:val="ConsPlusNormal"/>
              <w:ind w:firstLine="0"/>
              <w:jc w:val="both"/>
            </w:pPr>
            <w:r w:rsidRPr="00BD38AF">
              <w:lastRenderedPageBreak/>
              <w:t>Задачи Программы</w:t>
            </w:r>
          </w:p>
        </w:tc>
        <w:tc>
          <w:tcPr>
            <w:tcW w:w="393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FCD" w:rsidRDefault="007A1FCD" w:rsidP="007A1FCD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обобщение и анализ поступивших сообщений в МКУ «ЕДДС» об аварийных ситуациях, происшествиях, несущих информацию об угр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зе или факте возникновения чрезвычайной ситуации на территории Богородского муниципального округа Нижегородской области (далее – округ), а также повышение безопасности населения </w:t>
            </w:r>
            <w:r w:rsidR="00A6218A">
              <w:rPr>
                <w:rFonts w:ascii="Times New Roman" w:hAnsi="Times New Roman" w:cs="Times New Roman"/>
              </w:rPr>
              <w:t>округа</w:t>
            </w:r>
            <w:r>
              <w:rPr>
                <w:rFonts w:ascii="Times New Roman" w:hAnsi="Times New Roman" w:cs="Times New Roman"/>
              </w:rPr>
              <w:t xml:space="preserve"> и сниж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социально-экономического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меру «112»;</w:t>
            </w:r>
          </w:p>
          <w:p w:rsidR="007A1FCD" w:rsidRDefault="007A1FCD" w:rsidP="007A1FCD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создание и развитие в </w:t>
            </w:r>
            <w:r w:rsidR="00A6218A">
              <w:rPr>
                <w:rFonts w:ascii="Times New Roman" w:hAnsi="Times New Roman" w:cs="Times New Roman"/>
              </w:rPr>
              <w:t>округе</w:t>
            </w:r>
            <w:r>
              <w:rPr>
                <w:rFonts w:ascii="Times New Roman" w:hAnsi="Times New Roman" w:cs="Times New Roman"/>
              </w:rPr>
              <w:t xml:space="preserve"> системы единого информационного пространства, соответствующего интересам и потребностям населения округа, а также содействие в формировании благоприятного имиджа округа посредством проведения целен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правленной информационной политики;</w:t>
            </w:r>
          </w:p>
          <w:p w:rsidR="008C610E" w:rsidRPr="00884F79" w:rsidRDefault="007A1FCD" w:rsidP="007A1FCD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организация и обеспечение формирования, сохранности и использ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вания архивных документов на основе единых принципов, устано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ленных законодательством Российской Федерации и Нижегородской области.</w:t>
            </w:r>
          </w:p>
        </w:tc>
      </w:tr>
      <w:tr w:rsidR="008C610E" w:rsidRPr="00BD38AF" w:rsidTr="00054AC7">
        <w:tc>
          <w:tcPr>
            <w:tcW w:w="106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10E" w:rsidRPr="00BD38AF" w:rsidRDefault="008C610E" w:rsidP="008C610E">
            <w:pPr>
              <w:pStyle w:val="ConsPlusNormal"/>
              <w:ind w:firstLine="0"/>
              <w:jc w:val="both"/>
            </w:pPr>
            <w:r w:rsidRPr="00BD38AF">
              <w:t>Этапы и сроки реализации Программы</w:t>
            </w:r>
          </w:p>
        </w:tc>
        <w:tc>
          <w:tcPr>
            <w:tcW w:w="393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10E" w:rsidRPr="00BD38AF" w:rsidRDefault="008C610E" w:rsidP="00F25BE0">
            <w:pPr>
              <w:pStyle w:val="ConsPlusNormal"/>
              <w:ind w:firstLine="0"/>
              <w:jc w:val="both"/>
            </w:pPr>
            <w:r w:rsidRPr="00BD38AF">
              <w:t>20</w:t>
            </w:r>
            <w:r w:rsidR="00F25BE0">
              <w:t>21</w:t>
            </w:r>
            <w:r w:rsidRPr="00BD38AF">
              <w:t xml:space="preserve"> - 202</w:t>
            </w:r>
            <w:r w:rsidR="00F25BE0">
              <w:t>7</w:t>
            </w:r>
            <w:r w:rsidRPr="00BD38AF">
              <w:t xml:space="preserve"> годы, без разделения на этапы</w:t>
            </w:r>
          </w:p>
        </w:tc>
      </w:tr>
      <w:tr w:rsidR="008C610E" w:rsidRPr="00BD38AF" w:rsidTr="00054AC7">
        <w:tc>
          <w:tcPr>
            <w:tcW w:w="106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10E" w:rsidRPr="00BD38AF" w:rsidRDefault="008C610E" w:rsidP="00F25BE0">
            <w:pPr>
              <w:pStyle w:val="ConsPlusNormal"/>
              <w:ind w:firstLine="0"/>
              <w:jc w:val="both"/>
            </w:pPr>
            <w:bookmarkStart w:id="4" w:name="P75"/>
            <w:bookmarkEnd w:id="4"/>
            <w:r w:rsidRPr="00BD38AF">
              <w:t>Объемы бюджетных ассигнований Программы за счет бюджета</w:t>
            </w:r>
            <w:r w:rsidR="00F25BE0">
              <w:t xml:space="preserve"> округа</w:t>
            </w:r>
            <w:r w:rsidR="00A82BD6">
              <w:t xml:space="preserve"> (в разбивке по подпрограммам)</w:t>
            </w:r>
          </w:p>
        </w:tc>
        <w:tc>
          <w:tcPr>
            <w:tcW w:w="393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10E" w:rsidRPr="00B55445" w:rsidRDefault="008C610E" w:rsidP="008C610E">
            <w:pPr>
              <w:pStyle w:val="ConsPlusNormal"/>
              <w:ind w:firstLine="0"/>
              <w:jc w:val="both"/>
              <w:rPr>
                <w:highlight w:val="red"/>
              </w:rPr>
            </w:pPr>
            <w:r w:rsidRPr="0088375B">
              <w:t xml:space="preserve">Предполагаемый общий объем финансовых средств, </w:t>
            </w:r>
            <w:r w:rsidRPr="00E70E54">
              <w:t xml:space="preserve">необходимых для реализации Программы, составляет </w:t>
            </w:r>
            <w:r w:rsidR="00B9289E" w:rsidRPr="00B9289E">
              <w:t>76</w:t>
            </w:r>
            <w:r w:rsidR="00E3497F">
              <w:t> </w:t>
            </w:r>
            <w:r w:rsidR="00B9289E" w:rsidRPr="00B9289E">
              <w:t>904,7</w:t>
            </w:r>
            <w:r w:rsidR="00B9289E">
              <w:t xml:space="preserve">0 </w:t>
            </w:r>
            <w:r w:rsidRPr="00E70E54">
              <w:t>тыс. рублей, в том числе:</w:t>
            </w:r>
          </w:p>
          <w:p w:rsidR="00E70E54" w:rsidRPr="001B0484" w:rsidRDefault="00E70E54" w:rsidP="00E70E54">
            <w:pPr>
              <w:pStyle w:val="ConsPlusNormal"/>
              <w:ind w:firstLine="0"/>
              <w:jc w:val="both"/>
            </w:pPr>
            <w:r w:rsidRPr="00B55445">
              <w:t xml:space="preserve">2021 год </w:t>
            </w:r>
            <w:r w:rsidR="005D6B70">
              <w:t>–</w:t>
            </w:r>
            <w:r w:rsidR="005A2A59" w:rsidRPr="005A2A59">
              <w:rPr>
                <w:color w:val="000000"/>
                <w:szCs w:val="22"/>
              </w:rPr>
              <w:t xml:space="preserve">10 761,72 </w:t>
            </w:r>
            <w:r w:rsidRPr="00B55445">
              <w:t>тыс. рублей;</w:t>
            </w:r>
          </w:p>
          <w:p w:rsidR="00E70E54" w:rsidRPr="001B0484" w:rsidRDefault="00E70E54" w:rsidP="00E70E54">
            <w:pPr>
              <w:pStyle w:val="ConsPlusNormal"/>
              <w:ind w:firstLine="0"/>
              <w:jc w:val="both"/>
            </w:pPr>
            <w:r w:rsidRPr="001B0484">
              <w:t xml:space="preserve">2022 год - </w:t>
            </w:r>
            <w:r w:rsidR="005A2A59" w:rsidRPr="005A2A59">
              <w:rPr>
                <w:color w:val="000000"/>
                <w:szCs w:val="22"/>
              </w:rPr>
              <w:t xml:space="preserve">11 023,83 </w:t>
            </w:r>
            <w:r w:rsidRPr="001B0484">
              <w:t>тыс. рублей;</w:t>
            </w:r>
          </w:p>
          <w:p w:rsidR="00E70E54" w:rsidRPr="001B0484" w:rsidRDefault="00E70E54" w:rsidP="00E70E54">
            <w:pPr>
              <w:pStyle w:val="ConsPlusNormal"/>
              <w:ind w:firstLine="0"/>
              <w:jc w:val="both"/>
            </w:pPr>
            <w:r w:rsidRPr="001B0484">
              <w:t xml:space="preserve">2023 год - </w:t>
            </w:r>
            <w:r w:rsidR="005A2A59" w:rsidRPr="005A2A59">
              <w:rPr>
                <w:color w:val="000000"/>
                <w:szCs w:val="22"/>
              </w:rPr>
              <w:t xml:space="preserve">11 023,83 </w:t>
            </w:r>
            <w:r w:rsidRPr="001B0484">
              <w:t>тыс. рублей;</w:t>
            </w:r>
          </w:p>
          <w:p w:rsidR="00E70E54" w:rsidRPr="001B0484" w:rsidRDefault="00E70E54" w:rsidP="00E70E54">
            <w:pPr>
              <w:pStyle w:val="ConsPlusNormal"/>
              <w:ind w:firstLine="0"/>
              <w:jc w:val="both"/>
            </w:pPr>
            <w:r w:rsidRPr="001B0484">
              <w:t xml:space="preserve">2024 год - </w:t>
            </w:r>
            <w:r w:rsidR="005A2A59" w:rsidRPr="005A2A59">
              <w:rPr>
                <w:color w:val="000000"/>
                <w:szCs w:val="22"/>
              </w:rPr>
              <w:t xml:space="preserve">11 023,83 </w:t>
            </w:r>
            <w:r w:rsidRPr="001B0484">
              <w:t>тыс. рублей;</w:t>
            </w:r>
          </w:p>
          <w:p w:rsidR="00E70E54" w:rsidRPr="001B0484" w:rsidRDefault="00E70E54" w:rsidP="00E70E54">
            <w:pPr>
              <w:pStyle w:val="ConsPlusNormal"/>
              <w:ind w:firstLine="0"/>
              <w:jc w:val="both"/>
            </w:pPr>
            <w:r w:rsidRPr="001B0484">
              <w:t xml:space="preserve">2025 год - </w:t>
            </w:r>
            <w:r w:rsidR="005A2A59" w:rsidRPr="005A2A59">
              <w:rPr>
                <w:color w:val="000000"/>
                <w:szCs w:val="22"/>
              </w:rPr>
              <w:t xml:space="preserve">11 023,83 </w:t>
            </w:r>
            <w:r w:rsidRPr="001B0484">
              <w:t>тыс. рублей;</w:t>
            </w:r>
          </w:p>
          <w:p w:rsidR="00E70E54" w:rsidRPr="001B0484" w:rsidRDefault="00E70E54" w:rsidP="00E70E54">
            <w:pPr>
              <w:pStyle w:val="ConsPlusNormal"/>
              <w:ind w:firstLine="0"/>
              <w:jc w:val="both"/>
            </w:pPr>
            <w:r w:rsidRPr="001B0484">
              <w:t xml:space="preserve">2026 год - </w:t>
            </w:r>
            <w:r w:rsidR="005A2A59" w:rsidRPr="005A2A59">
              <w:rPr>
                <w:color w:val="000000"/>
                <w:szCs w:val="22"/>
              </w:rPr>
              <w:t xml:space="preserve">11 023,83 </w:t>
            </w:r>
            <w:r w:rsidRPr="001B0484">
              <w:t>тыс. рублей;</w:t>
            </w:r>
          </w:p>
          <w:p w:rsidR="00E70E54" w:rsidRPr="001B0484" w:rsidRDefault="00E70E54" w:rsidP="00E70E54">
            <w:pPr>
              <w:pStyle w:val="ConsPlusNormal"/>
              <w:ind w:firstLine="0"/>
              <w:jc w:val="both"/>
            </w:pPr>
            <w:r w:rsidRPr="001B0484">
              <w:t xml:space="preserve">2027 год - </w:t>
            </w:r>
            <w:r w:rsidR="005A2A59" w:rsidRPr="005A2A59">
              <w:rPr>
                <w:color w:val="000000"/>
                <w:szCs w:val="22"/>
              </w:rPr>
              <w:t xml:space="preserve">11 023,83 </w:t>
            </w:r>
            <w:r w:rsidRPr="001B0484">
              <w:t>тыс. рублей.</w:t>
            </w:r>
          </w:p>
          <w:p w:rsidR="008C610E" w:rsidRPr="00697B7E" w:rsidRDefault="008C610E" w:rsidP="008C610E">
            <w:pPr>
              <w:pStyle w:val="ConsPlusNormal"/>
              <w:ind w:firstLine="0"/>
              <w:jc w:val="both"/>
            </w:pPr>
            <w:r w:rsidRPr="00697B7E">
              <w:t>В том числе:</w:t>
            </w:r>
          </w:p>
          <w:p w:rsidR="008C610E" w:rsidRPr="00B55445" w:rsidRDefault="008C610E" w:rsidP="008C610E">
            <w:pPr>
              <w:pStyle w:val="ConsPlusNormal"/>
              <w:ind w:firstLine="0"/>
              <w:jc w:val="both"/>
            </w:pPr>
            <w:r w:rsidRPr="00697B7E">
              <w:t xml:space="preserve">- предполагаемый общий объем финансовых средств, необходимых для реализации подпрограммы </w:t>
            </w:r>
            <w:r w:rsidR="00F346E0">
              <w:t xml:space="preserve">1 </w:t>
            </w:r>
            <w:r w:rsidR="002F5BD2">
              <w:t>«</w:t>
            </w:r>
            <w:r w:rsidR="00F346E0">
              <w:t>Обеспечение функционирования единой дежурной диспетчерской службы и совершенствование работы системы обеспечения вызова экстренных оперативных служб по единому номеру «112» в Богородском муниципальном округе Нижегородской области</w:t>
            </w:r>
            <w:r w:rsidR="002F5BD2">
              <w:t>»</w:t>
            </w:r>
            <w:r w:rsidRPr="00697B7E">
              <w:t xml:space="preserve">, </w:t>
            </w:r>
            <w:r w:rsidRPr="00B55445">
              <w:t xml:space="preserve">составляет </w:t>
            </w:r>
            <w:r w:rsidR="00F346E0">
              <w:t>39</w:t>
            </w:r>
            <w:r w:rsidR="00A97C2C">
              <w:t> </w:t>
            </w:r>
            <w:r w:rsidR="00F346E0">
              <w:t>910,82</w:t>
            </w:r>
            <w:r w:rsidRPr="00B55445">
              <w:t xml:space="preserve"> тыс. рублей, в том числе:</w:t>
            </w:r>
          </w:p>
          <w:p w:rsidR="00B55445" w:rsidRPr="001B0484" w:rsidRDefault="00B55445" w:rsidP="00B55445">
            <w:pPr>
              <w:pStyle w:val="ConsPlusNormal"/>
              <w:ind w:firstLine="0"/>
              <w:jc w:val="both"/>
            </w:pPr>
            <w:r w:rsidRPr="00B55445">
              <w:t xml:space="preserve">2021 год </w:t>
            </w:r>
            <w:r w:rsidR="005D6B70">
              <w:t>–</w:t>
            </w:r>
            <w:r w:rsidRPr="00B55445">
              <w:t xml:space="preserve"> </w:t>
            </w:r>
            <w:r w:rsidR="00F346E0" w:rsidRPr="00F346E0">
              <w:rPr>
                <w:color w:val="000000"/>
                <w:szCs w:val="22"/>
              </w:rPr>
              <w:t>5</w:t>
            </w:r>
            <w:r w:rsidR="00A97C2C">
              <w:rPr>
                <w:color w:val="000000"/>
                <w:szCs w:val="22"/>
              </w:rPr>
              <w:t> </w:t>
            </w:r>
            <w:r w:rsidR="00F346E0" w:rsidRPr="00F346E0">
              <w:rPr>
                <w:color w:val="000000"/>
                <w:szCs w:val="22"/>
              </w:rPr>
              <w:t>533,16</w:t>
            </w:r>
            <w:r w:rsidRPr="00F346E0">
              <w:rPr>
                <w:sz w:val="28"/>
              </w:rPr>
              <w:t xml:space="preserve"> </w:t>
            </w:r>
            <w:r w:rsidRPr="00B55445">
              <w:t>тыс. рублей;</w:t>
            </w:r>
          </w:p>
          <w:p w:rsidR="00B55445" w:rsidRPr="001B0484" w:rsidRDefault="00B55445" w:rsidP="00B55445">
            <w:pPr>
              <w:pStyle w:val="ConsPlusNormal"/>
              <w:ind w:firstLine="0"/>
              <w:jc w:val="both"/>
            </w:pPr>
            <w:r w:rsidRPr="001B0484">
              <w:t xml:space="preserve">2022 год </w:t>
            </w:r>
            <w:r w:rsidR="00A97C2C">
              <w:t>–</w:t>
            </w:r>
            <w:r w:rsidRPr="001B0484">
              <w:t xml:space="preserve"> </w:t>
            </w:r>
            <w:r w:rsidR="00F346E0" w:rsidRPr="00F346E0">
              <w:rPr>
                <w:color w:val="000000"/>
                <w:szCs w:val="22"/>
              </w:rPr>
              <w:t>5</w:t>
            </w:r>
            <w:r w:rsidR="00A97C2C">
              <w:rPr>
                <w:color w:val="000000"/>
                <w:szCs w:val="22"/>
              </w:rPr>
              <w:t> </w:t>
            </w:r>
            <w:r w:rsidR="00F346E0" w:rsidRPr="00F346E0">
              <w:rPr>
                <w:color w:val="000000"/>
                <w:szCs w:val="22"/>
              </w:rPr>
              <w:t>729,61</w:t>
            </w:r>
            <w:r w:rsidR="005D6B70" w:rsidRPr="00F346E0">
              <w:rPr>
                <w:sz w:val="28"/>
              </w:rPr>
              <w:t xml:space="preserve"> </w:t>
            </w:r>
            <w:r w:rsidRPr="001B0484">
              <w:t>тыс. рублей;</w:t>
            </w:r>
          </w:p>
          <w:p w:rsidR="00B55445" w:rsidRPr="001B0484" w:rsidRDefault="00B55445" w:rsidP="00B55445">
            <w:pPr>
              <w:pStyle w:val="ConsPlusNormal"/>
              <w:ind w:firstLine="0"/>
              <w:jc w:val="both"/>
            </w:pPr>
            <w:r w:rsidRPr="001B0484">
              <w:t xml:space="preserve">2023 год </w:t>
            </w:r>
            <w:r w:rsidR="00A97C2C">
              <w:t>–</w:t>
            </w:r>
            <w:r w:rsidRPr="001B0484">
              <w:t xml:space="preserve"> </w:t>
            </w:r>
            <w:r w:rsidR="00F346E0" w:rsidRPr="00F346E0">
              <w:rPr>
                <w:color w:val="000000"/>
                <w:szCs w:val="22"/>
              </w:rPr>
              <w:t>5</w:t>
            </w:r>
            <w:r w:rsidR="00A97C2C">
              <w:rPr>
                <w:color w:val="000000"/>
                <w:szCs w:val="22"/>
              </w:rPr>
              <w:t> </w:t>
            </w:r>
            <w:r w:rsidR="00F346E0" w:rsidRPr="00F346E0">
              <w:rPr>
                <w:color w:val="000000"/>
                <w:szCs w:val="22"/>
              </w:rPr>
              <w:t>729,61</w:t>
            </w:r>
            <w:r w:rsidR="00F346E0">
              <w:rPr>
                <w:color w:val="000000"/>
                <w:szCs w:val="22"/>
              </w:rPr>
              <w:t xml:space="preserve"> </w:t>
            </w:r>
            <w:r w:rsidRPr="001B0484">
              <w:t>тыс. рублей;</w:t>
            </w:r>
          </w:p>
          <w:p w:rsidR="00B55445" w:rsidRPr="001B0484" w:rsidRDefault="00B55445" w:rsidP="00B55445">
            <w:pPr>
              <w:pStyle w:val="ConsPlusNormal"/>
              <w:ind w:firstLine="0"/>
              <w:jc w:val="both"/>
            </w:pPr>
            <w:r w:rsidRPr="001B0484">
              <w:t xml:space="preserve">2024 год </w:t>
            </w:r>
            <w:r w:rsidR="00A97C2C">
              <w:t>–</w:t>
            </w:r>
            <w:r w:rsidRPr="001B0484">
              <w:t xml:space="preserve"> </w:t>
            </w:r>
            <w:r w:rsidR="00F346E0" w:rsidRPr="00F346E0">
              <w:rPr>
                <w:color w:val="000000"/>
                <w:szCs w:val="22"/>
              </w:rPr>
              <w:t>5</w:t>
            </w:r>
            <w:r w:rsidR="00A97C2C">
              <w:rPr>
                <w:color w:val="000000"/>
                <w:szCs w:val="22"/>
              </w:rPr>
              <w:t> </w:t>
            </w:r>
            <w:r w:rsidR="00F346E0" w:rsidRPr="00F346E0">
              <w:rPr>
                <w:color w:val="000000"/>
                <w:szCs w:val="22"/>
              </w:rPr>
              <w:t>729,61</w:t>
            </w:r>
            <w:r w:rsidR="005D6B70" w:rsidRPr="00B55445">
              <w:t xml:space="preserve"> </w:t>
            </w:r>
            <w:r w:rsidRPr="001B0484">
              <w:t>тыс. рублей;</w:t>
            </w:r>
          </w:p>
          <w:p w:rsidR="00B55445" w:rsidRPr="001B0484" w:rsidRDefault="00B55445" w:rsidP="00B55445">
            <w:pPr>
              <w:pStyle w:val="ConsPlusNormal"/>
              <w:ind w:firstLine="0"/>
              <w:jc w:val="both"/>
            </w:pPr>
            <w:r w:rsidRPr="001B0484">
              <w:t xml:space="preserve">2025 год </w:t>
            </w:r>
            <w:r w:rsidR="00A97C2C">
              <w:t>–</w:t>
            </w:r>
            <w:r w:rsidRPr="001B0484">
              <w:t xml:space="preserve"> </w:t>
            </w:r>
            <w:r w:rsidR="00F346E0" w:rsidRPr="00F346E0">
              <w:rPr>
                <w:color w:val="000000"/>
                <w:szCs w:val="22"/>
              </w:rPr>
              <w:t>5</w:t>
            </w:r>
            <w:r w:rsidR="00A97C2C">
              <w:rPr>
                <w:color w:val="000000"/>
                <w:szCs w:val="22"/>
              </w:rPr>
              <w:t> </w:t>
            </w:r>
            <w:r w:rsidR="00F346E0" w:rsidRPr="00F346E0">
              <w:rPr>
                <w:color w:val="000000"/>
                <w:szCs w:val="22"/>
              </w:rPr>
              <w:t>729,61</w:t>
            </w:r>
            <w:r w:rsidR="005D6B70" w:rsidRPr="00B55445">
              <w:t xml:space="preserve"> </w:t>
            </w:r>
            <w:r w:rsidRPr="001B0484">
              <w:t>тыс. рублей;</w:t>
            </w:r>
          </w:p>
          <w:p w:rsidR="00B55445" w:rsidRPr="001B0484" w:rsidRDefault="00B55445" w:rsidP="00B55445">
            <w:pPr>
              <w:pStyle w:val="ConsPlusNormal"/>
              <w:ind w:firstLine="0"/>
              <w:jc w:val="both"/>
            </w:pPr>
            <w:r w:rsidRPr="001B0484">
              <w:t xml:space="preserve">2026 год </w:t>
            </w:r>
            <w:r w:rsidR="00A97C2C">
              <w:t>–</w:t>
            </w:r>
            <w:r w:rsidRPr="001B0484">
              <w:t xml:space="preserve"> </w:t>
            </w:r>
            <w:r w:rsidR="00F346E0" w:rsidRPr="00F346E0">
              <w:rPr>
                <w:color w:val="000000"/>
                <w:szCs w:val="22"/>
              </w:rPr>
              <w:t>5</w:t>
            </w:r>
            <w:r w:rsidR="00A97C2C">
              <w:rPr>
                <w:color w:val="000000"/>
                <w:szCs w:val="22"/>
              </w:rPr>
              <w:t> </w:t>
            </w:r>
            <w:r w:rsidR="00F346E0" w:rsidRPr="00F346E0">
              <w:rPr>
                <w:color w:val="000000"/>
                <w:szCs w:val="22"/>
              </w:rPr>
              <w:t>729,61</w:t>
            </w:r>
            <w:r w:rsidR="005D6B70" w:rsidRPr="00B55445">
              <w:t xml:space="preserve"> </w:t>
            </w:r>
            <w:r w:rsidRPr="001B0484">
              <w:t>тыс. рублей;</w:t>
            </w:r>
          </w:p>
          <w:p w:rsidR="00B55445" w:rsidRPr="001B0484" w:rsidRDefault="00B55445" w:rsidP="00B55445">
            <w:pPr>
              <w:pStyle w:val="ConsPlusNormal"/>
              <w:ind w:firstLine="0"/>
              <w:jc w:val="both"/>
            </w:pPr>
            <w:r w:rsidRPr="001B0484">
              <w:t xml:space="preserve">2027 год </w:t>
            </w:r>
            <w:r w:rsidR="00A97C2C">
              <w:t>–</w:t>
            </w:r>
            <w:r w:rsidRPr="001B0484">
              <w:t xml:space="preserve"> </w:t>
            </w:r>
            <w:r w:rsidR="00F346E0" w:rsidRPr="00F346E0">
              <w:rPr>
                <w:color w:val="000000"/>
                <w:szCs w:val="22"/>
              </w:rPr>
              <w:t>5</w:t>
            </w:r>
            <w:r w:rsidR="00A97C2C">
              <w:rPr>
                <w:color w:val="000000"/>
                <w:szCs w:val="22"/>
                <w:lang w:val="en-US"/>
              </w:rPr>
              <w:t> </w:t>
            </w:r>
            <w:r w:rsidR="00F346E0" w:rsidRPr="00F346E0">
              <w:rPr>
                <w:color w:val="000000"/>
                <w:szCs w:val="22"/>
              </w:rPr>
              <w:t>729,61</w:t>
            </w:r>
            <w:r w:rsidR="005D6B70" w:rsidRPr="00B55445">
              <w:t xml:space="preserve"> </w:t>
            </w:r>
            <w:r w:rsidRPr="001B0484">
              <w:t>тыс. рублей.</w:t>
            </w:r>
          </w:p>
          <w:p w:rsidR="005C2766" w:rsidRPr="001B0484" w:rsidRDefault="008C610E" w:rsidP="005C2766">
            <w:pPr>
              <w:pStyle w:val="ConsPlusNormal"/>
              <w:ind w:firstLine="0"/>
              <w:jc w:val="both"/>
            </w:pPr>
            <w:r w:rsidRPr="00697B7E">
              <w:t xml:space="preserve">- </w:t>
            </w:r>
            <w:r w:rsidR="005C2766" w:rsidRPr="001B0484">
              <w:t xml:space="preserve">предполагаемый общий объем финансовых средств, необходимых для </w:t>
            </w:r>
            <w:r w:rsidRPr="001B0484">
              <w:t xml:space="preserve">реализации подпрограммы </w:t>
            </w:r>
            <w:r w:rsidR="00A97C2C">
              <w:t xml:space="preserve">2 </w:t>
            </w:r>
            <w:r w:rsidR="002F5BD2">
              <w:t>«</w:t>
            </w:r>
            <w:r w:rsidR="00A97C2C">
              <w:t>Информационная среда</w:t>
            </w:r>
            <w:r w:rsidR="002F5BD2">
              <w:t>»</w:t>
            </w:r>
            <w:r w:rsidRPr="001B0484">
              <w:t xml:space="preserve"> </w:t>
            </w:r>
            <w:r w:rsidR="005C2766" w:rsidRPr="001B0484">
              <w:t xml:space="preserve">составляет </w:t>
            </w:r>
            <w:r w:rsidR="00A97C2C" w:rsidRPr="00A97C2C">
              <w:t>23</w:t>
            </w:r>
            <w:r w:rsidR="00A97C2C">
              <w:rPr>
                <w:lang w:val="en-US"/>
              </w:rPr>
              <w:t> </w:t>
            </w:r>
            <w:r w:rsidR="00A97C2C" w:rsidRPr="00A97C2C">
              <w:t>758,93</w:t>
            </w:r>
            <w:r w:rsidR="005C2766" w:rsidRPr="001B0484">
              <w:t xml:space="preserve"> тыс. рублей, в том числе:</w:t>
            </w:r>
          </w:p>
          <w:p w:rsidR="005C2766" w:rsidRPr="00A97C2C" w:rsidRDefault="005C2766" w:rsidP="005C2766">
            <w:pPr>
              <w:pStyle w:val="ConsPlusNormal"/>
              <w:ind w:firstLine="0"/>
              <w:jc w:val="both"/>
            </w:pPr>
            <w:r w:rsidRPr="001B0484">
              <w:lastRenderedPageBreak/>
              <w:t xml:space="preserve">2021 год </w:t>
            </w:r>
            <w:r w:rsidR="005D6B70">
              <w:t>–</w:t>
            </w:r>
            <w:r w:rsidRPr="001B0484">
              <w:t xml:space="preserve"> </w:t>
            </w:r>
            <w:r w:rsidR="00A97C2C" w:rsidRPr="00A97C2C">
              <w:rPr>
                <w:color w:val="000000"/>
              </w:rPr>
              <w:t>3</w:t>
            </w:r>
            <w:r w:rsidR="00A97C2C">
              <w:rPr>
                <w:color w:val="000000"/>
                <w:lang w:val="en-US"/>
              </w:rPr>
              <w:t> </w:t>
            </w:r>
            <w:r w:rsidR="00A97C2C" w:rsidRPr="00A97C2C">
              <w:rPr>
                <w:color w:val="000000"/>
              </w:rPr>
              <w:t xml:space="preserve">381,79 </w:t>
            </w:r>
            <w:r w:rsidRPr="00A97C2C">
              <w:t>тыс. рублей;</w:t>
            </w:r>
          </w:p>
          <w:p w:rsidR="005C2766" w:rsidRPr="00A97C2C" w:rsidRDefault="005C2766" w:rsidP="005C2766">
            <w:pPr>
              <w:pStyle w:val="ConsPlusNormal"/>
              <w:ind w:firstLine="0"/>
              <w:jc w:val="both"/>
            </w:pPr>
            <w:r w:rsidRPr="00A97C2C">
              <w:t xml:space="preserve">2022 год </w:t>
            </w:r>
            <w:r w:rsidR="00A97C2C">
              <w:t>–</w:t>
            </w:r>
            <w:r w:rsidRPr="00A97C2C">
              <w:t xml:space="preserve"> </w:t>
            </w:r>
            <w:r w:rsidR="00A97C2C" w:rsidRPr="00A97C2C">
              <w:rPr>
                <w:color w:val="000000"/>
              </w:rPr>
              <w:t>3</w:t>
            </w:r>
            <w:r w:rsidR="00A97C2C">
              <w:rPr>
                <w:color w:val="000000"/>
                <w:lang w:val="en-US"/>
              </w:rPr>
              <w:t> </w:t>
            </w:r>
            <w:r w:rsidR="00A97C2C" w:rsidRPr="00A97C2C">
              <w:rPr>
                <w:color w:val="000000"/>
              </w:rPr>
              <w:t>396,19</w:t>
            </w:r>
            <w:r w:rsidRPr="00A97C2C">
              <w:t>тыс. рублей;</w:t>
            </w:r>
          </w:p>
          <w:p w:rsidR="005C2766" w:rsidRPr="00A97C2C" w:rsidRDefault="005C2766" w:rsidP="005C2766">
            <w:pPr>
              <w:pStyle w:val="ConsPlusNormal"/>
              <w:ind w:firstLine="0"/>
              <w:jc w:val="both"/>
            </w:pPr>
            <w:r w:rsidRPr="00A97C2C">
              <w:t xml:space="preserve">2023 год </w:t>
            </w:r>
            <w:r w:rsidR="00A97C2C">
              <w:t>–</w:t>
            </w:r>
            <w:r w:rsidR="00A97C2C" w:rsidRPr="00A97C2C">
              <w:t xml:space="preserve"> </w:t>
            </w:r>
            <w:r w:rsidR="00A97C2C" w:rsidRPr="00A97C2C">
              <w:rPr>
                <w:color w:val="000000"/>
              </w:rPr>
              <w:t>3</w:t>
            </w:r>
            <w:r w:rsidR="00A97C2C">
              <w:rPr>
                <w:color w:val="000000"/>
                <w:lang w:val="en-US"/>
              </w:rPr>
              <w:t> </w:t>
            </w:r>
            <w:r w:rsidR="00A97C2C" w:rsidRPr="00A97C2C">
              <w:rPr>
                <w:color w:val="000000"/>
              </w:rPr>
              <w:t>396,19</w:t>
            </w:r>
            <w:r w:rsidR="005D6B70" w:rsidRPr="00A97C2C">
              <w:t xml:space="preserve"> </w:t>
            </w:r>
            <w:r w:rsidRPr="00A97C2C">
              <w:t>тыс. рублей;</w:t>
            </w:r>
          </w:p>
          <w:p w:rsidR="005C2766" w:rsidRPr="00A97C2C" w:rsidRDefault="005C2766" w:rsidP="005C2766">
            <w:pPr>
              <w:pStyle w:val="ConsPlusNormal"/>
              <w:ind w:firstLine="0"/>
              <w:jc w:val="both"/>
            </w:pPr>
            <w:r w:rsidRPr="00A97C2C">
              <w:t xml:space="preserve">2024 год </w:t>
            </w:r>
            <w:r w:rsidR="00A97C2C">
              <w:t>–</w:t>
            </w:r>
            <w:r w:rsidRPr="00A97C2C">
              <w:t xml:space="preserve"> </w:t>
            </w:r>
            <w:r w:rsidR="00A97C2C" w:rsidRPr="00A97C2C">
              <w:rPr>
                <w:color w:val="000000"/>
              </w:rPr>
              <w:t>3</w:t>
            </w:r>
            <w:r w:rsidR="00A97C2C">
              <w:rPr>
                <w:color w:val="000000"/>
                <w:lang w:val="en-US"/>
              </w:rPr>
              <w:t> </w:t>
            </w:r>
            <w:r w:rsidR="00A97C2C" w:rsidRPr="00A97C2C">
              <w:rPr>
                <w:color w:val="000000"/>
              </w:rPr>
              <w:t>396,19</w:t>
            </w:r>
            <w:r w:rsidR="005D6B70" w:rsidRPr="00A97C2C">
              <w:t xml:space="preserve"> </w:t>
            </w:r>
            <w:r w:rsidRPr="00A97C2C">
              <w:t>тыс. рублей;</w:t>
            </w:r>
          </w:p>
          <w:p w:rsidR="005C2766" w:rsidRPr="00A97C2C" w:rsidRDefault="005C2766" w:rsidP="005C2766">
            <w:pPr>
              <w:pStyle w:val="ConsPlusNormal"/>
              <w:ind w:firstLine="0"/>
              <w:jc w:val="both"/>
            </w:pPr>
            <w:r w:rsidRPr="00A97C2C">
              <w:t xml:space="preserve">2025 год </w:t>
            </w:r>
            <w:r w:rsidR="00A97C2C">
              <w:t>–</w:t>
            </w:r>
            <w:r w:rsidRPr="00A97C2C">
              <w:t xml:space="preserve"> </w:t>
            </w:r>
            <w:r w:rsidR="00A97C2C" w:rsidRPr="00A97C2C">
              <w:rPr>
                <w:color w:val="000000"/>
              </w:rPr>
              <w:t>3</w:t>
            </w:r>
            <w:r w:rsidR="00A97C2C">
              <w:rPr>
                <w:color w:val="000000"/>
                <w:lang w:val="en-US"/>
              </w:rPr>
              <w:t> </w:t>
            </w:r>
            <w:r w:rsidR="00A97C2C" w:rsidRPr="00A97C2C">
              <w:rPr>
                <w:color w:val="000000"/>
              </w:rPr>
              <w:t>396,19</w:t>
            </w:r>
            <w:r w:rsidR="005D6B70" w:rsidRPr="00A97C2C">
              <w:t xml:space="preserve"> </w:t>
            </w:r>
            <w:r w:rsidRPr="00A97C2C">
              <w:t>тыс. рублей;</w:t>
            </w:r>
          </w:p>
          <w:p w:rsidR="005C2766" w:rsidRPr="00A97C2C" w:rsidRDefault="005C2766" w:rsidP="005C2766">
            <w:pPr>
              <w:pStyle w:val="ConsPlusNormal"/>
              <w:ind w:firstLine="0"/>
              <w:jc w:val="both"/>
            </w:pPr>
            <w:r w:rsidRPr="00A97C2C">
              <w:t xml:space="preserve">2026 год </w:t>
            </w:r>
            <w:r w:rsidR="00A97C2C">
              <w:t>–</w:t>
            </w:r>
            <w:r w:rsidRPr="00A97C2C">
              <w:t xml:space="preserve"> </w:t>
            </w:r>
            <w:r w:rsidR="00A97C2C" w:rsidRPr="00A97C2C">
              <w:rPr>
                <w:color w:val="000000"/>
              </w:rPr>
              <w:t>3</w:t>
            </w:r>
            <w:r w:rsidR="00A97C2C">
              <w:rPr>
                <w:color w:val="000000"/>
                <w:lang w:val="en-US"/>
              </w:rPr>
              <w:t> </w:t>
            </w:r>
            <w:r w:rsidR="00A97C2C" w:rsidRPr="00A97C2C">
              <w:rPr>
                <w:color w:val="000000"/>
              </w:rPr>
              <w:t>396,19</w:t>
            </w:r>
            <w:r w:rsidR="005D6B70" w:rsidRPr="00A97C2C">
              <w:t xml:space="preserve"> </w:t>
            </w:r>
            <w:r w:rsidRPr="00A97C2C">
              <w:t>тыс. рублей;</w:t>
            </w:r>
          </w:p>
          <w:p w:rsidR="005C2766" w:rsidRPr="001B0484" w:rsidRDefault="005C2766" w:rsidP="005C2766">
            <w:pPr>
              <w:pStyle w:val="ConsPlusNormal"/>
              <w:ind w:firstLine="0"/>
              <w:jc w:val="both"/>
            </w:pPr>
            <w:r w:rsidRPr="00A97C2C">
              <w:t xml:space="preserve">2027 год </w:t>
            </w:r>
            <w:r w:rsidR="00A97C2C">
              <w:t>–</w:t>
            </w:r>
            <w:r w:rsidRPr="00A97C2C">
              <w:t xml:space="preserve"> </w:t>
            </w:r>
            <w:r w:rsidR="00A97C2C" w:rsidRPr="00A97C2C">
              <w:rPr>
                <w:color w:val="000000"/>
              </w:rPr>
              <w:t>3</w:t>
            </w:r>
            <w:r w:rsidR="00A97C2C">
              <w:rPr>
                <w:color w:val="000000"/>
                <w:lang w:val="en-US"/>
              </w:rPr>
              <w:t> </w:t>
            </w:r>
            <w:r w:rsidR="00A97C2C" w:rsidRPr="00A97C2C">
              <w:rPr>
                <w:color w:val="000000"/>
              </w:rPr>
              <w:t>396,19</w:t>
            </w:r>
            <w:r w:rsidR="005D6B70" w:rsidRPr="001B0484">
              <w:t xml:space="preserve"> </w:t>
            </w:r>
            <w:r w:rsidRPr="001B0484">
              <w:t>тыс. рублей.</w:t>
            </w:r>
          </w:p>
          <w:p w:rsidR="008C610E" w:rsidRPr="001B0484" w:rsidRDefault="008C610E" w:rsidP="008C610E">
            <w:pPr>
              <w:pStyle w:val="ConsPlusNormal"/>
              <w:ind w:firstLine="0"/>
              <w:jc w:val="both"/>
            </w:pPr>
            <w:r w:rsidRPr="001B0484">
              <w:t xml:space="preserve">- предполагаемый общий объем финансовых средств, необходимых для реализации подпрограммы </w:t>
            </w:r>
            <w:r w:rsidR="00A97C2C">
              <w:t xml:space="preserve">3 </w:t>
            </w:r>
            <w:r w:rsidR="002F5BD2">
              <w:t>«</w:t>
            </w:r>
            <w:r w:rsidR="00A97C2C">
              <w:t>Обеспечение сохранности, комплектования, учета и использования архивных документов Богородского муниципального округа Нижегородской области</w:t>
            </w:r>
            <w:r w:rsidR="002F5BD2">
              <w:t>»</w:t>
            </w:r>
            <w:r w:rsidRPr="001B0484">
              <w:t xml:space="preserve">, составляет </w:t>
            </w:r>
            <w:r w:rsidR="00A97C2C" w:rsidRPr="00A97C2C">
              <w:t>13</w:t>
            </w:r>
            <w:r w:rsidR="00A97C2C">
              <w:rPr>
                <w:lang w:val="en-US"/>
              </w:rPr>
              <w:t> </w:t>
            </w:r>
            <w:r w:rsidR="00A97C2C" w:rsidRPr="00A97C2C">
              <w:t>234,95</w:t>
            </w:r>
            <w:r w:rsidRPr="001B0484">
              <w:t xml:space="preserve"> тыс. рублей, в том числе:</w:t>
            </w:r>
          </w:p>
          <w:p w:rsidR="000719FF" w:rsidRPr="00A97C2C" w:rsidRDefault="000719FF" w:rsidP="000719FF">
            <w:pPr>
              <w:pStyle w:val="ConsPlusNormal"/>
              <w:ind w:firstLine="0"/>
              <w:jc w:val="both"/>
            </w:pPr>
            <w:r w:rsidRPr="001B0484">
              <w:t xml:space="preserve">2021 год </w:t>
            </w:r>
            <w:r w:rsidR="00A97C2C">
              <w:t>–</w:t>
            </w:r>
            <w:r w:rsidRPr="001B0484">
              <w:t xml:space="preserve"> </w:t>
            </w:r>
            <w:r w:rsidR="00A97C2C" w:rsidRPr="00A97C2C">
              <w:t>1</w:t>
            </w:r>
            <w:r w:rsidR="00A97C2C" w:rsidRPr="00A97C2C">
              <w:rPr>
                <w:lang w:val="en-US"/>
              </w:rPr>
              <w:t> </w:t>
            </w:r>
            <w:r w:rsidR="00A97C2C" w:rsidRPr="00A97C2C">
              <w:t xml:space="preserve">846,77 </w:t>
            </w:r>
            <w:r w:rsidRPr="00A97C2C">
              <w:t>тыс. рублей;</w:t>
            </w:r>
          </w:p>
          <w:p w:rsidR="000719FF" w:rsidRPr="00A97C2C" w:rsidRDefault="000719FF" w:rsidP="000719FF">
            <w:pPr>
              <w:pStyle w:val="ConsPlusNormal"/>
              <w:ind w:firstLine="0"/>
              <w:jc w:val="both"/>
            </w:pPr>
            <w:r w:rsidRPr="00A97C2C">
              <w:t xml:space="preserve">2022 год </w:t>
            </w:r>
            <w:r w:rsidR="00A97C2C" w:rsidRPr="00A97C2C">
              <w:t>–</w:t>
            </w:r>
            <w:r w:rsidRPr="00A97C2C">
              <w:t xml:space="preserve"> </w:t>
            </w:r>
            <w:r w:rsidR="00A97C2C" w:rsidRPr="00A97C2C">
              <w:t>1</w:t>
            </w:r>
            <w:r w:rsidR="00A97C2C" w:rsidRPr="00A97C2C">
              <w:rPr>
                <w:lang w:val="en-US"/>
              </w:rPr>
              <w:t> </w:t>
            </w:r>
            <w:r w:rsidR="00A97C2C" w:rsidRPr="00A97C2C">
              <w:t xml:space="preserve">898,03 </w:t>
            </w:r>
            <w:r w:rsidRPr="00A97C2C">
              <w:t>тыс. рублей;</w:t>
            </w:r>
          </w:p>
          <w:p w:rsidR="000719FF" w:rsidRPr="00A97C2C" w:rsidRDefault="000719FF" w:rsidP="000719FF">
            <w:pPr>
              <w:pStyle w:val="ConsPlusNormal"/>
              <w:ind w:firstLine="0"/>
              <w:jc w:val="both"/>
            </w:pPr>
            <w:r w:rsidRPr="00A97C2C">
              <w:t xml:space="preserve">2023 год </w:t>
            </w:r>
            <w:r w:rsidR="00A97C2C" w:rsidRPr="00A97C2C">
              <w:t>–</w:t>
            </w:r>
            <w:r w:rsidRPr="00A97C2C">
              <w:t xml:space="preserve"> </w:t>
            </w:r>
            <w:r w:rsidR="00A97C2C" w:rsidRPr="00A97C2C">
              <w:t>1</w:t>
            </w:r>
            <w:r w:rsidR="00A97C2C" w:rsidRPr="00A97C2C">
              <w:rPr>
                <w:lang w:val="en-US"/>
              </w:rPr>
              <w:t> </w:t>
            </w:r>
            <w:r w:rsidR="00A97C2C" w:rsidRPr="00A97C2C">
              <w:t xml:space="preserve">898,03 </w:t>
            </w:r>
            <w:r w:rsidRPr="00A97C2C">
              <w:t>тыс. рублей;</w:t>
            </w:r>
          </w:p>
          <w:p w:rsidR="000719FF" w:rsidRPr="00A97C2C" w:rsidRDefault="000719FF" w:rsidP="000719FF">
            <w:pPr>
              <w:pStyle w:val="ConsPlusNormal"/>
              <w:ind w:firstLine="0"/>
              <w:jc w:val="both"/>
            </w:pPr>
            <w:r w:rsidRPr="00A97C2C">
              <w:t xml:space="preserve">2024 год </w:t>
            </w:r>
            <w:r w:rsidR="00A97C2C" w:rsidRPr="00A97C2C">
              <w:t>–</w:t>
            </w:r>
            <w:r w:rsidRPr="00A97C2C">
              <w:t xml:space="preserve"> </w:t>
            </w:r>
            <w:r w:rsidR="00A97C2C" w:rsidRPr="00A97C2C">
              <w:t>1</w:t>
            </w:r>
            <w:r w:rsidR="00A97C2C" w:rsidRPr="00A97C2C">
              <w:rPr>
                <w:lang w:val="en-US"/>
              </w:rPr>
              <w:t> </w:t>
            </w:r>
            <w:r w:rsidR="00A97C2C" w:rsidRPr="00A97C2C">
              <w:t xml:space="preserve">898,03 </w:t>
            </w:r>
            <w:r w:rsidRPr="00A97C2C">
              <w:t>тыс. рублей;</w:t>
            </w:r>
          </w:p>
          <w:p w:rsidR="000719FF" w:rsidRPr="00A97C2C" w:rsidRDefault="000719FF" w:rsidP="000719FF">
            <w:pPr>
              <w:pStyle w:val="ConsPlusNormal"/>
              <w:ind w:firstLine="0"/>
              <w:jc w:val="both"/>
            </w:pPr>
            <w:r w:rsidRPr="00A97C2C">
              <w:t xml:space="preserve">2025 год </w:t>
            </w:r>
            <w:r w:rsidR="00A97C2C" w:rsidRPr="00A97C2C">
              <w:t>–</w:t>
            </w:r>
            <w:r w:rsidRPr="00A97C2C">
              <w:t xml:space="preserve"> </w:t>
            </w:r>
            <w:r w:rsidR="00A97C2C" w:rsidRPr="00A97C2C">
              <w:t>1</w:t>
            </w:r>
            <w:r w:rsidR="00A97C2C" w:rsidRPr="00A97C2C">
              <w:rPr>
                <w:lang w:val="en-US"/>
              </w:rPr>
              <w:t> </w:t>
            </w:r>
            <w:r w:rsidR="00A97C2C" w:rsidRPr="00A97C2C">
              <w:t xml:space="preserve">898,03 </w:t>
            </w:r>
            <w:r w:rsidRPr="00A97C2C">
              <w:t>тыс. рублей;</w:t>
            </w:r>
          </w:p>
          <w:p w:rsidR="000719FF" w:rsidRPr="00A97C2C" w:rsidRDefault="000719FF" w:rsidP="000719FF">
            <w:pPr>
              <w:pStyle w:val="ConsPlusNormal"/>
              <w:ind w:firstLine="0"/>
              <w:jc w:val="both"/>
            </w:pPr>
            <w:r w:rsidRPr="00A97C2C">
              <w:t xml:space="preserve">2026 год </w:t>
            </w:r>
            <w:r w:rsidR="00A97C2C" w:rsidRPr="00A97C2C">
              <w:t>–</w:t>
            </w:r>
            <w:r w:rsidRPr="00A97C2C">
              <w:t xml:space="preserve"> </w:t>
            </w:r>
            <w:r w:rsidR="00A97C2C" w:rsidRPr="00A97C2C">
              <w:t>1</w:t>
            </w:r>
            <w:r w:rsidR="00A97C2C" w:rsidRPr="00A97C2C">
              <w:rPr>
                <w:lang w:val="en-US"/>
              </w:rPr>
              <w:t> </w:t>
            </w:r>
            <w:r w:rsidR="00A97C2C" w:rsidRPr="00A97C2C">
              <w:t xml:space="preserve">898,03 </w:t>
            </w:r>
            <w:r w:rsidRPr="00A97C2C">
              <w:t>тыс. рублей;</w:t>
            </w:r>
          </w:p>
          <w:p w:rsidR="008C610E" w:rsidRDefault="000719FF" w:rsidP="000719FF">
            <w:pPr>
              <w:pStyle w:val="ConsPlusNormal"/>
              <w:ind w:firstLine="0"/>
              <w:jc w:val="both"/>
            </w:pPr>
            <w:r w:rsidRPr="00A97C2C">
              <w:t xml:space="preserve">2027 год </w:t>
            </w:r>
            <w:r w:rsidR="00A97C2C" w:rsidRPr="00A97C2C">
              <w:t>–</w:t>
            </w:r>
            <w:r w:rsidRPr="00A97C2C">
              <w:t xml:space="preserve"> </w:t>
            </w:r>
            <w:r w:rsidR="00A97C2C" w:rsidRPr="00A97C2C">
              <w:t>1</w:t>
            </w:r>
            <w:r w:rsidR="00A97C2C" w:rsidRPr="00A97C2C">
              <w:rPr>
                <w:lang w:val="en-US"/>
              </w:rPr>
              <w:t> </w:t>
            </w:r>
            <w:r w:rsidR="00A97C2C" w:rsidRPr="00A97C2C">
              <w:t>898,03</w:t>
            </w:r>
            <w:r w:rsidR="00A97C2C" w:rsidRPr="00A97C2C">
              <w:rPr>
                <w:sz w:val="22"/>
              </w:rPr>
              <w:t xml:space="preserve"> </w:t>
            </w:r>
            <w:r w:rsidRPr="001B0484">
              <w:t>тыс. рублей.</w:t>
            </w:r>
          </w:p>
          <w:p w:rsidR="00A97C2C" w:rsidRPr="001B0484" w:rsidRDefault="00A97C2C" w:rsidP="00A97C2C">
            <w:pPr>
              <w:pStyle w:val="ConsPlusNormal"/>
              <w:ind w:firstLine="0"/>
              <w:jc w:val="both"/>
            </w:pPr>
            <w:r>
              <w:t xml:space="preserve">- </w:t>
            </w:r>
            <w:r w:rsidRPr="001B0484">
              <w:t xml:space="preserve">предполагаемый общий объем финансовых средств, необходимых для реализации подпрограммы </w:t>
            </w:r>
            <w:r>
              <w:t>4 «Обеспечение реализации муниципальной программы»</w:t>
            </w:r>
            <w:r w:rsidRPr="001B0484">
              <w:t xml:space="preserve">, составляет </w:t>
            </w:r>
            <w:r w:rsidRPr="00A97C2C">
              <w:t>0,00</w:t>
            </w:r>
            <w:r w:rsidRPr="001B0484">
              <w:t xml:space="preserve"> тыс. рублей, в том числе:</w:t>
            </w:r>
          </w:p>
          <w:p w:rsidR="00A97C2C" w:rsidRPr="00A97C2C" w:rsidRDefault="00A97C2C" w:rsidP="00A97C2C">
            <w:pPr>
              <w:pStyle w:val="ConsPlusNormal"/>
              <w:ind w:firstLine="0"/>
              <w:jc w:val="both"/>
            </w:pPr>
            <w:r w:rsidRPr="001B0484">
              <w:t xml:space="preserve">2021 год - </w:t>
            </w:r>
            <w:r w:rsidRPr="00A97C2C">
              <w:t>0,00 тыс. рублей;</w:t>
            </w:r>
          </w:p>
          <w:p w:rsidR="00A97C2C" w:rsidRPr="00A97C2C" w:rsidRDefault="00A97C2C" w:rsidP="00A97C2C">
            <w:pPr>
              <w:pStyle w:val="ConsPlusNormal"/>
              <w:ind w:firstLine="0"/>
              <w:jc w:val="both"/>
            </w:pPr>
            <w:r w:rsidRPr="00A97C2C">
              <w:t>2022 год - 0,00 тыс. рублей;</w:t>
            </w:r>
          </w:p>
          <w:p w:rsidR="00A97C2C" w:rsidRPr="00A97C2C" w:rsidRDefault="00A97C2C" w:rsidP="00A97C2C">
            <w:pPr>
              <w:pStyle w:val="ConsPlusNormal"/>
              <w:ind w:firstLine="0"/>
              <w:jc w:val="both"/>
            </w:pPr>
            <w:r w:rsidRPr="00A97C2C">
              <w:t>2023 год - 0,00 тыс. рублей;</w:t>
            </w:r>
          </w:p>
          <w:p w:rsidR="00A97C2C" w:rsidRPr="00A97C2C" w:rsidRDefault="00A97C2C" w:rsidP="00A97C2C">
            <w:pPr>
              <w:pStyle w:val="ConsPlusNormal"/>
              <w:ind w:firstLine="0"/>
              <w:jc w:val="both"/>
            </w:pPr>
            <w:r w:rsidRPr="00A97C2C">
              <w:t>2024 год - 0,00 тыс. рублей;</w:t>
            </w:r>
          </w:p>
          <w:p w:rsidR="00A97C2C" w:rsidRPr="00A97C2C" w:rsidRDefault="00A97C2C" w:rsidP="00A97C2C">
            <w:pPr>
              <w:pStyle w:val="ConsPlusNormal"/>
              <w:ind w:firstLine="0"/>
              <w:jc w:val="both"/>
            </w:pPr>
            <w:r w:rsidRPr="00A97C2C">
              <w:t>2025 год - 0,00 тыс. рублей;</w:t>
            </w:r>
          </w:p>
          <w:p w:rsidR="00A97C2C" w:rsidRPr="00A97C2C" w:rsidRDefault="00A97C2C" w:rsidP="00A97C2C">
            <w:pPr>
              <w:pStyle w:val="ConsPlusNormal"/>
              <w:ind w:firstLine="0"/>
              <w:jc w:val="both"/>
            </w:pPr>
            <w:r w:rsidRPr="00A97C2C">
              <w:t>2026 год - 0,00 тыс. рублей;</w:t>
            </w:r>
          </w:p>
          <w:p w:rsidR="00A97C2C" w:rsidRPr="00A97C2C" w:rsidRDefault="00A97C2C" w:rsidP="00A97C2C">
            <w:r w:rsidRPr="00A97C2C">
              <w:t>2027 год - 0,00</w:t>
            </w:r>
            <w:r w:rsidRPr="001B0484">
              <w:t xml:space="preserve"> тыс. рублей.</w:t>
            </w:r>
          </w:p>
        </w:tc>
      </w:tr>
      <w:tr w:rsidR="00B559EF" w:rsidRPr="00BD38AF" w:rsidTr="00054AC7">
        <w:tc>
          <w:tcPr>
            <w:tcW w:w="1069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59EF" w:rsidRPr="00BD38AF" w:rsidRDefault="00B559EF" w:rsidP="00B559EF">
            <w:pPr>
              <w:pStyle w:val="ConsPlusNormal"/>
              <w:ind w:firstLine="0"/>
              <w:jc w:val="both"/>
            </w:pPr>
            <w:r w:rsidRPr="00BD38AF">
              <w:lastRenderedPageBreak/>
              <w:t>Индикаторы достижения цели и показатели непосредственных результатов Программы</w:t>
            </w:r>
          </w:p>
        </w:tc>
        <w:tc>
          <w:tcPr>
            <w:tcW w:w="393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59EF" w:rsidRDefault="00B559EF" w:rsidP="00B559EF">
            <w:pPr>
              <w:pStyle w:val="ConsPlusCell"/>
              <w:jc w:val="both"/>
            </w:pPr>
            <w:r>
              <w:t>По окончании реализации Подпрограммы 1 в 2027 году индик</w:t>
            </w:r>
            <w:r>
              <w:t>а</w:t>
            </w:r>
            <w:r>
              <w:t xml:space="preserve">торы достигнут следующих значений: </w:t>
            </w:r>
          </w:p>
          <w:p w:rsidR="00B559EF" w:rsidRDefault="00B559EF" w:rsidP="00B559EF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 доля </w:t>
            </w:r>
            <w:proofErr w:type="gramStart"/>
            <w:r>
              <w:rPr>
                <w:rFonts w:ascii="Times New Roman" w:hAnsi="Times New Roman" w:cs="Times New Roman"/>
              </w:rPr>
              <w:t>населения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проживающего на территории </w:t>
            </w:r>
            <w:r w:rsidR="00177DFC">
              <w:rPr>
                <w:rFonts w:ascii="Times New Roman" w:hAnsi="Times New Roman" w:cs="Times New Roman"/>
              </w:rPr>
              <w:t xml:space="preserve">населенных пунктов </w:t>
            </w:r>
            <w:r>
              <w:rPr>
                <w:rFonts w:ascii="Times New Roman" w:hAnsi="Times New Roman" w:cs="Times New Roman"/>
              </w:rPr>
              <w:t>Богородского муниципального округа Нижегородской области, в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торых развернута система-112, в общем количестве населения Бог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родского муниципального округа Нижегоро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 xml:space="preserve">ской области - 100%; </w:t>
            </w:r>
          </w:p>
          <w:p w:rsidR="00B559EF" w:rsidRDefault="00B559EF" w:rsidP="00B559EF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доля персонала системы-112 и сотрудников взаимодействующих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журно-диспетчерских служб (далее - ДДС), прошедших обучение, в общем требуемом количестве такого персонала по Богородскому м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ниципал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ному округу Нижегородской области - 100%.  </w:t>
            </w:r>
          </w:p>
          <w:p w:rsidR="00B559EF" w:rsidRDefault="00B559EF" w:rsidP="00B559EF">
            <w:pPr>
              <w:pStyle w:val="aff7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Показатели непосредственных результатов: </w:t>
            </w:r>
          </w:p>
          <w:p w:rsidR="00B559EF" w:rsidRDefault="00B559EF" w:rsidP="00B559EF">
            <w:pPr>
              <w:pStyle w:val="aff7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 сокращение времени совместного реагирования ДДС на обращения 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селения по номеру «112» на территории Богородского мун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ципального </w:t>
            </w:r>
            <w:r w:rsidR="00255BCD">
              <w:rPr>
                <w:rFonts w:ascii="Times New Roman" w:hAnsi="Times New Roman" w:cs="Times New Roman"/>
                <w:sz w:val="23"/>
                <w:szCs w:val="23"/>
              </w:rPr>
              <w:t>округа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Нижегородской области на </w:t>
            </w:r>
            <w:r w:rsidR="002639F3">
              <w:rPr>
                <w:rFonts w:ascii="Times New Roman" w:hAnsi="Times New Roman" w:cs="Times New Roman"/>
                <w:sz w:val="23"/>
                <w:szCs w:val="23"/>
              </w:rPr>
              <w:t>1%, по сравнению с 2020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годом; </w:t>
            </w:r>
          </w:p>
          <w:p w:rsidR="00B559EF" w:rsidRDefault="00B559EF" w:rsidP="00B559EF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снижение числа пострадавших в чрезвычайных ситуациях и прои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шествиях на территории Богородского муниципального </w:t>
            </w:r>
            <w:r w:rsidR="00255BCD">
              <w:rPr>
                <w:rFonts w:ascii="Times New Roman" w:hAnsi="Times New Roman" w:cs="Times New Roman"/>
              </w:rPr>
              <w:t>округа</w:t>
            </w:r>
            <w:r>
              <w:rPr>
                <w:rFonts w:ascii="Times New Roman" w:hAnsi="Times New Roman" w:cs="Times New Roman"/>
              </w:rPr>
              <w:t xml:space="preserve"> Ниж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городской области, в кото</w:t>
            </w:r>
            <w:r w:rsidR="002639F3">
              <w:rPr>
                <w:rFonts w:ascii="Times New Roman" w:hAnsi="Times New Roman" w:cs="Times New Roman"/>
              </w:rPr>
              <w:t>рых развернута система-112, на 1% по сра</w:t>
            </w:r>
            <w:r w:rsidR="002639F3">
              <w:rPr>
                <w:rFonts w:ascii="Times New Roman" w:hAnsi="Times New Roman" w:cs="Times New Roman"/>
              </w:rPr>
              <w:t>в</w:t>
            </w:r>
            <w:r w:rsidR="002639F3">
              <w:rPr>
                <w:rFonts w:ascii="Times New Roman" w:hAnsi="Times New Roman" w:cs="Times New Roman"/>
              </w:rPr>
              <w:t>нению с 2020</w:t>
            </w:r>
            <w:r>
              <w:rPr>
                <w:rFonts w:ascii="Times New Roman" w:hAnsi="Times New Roman" w:cs="Times New Roman"/>
              </w:rPr>
              <w:t xml:space="preserve"> годом; </w:t>
            </w:r>
          </w:p>
          <w:p w:rsidR="00B559EF" w:rsidRDefault="00B559EF" w:rsidP="00B559EF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снижение числа погибших в чрезвычайных ситуациях и происшес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виях на территории Богородского муниципального </w:t>
            </w:r>
            <w:r w:rsidR="00255BCD">
              <w:rPr>
                <w:rFonts w:ascii="Times New Roman" w:hAnsi="Times New Roman" w:cs="Times New Roman"/>
              </w:rPr>
              <w:t>округа</w:t>
            </w:r>
            <w:r>
              <w:rPr>
                <w:rFonts w:ascii="Times New Roman" w:hAnsi="Times New Roman" w:cs="Times New Roman"/>
              </w:rPr>
              <w:t xml:space="preserve"> Нижегоро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ской области, в кото</w:t>
            </w:r>
            <w:r w:rsidR="002639F3">
              <w:rPr>
                <w:rFonts w:ascii="Times New Roman" w:hAnsi="Times New Roman" w:cs="Times New Roman"/>
              </w:rPr>
              <w:t>рых развернута система-112, на 1</w:t>
            </w:r>
            <w:r>
              <w:rPr>
                <w:rFonts w:ascii="Times New Roman" w:hAnsi="Times New Roman" w:cs="Times New Roman"/>
              </w:rPr>
              <w:t>% по срав</w:t>
            </w:r>
            <w:r w:rsidR="002639F3">
              <w:rPr>
                <w:rFonts w:ascii="Times New Roman" w:hAnsi="Times New Roman" w:cs="Times New Roman"/>
              </w:rPr>
              <w:t>нению с 2020</w:t>
            </w:r>
            <w:r>
              <w:rPr>
                <w:rFonts w:ascii="Times New Roman" w:hAnsi="Times New Roman" w:cs="Times New Roman"/>
              </w:rPr>
              <w:t xml:space="preserve"> годом; </w:t>
            </w:r>
          </w:p>
          <w:p w:rsidR="00B559EF" w:rsidRDefault="00B559EF" w:rsidP="00255BCD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 сокращение экономического ущерба от чрезвычайных ситуаций и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происшествий на территории Богородского муниципального </w:t>
            </w:r>
            <w:r w:rsidR="00255BCD">
              <w:rPr>
                <w:rFonts w:ascii="Times New Roman" w:hAnsi="Times New Roman" w:cs="Times New Roman"/>
              </w:rPr>
              <w:t>округа</w:t>
            </w:r>
            <w:r>
              <w:rPr>
                <w:rFonts w:ascii="Times New Roman" w:hAnsi="Times New Roman" w:cs="Times New Roman"/>
              </w:rPr>
              <w:t xml:space="preserve"> Нижегородской области, в котор</w:t>
            </w:r>
            <w:r w:rsidR="002639F3">
              <w:rPr>
                <w:rFonts w:ascii="Times New Roman" w:hAnsi="Times New Roman" w:cs="Times New Roman"/>
              </w:rPr>
              <w:t>ых развернута си</w:t>
            </w:r>
            <w:r w:rsidR="002639F3">
              <w:rPr>
                <w:rFonts w:ascii="Times New Roman" w:hAnsi="Times New Roman" w:cs="Times New Roman"/>
              </w:rPr>
              <w:t>с</w:t>
            </w:r>
            <w:r w:rsidR="002639F3">
              <w:rPr>
                <w:rFonts w:ascii="Times New Roman" w:hAnsi="Times New Roman" w:cs="Times New Roman"/>
              </w:rPr>
              <w:t>тема-112, на 2% по сравнению с 2020</w:t>
            </w:r>
            <w:r>
              <w:rPr>
                <w:rFonts w:ascii="Times New Roman" w:hAnsi="Times New Roman" w:cs="Times New Roman"/>
              </w:rPr>
              <w:t xml:space="preserve"> годом</w:t>
            </w:r>
            <w:r w:rsidR="003C6B5A">
              <w:rPr>
                <w:rFonts w:ascii="Times New Roman" w:hAnsi="Times New Roman" w:cs="Times New Roman"/>
              </w:rPr>
              <w:t>;</w:t>
            </w:r>
          </w:p>
          <w:p w:rsidR="003C6B5A" w:rsidRPr="003C6B5A" w:rsidRDefault="003C6B5A" w:rsidP="00381076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 w:rsidRPr="003C6B5A">
              <w:rPr>
                <w:rFonts w:ascii="Times New Roman" w:hAnsi="Times New Roman" w:cs="Times New Roman"/>
                <w:szCs w:val="22"/>
              </w:rPr>
              <w:t>- сокращение среднего времени обработки сообщений о ЧС, несущих информацию об угрозе или факте возникновения по сравнени</w:t>
            </w:r>
            <w:r w:rsidR="00381076">
              <w:rPr>
                <w:rFonts w:ascii="Times New Roman" w:hAnsi="Times New Roman" w:cs="Times New Roman"/>
                <w:szCs w:val="22"/>
              </w:rPr>
              <w:t>ю с эк</w:t>
            </w:r>
            <w:r w:rsidR="00381076">
              <w:rPr>
                <w:rFonts w:ascii="Times New Roman" w:hAnsi="Times New Roman" w:cs="Times New Roman"/>
                <w:szCs w:val="22"/>
              </w:rPr>
              <w:t>о</w:t>
            </w:r>
            <w:r w:rsidR="00381076">
              <w:rPr>
                <w:rFonts w:ascii="Times New Roman" w:hAnsi="Times New Roman" w:cs="Times New Roman"/>
                <w:szCs w:val="22"/>
              </w:rPr>
              <w:t>номическим ущербом в 2020</w:t>
            </w:r>
            <w:r w:rsidRPr="003C6B5A">
              <w:rPr>
                <w:rFonts w:ascii="Times New Roman" w:hAnsi="Times New Roman" w:cs="Times New Roman"/>
                <w:szCs w:val="22"/>
              </w:rPr>
              <w:t xml:space="preserve"> году на 1% </w:t>
            </w:r>
            <w:r w:rsidR="00381076">
              <w:rPr>
                <w:rFonts w:ascii="Times New Roman" w:hAnsi="Times New Roman" w:cs="Times New Roman"/>
              </w:rPr>
              <w:t>.</w:t>
            </w:r>
          </w:p>
        </w:tc>
      </w:tr>
      <w:tr w:rsidR="00B559EF" w:rsidRPr="00BD38AF" w:rsidTr="00054AC7">
        <w:tc>
          <w:tcPr>
            <w:tcW w:w="10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59EF" w:rsidRPr="00BD38AF" w:rsidRDefault="00B559EF" w:rsidP="00B559EF">
            <w:pPr>
              <w:pStyle w:val="ConsPlusNormal"/>
              <w:ind w:firstLine="0"/>
              <w:jc w:val="both"/>
            </w:pPr>
          </w:p>
        </w:tc>
        <w:tc>
          <w:tcPr>
            <w:tcW w:w="393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59EF" w:rsidRDefault="00B559EF" w:rsidP="00B559EF">
            <w:pPr>
              <w:pStyle w:val="ConsPlusCell"/>
              <w:jc w:val="both"/>
            </w:pPr>
            <w:r>
              <w:t>По окончании реализации мероприятий Подпрограммы 2 будут до</w:t>
            </w:r>
            <w:r>
              <w:t>с</w:t>
            </w:r>
            <w:r>
              <w:t>тигнуты следующие значения индикат</w:t>
            </w:r>
            <w:r>
              <w:t>о</w:t>
            </w:r>
            <w:r>
              <w:t>ров:</w:t>
            </w:r>
          </w:p>
          <w:p w:rsidR="00B559EF" w:rsidRDefault="00B559EF" w:rsidP="00B559EF">
            <w:pPr>
              <w:pStyle w:val="ConsPlusCell"/>
              <w:jc w:val="both"/>
            </w:pPr>
            <w:r>
              <w:t xml:space="preserve">- уровень обеспеченности местными печатными СМИ жителей </w:t>
            </w:r>
            <w:r w:rsidR="00255BCD">
              <w:t>Бог</w:t>
            </w:r>
            <w:r w:rsidR="00255BCD">
              <w:t>о</w:t>
            </w:r>
            <w:r w:rsidR="00255BCD">
              <w:t>родского муниципального округа Нижегородской области к 2027</w:t>
            </w:r>
            <w:r>
              <w:t xml:space="preserve"> году составит 112 экземпляров на 1000 человек при сре</w:t>
            </w:r>
            <w:r>
              <w:t>д</w:t>
            </w:r>
            <w:r>
              <w:t>нем тираже одного номера печатного издания 7500 экземпляров</w:t>
            </w:r>
          </w:p>
        </w:tc>
      </w:tr>
      <w:tr w:rsidR="00B559EF" w:rsidRPr="00BD38AF" w:rsidTr="00054AC7">
        <w:tc>
          <w:tcPr>
            <w:tcW w:w="10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59EF" w:rsidRPr="00BD38AF" w:rsidRDefault="00B559EF" w:rsidP="00B559EF">
            <w:pPr>
              <w:pStyle w:val="ConsPlusNormal"/>
              <w:ind w:firstLine="0"/>
              <w:jc w:val="both"/>
            </w:pPr>
          </w:p>
        </w:tc>
        <w:tc>
          <w:tcPr>
            <w:tcW w:w="393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59EF" w:rsidRDefault="00B559EF" w:rsidP="00B559EF">
            <w:pPr>
              <w:pStyle w:val="ConsPlusCell"/>
              <w:jc w:val="both"/>
            </w:pPr>
            <w:r>
              <w:rPr>
                <w:bCs/>
              </w:rPr>
              <w:t>Подпрограмма 3:</w:t>
            </w:r>
          </w:p>
          <w:p w:rsidR="00B559EF" w:rsidRDefault="00B559EF" w:rsidP="00B559EF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укрепление материально-технической базы архива;</w:t>
            </w:r>
          </w:p>
          <w:p w:rsidR="00B559EF" w:rsidRDefault="00B559EF" w:rsidP="00B559EF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улучшение условий хранения архивных документов;</w:t>
            </w:r>
          </w:p>
          <w:p w:rsidR="00B559EF" w:rsidRDefault="00B559EF" w:rsidP="00B559EF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создание страховых копий особо ценных документов;</w:t>
            </w:r>
          </w:p>
          <w:p w:rsidR="00B559EF" w:rsidRDefault="00B559EF" w:rsidP="00B559EF">
            <w:pPr>
              <w:pStyle w:val="FORMATTEX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удовлетворенность населения Богородского муниципального </w:t>
            </w:r>
            <w:r w:rsidR="00F5064C">
              <w:rPr>
                <w:rFonts w:ascii="Times New Roman" w:hAnsi="Times New Roman" w:cs="Times New Roman"/>
              </w:rPr>
              <w:t>округа</w:t>
            </w:r>
            <w:r>
              <w:rPr>
                <w:rFonts w:ascii="Times New Roman" w:hAnsi="Times New Roman" w:cs="Times New Roman"/>
              </w:rPr>
              <w:t xml:space="preserve"> получением услуг в МКУ «Богородский архив»;</w:t>
            </w:r>
          </w:p>
          <w:p w:rsidR="00B559EF" w:rsidRDefault="00B559EF" w:rsidP="00B559EF">
            <w:pPr>
              <w:pStyle w:val="FORMATTEX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снижение угрозы потери архивных документов, сохранение архи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ных документов, подлежащих постоянному хранению;</w:t>
            </w:r>
          </w:p>
          <w:p w:rsidR="00B559EF" w:rsidRDefault="00B559EF" w:rsidP="00B559EF">
            <w:pPr>
              <w:pStyle w:val="FORMATTEX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увеличение количества предоставления муниципальных услуг физ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ческим и юридическим лицам; </w:t>
            </w:r>
          </w:p>
          <w:p w:rsidR="00B559EF" w:rsidRDefault="00B559EF" w:rsidP="00B559EF">
            <w:pPr>
              <w:pStyle w:val="FORMATTEX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увеличение количества ед. хранения (документов).</w:t>
            </w:r>
          </w:p>
        </w:tc>
      </w:tr>
    </w:tbl>
    <w:p w:rsidR="00474999" w:rsidRDefault="00474999" w:rsidP="00CC0113">
      <w:pPr>
        <w:jc w:val="center"/>
        <w:rPr>
          <w:sz w:val="28"/>
          <w:szCs w:val="28"/>
        </w:rPr>
      </w:pPr>
    </w:p>
    <w:p w:rsidR="004B4F1D" w:rsidRDefault="004B4F1D" w:rsidP="00257499">
      <w:pPr>
        <w:widowControl w:val="0"/>
        <w:numPr>
          <w:ilvl w:val="0"/>
          <w:numId w:val="24"/>
        </w:numPr>
        <w:adjustRightInd w:val="0"/>
        <w:jc w:val="center"/>
        <w:outlineLvl w:val="1"/>
        <w:rPr>
          <w:b/>
        </w:rPr>
      </w:pPr>
      <w:r w:rsidRPr="00474999">
        <w:rPr>
          <w:b/>
        </w:rPr>
        <w:t xml:space="preserve"> Текущее состояние сферы реализации Программы</w:t>
      </w:r>
    </w:p>
    <w:p w:rsidR="00474999" w:rsidRPr="00474999" w:rsidRDefault="00257499" w:rsidP="00257499">
      <w:pPr>
        <w:widowControl w:val="0"/>
        <w:numPr>
          <w:ilvl w:val="1"/>
          <w:numId w:val="24"/>
        </w:numPr>
        <w:adjustRightInd w:val="0"/>
        <w:jc w:val="center"/>
        <w:outlineLvl w:val="1"/>
        <w:rPr>
          <w:b/>
        </w:rPr>
      </w:pPr>
      <w:r>
        <w:rPr>
          <w:b/>
        </w:rPr>
        <w:t>Характеристика текущего состояния</w:t>
      </w:r>
    </w:p>
    <w:p w:rsidR="004B4F1D" w:rsidRDefault="004B4F1D" w:rsidP="004B4F1D">
      <w:pPr>
        <w:widowControl w:val="0"/>
        <w:adjustRightInd w:val="0"/>
        <w:ind w:firstLine="540"/>
        <w:jc w:val="both"/>
      </w:pPr>
    </w:p>
    <w:p w:rsidR="00255BCD" w:rsidRDefault="00255BCD" w:rsidP="00054AC7">
      <w:pPr>
        <w:pStyle w:val="af4"/>
        <w:ind w:firstLine="709"/>
        <w:jc w:val="both"/>
      </w:pPr>
      <w:r>
        <w:t>Информационные технологии - неотъемлемая часть современных социально-экономических отношений, непосредственно влияющая на их развитие. Чем выше ск</w:t>
      </w:r>
      <w:r>
        <w:t>о</w:t>
      </w:r>
      <w:r>
        <w:t>рость информационных потоков, тем динамичнее развивается экономика, институты гр</w:t>
      </w:r>
      <w:r>
        <w:t>а</w:t>
      </w:r>
      <w:r>
        <w:t>жданского общества, социальная сфера.</w:t>
      </w:r>
    </w:p>
    <w:p w:rsidR="00255BCD" w:rsidRDefault="00255BCD" w:rsidP="00054AC7">
      <w:pPr>
        <w:pStyle w:val="af4"/>
        <w:ind w:firstLine="709"/>
        <w:jc w:val="both"/>
      </w:pPr>
      <w:r>
        <w:t>Однако информатизация таит в себе опасность: не поддающиеся контролю гл</w:t>
      </w:r>
      <w:r>
        <w:t>о</w:t>
      </w:r>
      <w:r>
        <w:t>бальные информационные потоки могут стать причиной распространения терроризма, экстремизма, хакерства, пиратства и других социально опасных явлений. Обеспечение информационной и физической безопасности информационного общества - одна из ва</w:t>
      </w:r>
      <w:r>
        <w:t>ж</w:t>
      </w:r>
      <w:r>
        <w:t>нейших задач современности.</w:t>
      </w:r>
    </w:p>
    <w:p w:rsidR="00255BCD" w:rsidRDefault="00255BCD" w:rsidP="00054AC7">
      <w:pPr>
        <w:pStyle w:val="af4"/>
        <w:ind w:firstLine="709"/>
        <w:jc w:val="both"/>
      </w:pPr>
      <w:r>
        <w:t>Однако работа по обеспечению безопасности населения не соответствует сущес</w:t>
      </w:r>
      <w:r>
        <w:t>т</w:t>
      </w:r>
      <w:r>
        <w:t>вующему уровню технологий, в частности, вызов аварийных служб до сих пор осущест</w:t>
      </w:r>
      <w:r>
        <w:t>в</w:t>
      </w:r>
      <w:r>
        <w:t>ляется по номерам, предусмотренным для проводных телефонов.</w:t>
      </w:r>
    </w:p>
    <w:p w:rsidR="00255BCD" w:rsidRDefault="00255BCD" w:rsidP="00054AC7">
      <w:pPr>
        <w:pStyle w:val="af4"/>
        <w:ind w:firstLine="709"/>
        <w:jc w:val="both"/>
      </w:pPr>
      <w:r>
        <w:t>Для решения данных проблем будет осуществляться Подпрограмма 1 «Обеспеч</w:t>
      </w:r>
      <w:r>
        <w:t>е</w:t>
      </w:r>
      <w:r>
        <w:t>ние функционирования единой дежурной диспетче</w:t>
      </w:r>
      <w:r>
        <w:t>р</w:t>
      </w:r>
      <w:r>
        <w:t>ской службы и совершенствование работы системы обеспечения вызова экстренных оперативных служб по единому номеру «112» в Богородском муниципальном округе Нижегородской области» в рамках насто</w:t>
      </w:r>
      <w:r>
        <w:t>я</w:t>
      </w:r>
      <w:r>
        <w:t>щей Программы.</w:t>
      </w:r>
    </w:p>
    <w:p w:rsidR="00255BCD" w:rsidRDefault="00255BCD" w:rsidP="00054AC7">
      <w:pPr>
        <w:pStyle w:val="af4"/>
        <w:ind w:firstLine="709"/>
        <w:jc w:val="both"/>
      </w:pPr>
      <w:r>
        <w:t>Кроме того, настоящей Программой предусматривается поддержка местных СМИ, также являющихся неотъемлемой частью современного информационного общества. Поддержка СМИ будет осуществляться в рамках подпрограммы 2 «Информационная ср</w:t>
      </w:r>
      <w:r>
        <w:t>е</w:t>
      </w:r>
      <w:r>
        <w:t>да».</w:t>
      </w:r>
    </w:p>
    <w:p w:rsidR="00255BCD" w:rsidRDefault="00255BCD" w:rsidP="00054AC7">
      <w:pPr>
        <w:ind w:firstLine="709"/>
        <w:jc w:val="both"/>
        <w:rPr>
          <w:color w:val="000000"/>
        </w:rPr>
      </w:pPr>
      <w:r>
        <w:rPr>
          <w:color w:val="000000"/>
        </w:rPr>
        <w:t>Информатизация общества способствует развитию экономики, установлению р</w:t>
      </w:r>
      <w:r>
        <w:rPr>
          <w:color w:val="000000"/>
        </w:rPr>
        <w:t>а</w:t>
      </w:r>
      <w:r>
        <w:rPr>
          <w:color w:val="000000"/>
        </w:rPr>
        <w:t>зумных правил и норм, созданию удобной формы взаимодействия с населением: расш</w:t>
      </w:r>
      <w:r>
        <w:rPr>
          <w:color w:val="000000"/>
        </w:rPr>
        <w:t>и</w:t>
      </w:r>
      <w:r>
        <w:rPr>
          <w:color w:val="000000"/>
        </w:rPr>
        <w:t xml:space="preserve">ряются возможности предоставления населению услуг в электронном виде, ведется поиск путей </w:t>
      </w:r>
      <w:r>
        <w:rPr>
          <w:color w:val="000000"/>
        </w:rPr>
        <w:lastRenderedPageBreak/>
        <w:t>непр</w:t>
      </w:r>
      <w:r>
        <w:rPr>
          <w:color w:val="000000"/>
        </w:rPr>
        <w:t>е</w:t>
      </w:r>
      <w:r>
        <w:rPr>
          <w:color w:val="000000"/>
        </w:rPr>
        <w:t>рывного обеспечения населения, перестройки взаимоотношений с клиентами. Использование эффективной системы информационного обеспечения позволяет упр</w:t>
      </w:r>
      <w:r>
        <w:rPr>
          <w:color w:val="000000"/>
        </w:rPr>
        <w:t>о</w:t>
      </w:r>
      <w:r>
        <w:rPr>
          <w:color w:val="000000"/>
        </w:rPr>
        <w:t>стить взаимодействие между структурами управления и связь государственной и муниц</w:t>
      </w:r>
      <w:r>
        <w:rPr>
          <w:color w:val="000000"/>
        </w:rPr>
        <w:t>и</w:t>
      </w:r>
      <w:r>
        <w:rPr>
          <w:color w:val="000000"/>
        </w:rPr>
        <w:t>пальной службы с населением. Проблема совершенствования управления и оказания о</w:t>
      </w:r>
      <w:r>
        <w:rPr>
          <w:color w:val="000000"/>
        </w:rPr>
        <w:t>р</w:t>
      </w:r>
      <w:r>
        <w:rPr>
          <w:color w:val="000000"/>
        </w:rPr>
        <w:t>ганизациям и населению услуг на информационной основе является важной актуальной задачей государственных и муниципальных служб.</w:t>
      </w:r>
    </w:p>
    <w:p w:rsidR="00A75076" w:rsidRDefault="00A75076" w:rsidP="00054AC7">
      <w:pPr>
        <w:ind w:firstLine="709"/>
        <w:jc w:val="both"/>
        <w:rPr>
          <w:color w:val="000000"/>
        </w:rPr>
      </w:pPr>
      <w:r>
        <w:t>Одной из первоочередных задач на пути к достижению улучшения качества и до</w:t>
      </w:r>
      <w:r>
        <w:t>с</w:t>
      </w:r>
      <w:r>
        <w:t>тупности в предоставлении муниципальных услуг является повышение уровня безопасн</w:t>
      </w:r>
      <w:r>
        <w:t>о</w:t>
      </w:r>
      <w:r>
        <w:t>сти и эффективности работы МКУ «Богородский архив», обеспечение сохранности док</w:t>
      </w:r>
      <w:r>
        <w:t>у</w:t>
      </w:r>
      <w:r>
        <w:t xml:space="preserve">ментов, имеющих научно-историческую и практическую ценность. На решение данной задачи направлена Подпрограмма 3 </w:t>
      </w:r>
      <w:r>
        <w:rPr>
          <w:b/>
          <w:bCs/>
        </w:rPr>
        <w:t>«</w:t>
      </w:r>
      <w:r>
        <w:t>Обеспечение сохранн</w:t>
      </w:r>
      <w:r>
        <w:t>о</w:t>
      </w:r>
      <w:r>
        <w:t>сти, комплектования, учета и использования архивных документов Богородского муниципального округа Нижегоро</w:t>
      </w:r>
      <w:r>
        <w:t>д</w:t>
      </w:r>
      <w:r>
        <w:t>ской области</w:t>
      </w:r>
      <w:r>
        <w:rPr>
          <w:bCs/>
        </w:rPr>
        <w:t>».</w:t>
      </w:r>
    </w:p>
    <w:p w:rsidR="00CD5C7D" w:rsidRPr="009471D3" w:rsidRDefault="00CD5C7D" w:rsidP="00054AC7">
      <w:pPr>
        <w:widowControl w:val="0"/>
        <w:adjustRightInd w:val="0"/>
        <w:ind w:firstLine="709"/>
        <w:jc w:val="both"/>
      </w:pPr>
    </w:p>
    <w:p w:rsidR="004B4F1D" w:rsidRPr="00474999" w:rsidRDefault="004B4F1D" w:rsidP="00054AC7">
      <w:pPr>
        <w:widowControl w:val="0"/>
        <w:numPr>
          <w:ilvl w:val="1"/>
          <w:numId w:val="24"/>
        </w:numPr>
        <w:adjustRightInd w:val="0"/>
        <w:ind w:left="0" w:firstLine="709"/>
        <w:jc w:val="center"/>
        <w:outlineLvl w:val="1"/>
        <w:rPr>
          <w:b/>
        </w:rPr>
      </w:pPr>
      <w:bookmarkStart w:id="5" w:name="Par247"/>
      <w:bookmarkEnd w:id="5"/>
      <w:r w:rsidRPr="00474999">
        <w:rPr>
          <w:b/>
        </w:rPr>
        <w:t>Цели и задачи Программы</w:t>
      </w:r>
    </w:p>
    <w:p w:rsidR="00474999" w:rsidRDefault="00474999" w:rsidP="00054AC7">
      <w:pPr>
        <w:widowControl w:val="0"/>
        <w:adjustRightInd w:val="0"/>
        <w:ind w:firstLine="709"/>
        <w:jc w:val="both"/>
      </w:pPr>
    </w:p>
    <w:p w:rsidR="004B4F1D" w:rsidRDefault="00A75076" w:rsidP="00054AC7">
      <w:pPr>
        <w:widowControl w:val="0"/>
        <w:adjustRightInd w:val="0"/>
        <w:ind w:firstLine="709"/>
        <w:jc w:val="both"/>
      </w:pPr>
      <w:r>
        <w:t>Цели Программы:</w:t>
      </w:r>
    </w:p>
    <w:p w:rsidR="00EC19C8" w:rsidRPr="007A1FCD" w:rsidRDefault="00EC19C8" w:rsidP="00054AC7">
      <w:pPr>
        <w:pStyle w:val="aff7"/>
        <w:ind w:firstLine="709"/>
        <w:jc w:val="both"/>
        <w:rPr>
          <w:rFonts w:ascii="Times New Roman" w:hAnsi="Times New Roman" w:cs="Times New Roman"/>
        </w:rPr>
      </w:pPr>
      <w:r w:rsidRPr="007A1FCD">
        <w:rPr>
          <w:rFonts w:ascii="Times New Roman" w:hAnsi="Times New Roman" w:cs="Times New Roman"/>
        </w:rPr>
        <w:t>Улучшение инвестиционной привлекательности и конкурентоспособности</w:t>
      </w:r>
      <w:r>
        <w:rPr>
          <w:rFonts w:ascii="Times New Roman" w:hAnsi="Times New Roman" w:cs="Times New Roman"/>
        </w:rPr>
        <w:t xml:space="preserve"> Бог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родского муниципального округа Нижегородской области (далее – округ), </w:t>
      </w:r>
      <w:r w:rsidRPr="007A1FCD">
        <w:rPr>
          <w:rFonts w:ascii="Times New Roman" w:hAnsi="Times New Roman" w:cs="Times New Roman"/>
        </w:rPr>
        <w:t xml:space="preserve">повышение безопасности жизнедеятельности и качества жизни населения </w:t>
      </w:r>
      <w:r>
        <w:rPr>
          <w:rFonts w:ascii="Times New Roman" w:hAnsi="Times New Roman" w:cs="Times New Roman"/>
        </w:rPr>
        <w:t>округа</w:t>
      </w:r>
      <w:r w:rsidRPr="007A1FCD">
        <w:rPr>
          <w:rFonts w:ascii="Times New Roman" w:hAnsi="Times New Roman" w:cs="Times New Roman"/>
        </w:rPr>
        <w:t xml:space="preserve"> за счет:</w:t>
      </w:r>
    </w:p>
    <w:p w:rsidR="00EC19C8" w:rsidRPr="007A1FCD" w:rsidRDefault="00EC19C8" w:rsidP="00054AC7">
      <w:pPr>
        <w:pStyle w:val="aff7"/>
        <w:ind w:firstLine="709"/>
        <w:jc w:val="both"/>
        <w:rPr>
          <w:rFonts w:ascii="Times New Roman" w:hAnsi="Times New Roman" w:cs="Times New Roman"/>
        </w:rPr>
      </w:pPr>
      <w:r w:rsidRPr="007A1FCD">
        <w:rPr>
          <w:rFonts w:ascii="Times New Roman" w:hAnsi="Times New Roman" w:cs="Times New Roman"/>
        </w:rPr>
        <w:t>- использования системы обеспечения вызова экстренных оперативных служб по</w:t>
      </w:r>
      <w:r>
        <w:rPr>
          <w:rFonts w:ascii="Times New Roman" w:hAnsi="Times New Roman" w:cs="Times New Roman"/>
        </w:rPr>
        <w:t xml:space="preserve"> единому номеру «112»</w:t>
      </w:r>
      <w:r w:rsidRPr="007A1FCD">
        <w:rPr>
          <w:rFonts w:ascii="Times New Roman" w:hAnsi="Times New Roman" w:cs="Times New Roman"/>
        </w:rPr>
        <w:t>;</w:t>
      </w:r>
    </w:p>
    <w:p w:rsidR="00EC19C8" w:rsidRDefault="00EC19C8" w:rsidP="00054AC7">
      <w:pPr>
        <w:pStyle w:val="aff7"/>
        <w:ind w:firstLine="709"/>
        <w:jc w:val="both"/>
        <w:rPr>
          <w:rFonts w:ascii="Times New Roman" w:hAnsi="Times New Roman" w:cs="Times New Roman"/>
        </w:rPr>
      </w:pPr>
      <w:r w:rsidRPr="007A1FCD">
        <w:rPr>
          <w:rFonts w:ascii="Times New Roman" w:hAnsi="Times New Roman" w:cs="Times New Roman"/>
        </w:rPr>
        <w:t>- обеспечения конституционного права граждан</w:t>
      </w:r>
      <w:r>
        <w:rPr>
          <w:rFonts w:ascii="Times New Roman" w:hAnsi="Times New Roman" w:cs="Times New Roman"/>
        </w:rPr>
        <w:t xml:space="preserve"> </w:t>
      </w:r>
      <w:r w:rsidRPr="007A1FCD">
        <w:rPr>
          <w:rFonts w:ascii="Times New Roman" w:hAnsi="Times New Roman" w:cs="Times New Roman"/>
        </w:rPr>
        <w:t>на получение информации;</w:t>
      </w:r>
    </w:p>
    <w:p w:rsidR="00EC19C8" w:rsidRDefault="00EC19C8" w:rsidP="00054AC7">
      <w:pPr>
        <w:widowControl w:val="0"/>
        <w:adjustRightInd w:val="0"/>
        <w:ind w:firstLine="709"/>
        <w:jc w:val="both"/>
      </w:pPr>
      <w:r>
        <w:t>- обеспечения</w:t>
      </w:r>
      <w:r w:rsidRPr="00CA0338">
        <w:t xml:space="preserve"> сохранности и безопасности</w:t>
      </w:r>
      <w:r>
        <w:t xml:space="preserve"> </w:t>
      </w:r>
      <w:r w:rsidRPr="00CA0338">
        <w:t>документов архивного фонда МКУ «Б</w:t>
      </w:r>
      <w:r w:rsidRPr="00CA0338">
        <w:t>о</w:t>
      </w:r>
      <w:r w:rsidRPr="00CA0338">
        <w:t>городский архив»</w:t>
      </w:r>
      <w:r>
        <w:t>.</w:t>
      </w:r>
    </w:p>
    <w:p w:rsidR="004B4F1D" w:rsidRPr="007271B4" w:rsidRDefault="004B4F1D" w:rsidP="00054AC7">
      <w:pPr>
        <w:widowControl w:val="0"/>
        <w:adjustRightInd w:val="0"/>
        <w:ind w:firstLine="709"/>
        <w:jc w:val="both"/>
      </w:pPr>
      <w:r w:rsidRPr="007271B4">
        <w:t>Для достижения поставленной цели необходимо решение следующих задач:</w:t>
      </w:r>
    </w:p>
    <w:p w:rsidR="00EC19C8" w:rsidRDefault="00EC19C8" w:rsidP="00054AC7">
      <w:pPr>
        <w:pStyle w:val="aff7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обобщение и анализ поступивших сообщений в МКУ «ЕДДС» об аварийных с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туациях, происшествиях, несущих информацию об угрозе или факте возникновения чре</w:t>
      </w:r>
      <w:r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вычайной ситуации на территории Богородского муниципального округа Нижегородской области (д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лее – округ), а также повышение безопасности населения </w:t>
      </w:r>
      <w:r w:rsidR="00E87A24">
        <w:rPr>
          <w:rFonts w:ascii="Times New Roman" w:hAnsi="Times New Roman" w:cs="Times New Roman"/>
        </w:rPr>
        <w:t>округа</w:t>
      </w:r>
      <w:r>
        <w:rPr>
          <w:rFonts w:ascii="Times New Roman" w:hAnsi="Times New Roman" w:cs="Times New Roman"/>
        </w:rPr>
        <w:t xml:space="preserve"> и снижение социально-экономического ущерба от чрезвычайных ситуаций и происшествий путем с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кращения времени реагирования экстренных оперативных служб при обращениях насел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ния по единому номеру «112»;</w:t>
      </w:r>
    </w:p>
    <w:p w:rsidR="00EC19C8" w:rsidRDefault="00EC19C8" w:rsidP="00054AC7">
      <w:pPr>
        <w:pStyle w:val="aff7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создание и развитие в </w:t>
      </w:r>
      <w:r w:rsidR="00167C77">
        <w:rPr>
          <w:rFonts w:ascii="Times New Roman" w:hAnsi="Times New Roman" w:cs="Times New Roman"/>
        </w:rPr>
        <w:t>округе</w:t>
      </w:r>
      <w:r>
        <w:rPr>
          <w:rFonts w:ascii="Times New Roman" w:hAnsi="Times New Roman" w:cs="Times New Roman"/>
        </w:rPr>
        <w:t xml:space="preserve"> системы единого информационного пространства, соответствующего интересам и потребностям населения округа, а также содействие в формировании благоприятного имиджа округа посредством проведения целенаправле</w:t>
      </w:r>
      <w:r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ной информац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онной политики;</w:t>
      </w:r>
    </w:p>
    <w:p w:rsidR="004B4F1D" w:rsidRDefault="00EC19C8" w:rsidP="00054AC7">
      <w:pPr>
        <w:widowControl w:val="0"/>
        <w:adjustRightInd w:val="0"/>
        <w:ind w:firstLine="709"/>
        <w:jc w:val="both"/>
        <w:rPr>
          <w:szCs w:val="22"/>
        </w:rPr>
      </w:pPr>
      <w:r>
        <w:t>- организация и обеспечение формирования, сохранности и использования архи</w:t>
      </w:r>
      <w:r>
        <w:t>в</w:t>
      </w:r>
      <w:r>
        <w:t>ных документов на основе единых принципов, установленных законодательством Росси</w:t>
      </w:r>
      <w:r>
        <w:t>й</w:t>
      </w:r>
      <w:r>
        <w:t>ской Федерации и Нижегородской области.</w:t>
      </w:r>
    </w:p>
    <w:p w:rsidR="00DD2F6F" w:rsidRPr="009471D3" w:rsidRDefault="00DD2F6F" w:rsidP="00054AC7">
      <w:pPr>
        <w:widowControl w:val="0"/>
        <w:adjustRightInd w:val="0"/>
        <w:ind w:firstLine="709"/>
        <w:jc w:val="both"/>
      </w:pPr>
    </w:p>
    <w:p w:rsidR="004B4F1D" w:rsidRPr="00474999" w:rsidRDefault="004B4F1D" w:rsidP="00054AC7">
      <w:pPr>
        <w:widowControl w:val="0"/>
        <w:numPr>
          <w:ilvl w:val="1"/>
          <w:numId w:val="24"/>
        </w:numPr>
        <w:adjustRightInd w:val="0"/>
        <w:ind w:left="0" w:firstLine="709"/>
        <w:jc w:val="center"/>
        <w:outlineLvl w:val="1"/>
        <w:rPr>
          <w:b/>
        </w:rPr>
      </w:pPr>
      <w:bookmarkStart w:id="6" w:name="Par255"/>
      <w:bookmarkEnd w:id="6"/>
      <w:r w:rsidRPr="00474999">
        <w:rPr>
          <w:b/>
        </w:rPr>
        <w:t xml:space="preserve">Сроки </w:t>
      </w:r>
      <w:r w:rsidR="00257499">
        <w:rPr>
          <w:b/>
        </w:rPr>
        <w:t xml:space="preserve">и этапы </w:t>
      </w:r>
      <w:r w:rsidRPr="00474999">
        <w:rPr>
          <w:b/>
        </w:rPr>
        <w:t>реализации Программы</w:t>
      </w:r>
    </w:p>
    <w:p w:rsidR="00474999" w:rsidRDefault="00474999" w:rsidP="00054AC7">
      <w:pPr>
        <w:widowControl w:val="0"/>
        <w:adjustRightInd w:val="0"/>
        <w:ind w:firstLine="709"/>
        <w:jc w:val="both"/>
      </w:pPr>
    </w:p>
    <w:p w:rsidR="004B4F1D" w:rsidRPr="009471D3" w:rsidRDefault="004B4F1D" w:rsidP="00054AC7">
      <w:pPr>
        <w:widowControl w:val="0"/>
        <w:adjustRightInd w:val="0"/>
        <w:ind w:firstLine="709"/>
        <w:jc w:val="both"/>
      </w:pPr>
      <w:r w:rsidRPr="009471D3">
        <w:t>Программа реализуется в течение 20</w:t>
      </w:r>
      <w:r w:rsidR="004B0D02">
        <w:t>21</w:t>
      </w:r>
      <w:r w:rsidRPr="009471D3">
        <w:t xml:space="preserve"> - 20</w:t>
      </w:r>
      <w:r w:rsidR="004B0D02">
        <w:t>27</w:t>
      </w:r>
      <w:r w:rsidRPr="009471D3">
        <w:t xml:space="preserve"> годов без разделения на этапы. </w:t>
      </w:r>
    </w:p>
    <w:p w:rsidR="004B4F1D" w:rsidRDefault="004B4F1D" w:rsidP="00054AC7">
      <w:pPr>
        <w:widowControl w:val="0"/>
        <w:adjustRightInd w:val="0"/>
        <w:ind w:firstLine="709"/>
        <w:jc w:val="center"/>
        <w:outlineLvl w:val="1"/>
      </w:pPr>
      <w:bookmarkStart w:id="7" w:name="Par259"/>
      <w:bookmarkEnd w:id="7"/>
    </w:p>
    <w:p w:rsidR="004B4F1D" w:rsidRPr="00474999" w:rsidRDefault="004B4F1D" w:rsidP="00054AC7">
      <w:pPr>
        <w:widowControl w:val="0"/>
        <w:numPr>
          <w:ilvl w:val="1"/>
          <w:numId w:val="24"/>
        </w:numPr>
        <w:adjustRightInd w:val="0"/>
        <w:ind w:left="0" w:firstLine="709"/>
        <w:jc w:val="center"/>
        <w:outlineLvl w:val="1"/>
        <w:rPr>
          <w:b/>
        </w:rPr>
      </w:pPr>
      <w:r w:rsidRPr="00474999">
        <w:rPr>
          <w:b/>
        </w:rPr>
        <w:t>Перечень основных мероприятий Программы</w:t>
      </w:r>
    </w:p>
    <w:p w:rsidR="00474999" w:rsidRDefault="00474999" w:rsidP="00054AC7">
      <w:pPr>
        <w:widowControl w:val="0"/>
        <w:adjustRightInd w:val="0"/>
        <w:ind w:firstLine="709"/>
        <w:jc w:val="both"/>
      </w:pPr>
    </w:p>
    <w:p w:rsidR="004B4F1D" w:rsidRPr="009471D3" w:rsidRDefault="004B4F1D" w:rsidP="00054AC7">
      <w:pPr>
        <w:widowControl w:val="0"/>
        <w:adjustRightInd w:val="0"/>
        <w:ind w:firstLine="709"/>
        <w:jc w:val="both"/>
      </w:pPr>
      <w:r w:rsidRPr="009471D3">
        <w:t>Основные мероприятия Программы предусматривают комплекс взаимосвязанных мер, направленных на достижение цели Програ</w:t>
      </w:r>
      <w:r w:rsidRPr="009471D3">
        <w:t>м</w:t>
      </w:r>
      <w:r w:rsidRPr="009471D3">
        <w:t>мы.</w:t>
      </w:r>
    </w:p>
    <w:p w:rsidR="004B4F1D" w:rsidRPr="009471D3" w:rsidRDefault="004B4F1D" w:rsidP="00054AC7">
      <w:pPr>
        <w:widowControl w:val="0"/>
        <w:adjustRightInd w:val="0"/>
        <w:ind w:firstLine="709"/>
        <w:jc w:val="both"/>
      </w:pPr>
      <w:r w:rsidRPr="009471D3">
        <w:t>Исходя из необходимости решения поставленных задач сформированы соответс</w:t>
      </w:r>
      <w:r w:rsidRPr="009471D3">
        <w:t>т</w:t>
      </w:r>
      <w:r w:rsidRPr="009471D3">
        <w:t>вующие подпрограммы настоящей Программы:</w:t>
      </w:r>
    </w:p>
    <w:p w:rsidR="004B4F1D" w:rsidRPr="009471D3" w:rsidRDefault="009A2528" w:rsidP="00054AC7">
      <w:pPr>
        <w:widowControl w:val="0"/>
        <w:adjustRightInd w:val="0"/>
        <w:ind w:firstLine="709"/>
        <w:jc w:val="both"/>
      </w:pPr>
      <w:hyperlink w:anchor="Par302" w:history="1">
        <w:r w:rsidR="004B4F1D" w:rsidRPr="009471D3">
          <w:t>подпрограмма 1</w:t>
        </w:r>
      </w:hyperlink>
      <w:r w:rsidR="004B4F1D" w:rsidRPr="009471D3">
        <w:t xml:space="preserve"> </w:t>
      </w:r>
      <w:r w:rsidR="00CF0886">
        <w:t>«</w:t>
      </w:r>
      <w:r w:rsidR="007055B3">
        <w:t>Обеспечение функционирования единой дежурной диспетче</w:t>
      </w:r>
      <w:r w:rsidR="007055B3">
        <w:t>р</w:t>
      </w:r>
      <w:r w:rsidR="007055B3">
        <w:t xml:space="preserve">ской </w:t>
      </w:r>
      <w:r w:rsidR="007055B3">
        <w:lastRenderedPageBreak/>
        <w:t>службы и совершенствование работы системы обеспечения вызова экстренных оп</w:t>
      </w:r>
      <w:r w:rsidR="007055B3">
        <w:t>е</w:t>
      </w:r>
      <w:r w:rsidR="007055B3">
        <w:t>ративных служб по единому номеру «112» в Богородском муниципальном округе Ниж</w:t>
      </w:r>
      <w:r w:rsidR="007055B3">
        <w:t>е</w:t>
      </w:r>
      <w:r w:rsidR="007055B3">
        <w:t>городской обла</w:t>
      </w:r>
      <w:r w:rsidR="007055B3">
        <w:t>с</w:t>
      </w:r>
      <w:r w:rsidR="007055B3">
        <w:t>ти</w:t>
      </w:r>
      <w:r w:rsidR="00CF0886">
        <w:t>»</w:t>
      </w:r>
      <w:r w:rsidR="004B4F1D" w:rsidRPr="009471D3">
        <w:t>,</w:t>
      </w:r>
    </w:p>
    <w:p w:rsidR="004B4F1D" w:rsidRPr="009471D3" w:rsidRDefault="009A2528" w:rsidP="00054AC7">
      <w:pPr>
        <w:widowControl w:val="0"/>
        <w:adjustRightInd w:val="0"/>
        <w:ind w:firstLine="709"/>
        <w:jc w:val="both"/>
      </w:pPr>
      <w:hyperlink w:anchor="Par952" w:history="1">
        <w:r w:rsidR="004B4F1D" w:rsidRPr="009471D3">
          <w:t xml:space="preserve">подпрограмма </w:t>
        </w:r>
      </w:hyperlink>
      <w:r w:rsidR="004B0D02">
        <w:t>2</w:t>
      </w:r>
      <w:r w:rsidR="004B4F1D" w:rsidRPr="009471D3">
        <w:t xml:space="preserve"> </w:t>
      </w:r>
      <w:r w:rsidR="00CF0886">
        <w:t>«</w:t>
      </w:r>
      <w:r w:rsidR="007055B3">
        <w:t>Информационная среда</w:t>
      </w:r>
      <w:r w:rsidR="00CF0886">
        <w:t>»</w:t>
      </w:r>
      <w:r w:rsidR="004B4F1D" w:rsidRPr="009471D3">
        <w:t>,</w:t>
      </w:r>
    </w:p>
    <w:p w:rsidR="004B4F1D" w:rsidRPr="009471D3" w:rsidRDefault="009A2528" w:rsidP="00054AC7">
      <w:pPr>
        <w:widowControl w:val="0"/>
        <w:adjustRightInd w:val="0"/>
        <w:ind w:firstLine="709"/>
        <w:jc w:val="both"/>
      </w:pPr>
      <w:hyperlink w:anchor="Par1424" w:history="1">
        <w:r w:rsidR="004B4F1D" w:rsidRPr="009471D3">
          <w:t xml:space="preserve">подпрограмма </w:t>
        </w:r>
      </w:hyperlink>
      <w:r w:rsidR="004B0D02">
        <w:t>3</w:t>
      </w:r>
      <w:r w:rsidR="004B4F1D" w:rsidRPr="009471D3">
        <w:t xml:space="preserve"> </w:t>
      </w:r>
      <w:r w:rsidR="00CF0886">
        <w:t>«</w:t>
      </w:r>
      <w:r w:rsidR="007055B3">
        <w:t>Обеспечение сохранности, комплектования, учета и использов</w:t>
      </w:r>
      <w:r w:rsidR="007055B3">
        <w:t>а</w:t>
      </w:r>
      <w:r w:rsidR="007055B3">
        <w:t>ния архивных документов Богородского муниципального округа Нижегородской обла</w:t>
      </w:r>
      <w:r w:rsidR="007055B3">
        <w:t>с</w:t>
      </w:r>
      <w:r w:rsidR="007055B3">
        <w:t>ти</w:t>
      </w:r>
      <w:r w:rsidR="00CF0886">
        <w:t>»</w:t>
      </w:r>
      <w:r w:rsidR="004B4F1D" w:rsidRPr="009471D3">
        <w:t>.</w:t>
      </w:r>
    </w:p>
    <w:p w:rsidR="004B4F1D" w:rsidRPr="009471D3" w:rsidRDefault="004B4F1D" w:rsidP="00054AC7">
      <w:pPr>
        <w:widowControl w:val="0"/>
        <w:adjustRightInd w:val="0"/>
        <w:ind w:firstLine="709"/>
        <w:jc w:val="both"/>
      </w:pPr>
      <w:r w:rsidRPr="009471D3">
        <w:t xml:space="preserve">В рамках каждой подпрограммы сформирована система основных мероприятий, информация о которых представлена в </w:t>
      </w:r>
      <w:hyperlink w:anchor="Par1487" w:history="1">
        <w:r w:rsidRPr="009471D3">
          <w:t>приложении 1</w:t>
        </w:r>
      </w:hyperlink>
      <w:r w:rsidRPr="009471D3">
        <w:t xml:space="preserve"> к настоящей Программе.</w:t>
      </w:r>
    </w:p>
    <w:p w:rsidR="004B4F1D" w:rsidRPr="009471D3" w:rsidRDefault="004B4F1D" w:rsidP="00054AC7">
      <w:pPr>
        <w:widowControl w:val="0"/>
        <w:adjustRightInd w:val="0"/>
        <w:ind w:firstLine="709"/>
        <w:jc w:val="both"/>
      </w:pPr>
    </w:p>
    <w:p w:rsidR="004B4F1D" w:rsidRPr="00137F32" w:rsidRDefault="004B4F1D" w:rsidP="00054AC7">
      <w:pPr>
        <w:widowControl w:val="0"/>
        <w:numPr>
          <w:ilvl w:val="1"/>
          <w:numId w:val="24"/>
        </w:numPr>
        <w:adjustRightInd w:val="0"/>
        <w:ind w:left="0" w:firstLine="709"/>
        <w:jc w:val="center"/>
        <w:outlineLvl w:val="1"/>
        <w:rPr>
          <w:b/>
        </w:rPr>
      </w:pPr>
      <w:bookmarkStart w:id="8" w:name="Par269"/>
      <w:bookmarkEnd w:id="8"/>
      <w:r w:rsidRPr="00137F32">
        <w:rPr>
          <w:b/>
        </w:rPr>
        <w:t>Индикаторы достижения цели и непосредственные</w:t>
      </w:r>
      <w:r w:rsidR="00137F32">
        <w:rPr>
          <w:b/>
        </w:rPr>
        <w:t xml:space="preserve"> </w:t>
      </w:r>
      <w:r w:rsidRPr="00137F32">
        <w:rPr>
          <w:b/>
        </w:rPr>
        <w:t>результаты реализ</w:t>
      </w:r>
      <w:r w:rsidRPr="00137F32">
        <w:rPr>
          <w:b/>
        </w:rPr>
        <w:t>а</w:t>
      </w:r>
      <w:r w:rsidRPr="00137F32">
        <w:rPr>
          <w:b/>
        </w:rPr>
        <w:t>ции Программы</w:t>
      </w:r>
    </w:p>
    <w:p w:rsidR="00474999" w:rsidRDefault="00474999" w:rsidP="00054AC7">
      <w:pPr>
        <w:widowControl w:val="0"/>
        <w:adjustRightInd w:val="0"/>
        <w:ind w:firstLine="709"/>
        <w:jc w:val="both"/>
      </w:pPr>
    </w:p>
    <w:p w:rsidR="004B4F1D" w:rsidRPr="009471D3" w:rsidRDefault="004B4F1D" w:rsidP="00054AC7">
      <w:pPr>
        <w:widowControl w:val="0"/>
        <w:adjustRightInd w:val="0"/>
        <w:ind w:firstLine="709"/>
        <w:jc w:val="both"/>
      </w:pPr>
      <w:r w:rsidRPr="007271B4">
        <w:t>Достижение долгосрочных целей Программы будет оцениваться на основе данных статистической и ведомственной отчетности в с</w:t>
      </w:r>
      <w:r w:rsidRPr="007271B4">
        <w:t>о</w:t>
      </w:r>
      <w:r w:rsidRPr="007271B4">
        <w:t>ответствии с индикаторами достижения целей и показателями непосредственных результатов по каждой подпрограмме, предста</w:t>
      </w:r>
      <w:r w:rsidRPr="007271B4">
        <w:t>в</w:t>
      </w:r>
      <w:r w:rsidRPr="007271B4">
        <w:t xml:space="preserve">ленными в </w:t>
      </w:r>
      <w:hyperlink w:anchor="Par1947" w:history="1">
        <w:r w:rsidRPr="007271B4">
          <w:t>приложении 2</w:t>
        </w:r>
      </w:hyperlink>
      <w:r w:rsidRPr="007271B4">
        <w:t xml:space="preserve"> к настоящей Программе.</w:t>
      </w:r>
    </w:p>
    <w:p w:rsidR="005E0587" w:rsidRPr="009471D3" w:rsidRDefault="005E0587" w:rsidP="00054AC7">
      <w:pPr>
        <w:widowControl w:val="0"/>
        <w:adjustRightInd w:val="0"/>
        <w:ind w:firstLine="709"/>
        <w:jc w:val="both"/>
      </w:pPr>
    </w:p>
    <w:p w:rsidR="00137F32" w:rsidRPr="003252F0" w:rsidRDefault="00137F32" w:rsidP="00054AC7">
      <w:pPr>
        <w:widowControl w:val="0"/>
        <w:numPr>
          <w:ilvl w:val="1"/>
          <w:numId w:val="24"/>
        </w:numPr>
        <w:adjustRightInd w:val="0"/>
        <w:ind w:left="0" w:firstLine="709"/>
        <w:jc w:val="center"/>
        <w:outlineLvl w:val="1"/>
        <w:rPr>
          <w:b/>
        </w:rPr>
      </w:pPr>
      <w:bookmarkStart w:id="9" w:name="Par279"/>
      <w:bookmarkEnd w:id="9"/>
      <w:r w:rsidRPr="003252F0">
        <w:rPr>
          <w:b/>
        </w:rPr>
        <w:t>Прогноз сводных показателей муниципальных заданий на оказание м</w:t>
      </w:r>
      <w:r w:rsidRPr="003252F0">
        <w:rPr>
          <w:b/>
        </w:rPr>
        <w:t>у</w:t>
      </w:r>
      <w:r w:rsidRPr="003252F0">
        <w:rPr>
          <w:b/>
        </w:rPr>
        <w:t>ниципальных услуг (работ) муниципальными у</w:t>
      </w:r>
      <w:r w:rsidRPr="003252F0">
        <w:rPr>
          <w:b/>
        </w:rPr>
        <w:t>ч</w:t>
      </w:r>
      <w:r w:rsidRPr="003252F0">
        <w:rPr>
          <w:b/>
        </w:rPr>
        <w:t>реждениями</w:t>
      </w:r>
    </w:p>
    <w:p w:rsidR="00137F32" w:rsidRPr="003252F0" w:rsidRDefault="00137F32" w:rsidP="00054AC7">
      <w:pPr>
        <w:widowControl w:val="0"/>
        <w:adjustRightInd w:val="0"/>
        <w:ind w:firstLine="709"/>
        <w:jc w:val="center"/>
        <w:outlineLvl w:val="1"/>
        <w:rPr>
          <w:b/>
        </w:rPr>
      </w:pPr>
    </w:p>
    <w:p w:rsidR="0085362B" w:rsidRPr="000C7149" w:rsidRDefault="0085362B" w:rsidP="00054AC7">
      <w:pPr>
        <w:widowControl w:val="0"/>
        <w:adjustRightInd w:val="0"/>
        <w:ind w:firstLine="709"/>
        <w:jc w:val="both"/>
      </w:pPr>
      <w:r w:rsidRPr="00AA15D4">
        <w:t>В.</w:t>
      </w:r>
      <w:r>
        <w:t xml:space="preserve"> реализации Программы </w:t>
      </w:r>
      <w:r w:rsidRPr="00AA15D4">
        <w:t>муниципальные учреждения, оказывающие муниц</w:t>
      </w:r>
      <w:r w:rsidRPr="00AA15D4">
        <w:t>и</w:t>
      </w:r>
      <w:r w:rsidRPr="00AA15D4">
        <w:t>пальные услуги (работы) физическим и юридическим лицам не участвуют</w:t>
      </w:r>
      <w:r>
        <w:t>.</w:t>
      </w:r>
    </w:p>
    <w:p w:rsidR="00D64628" w:rsidRPr="003252F0" w:rsidRDefault="00D64628" w:rsidP="00054AC7">
      <w:pPr>
        <w:widowControl w:val="0"/>
        <w:adjustRightInd w:val="0"/>
        <w:ind w:firstLine="709"/>
        <w:jc w:val="both"/>
      </w:pPr>
    </w:p>
    <w:p w:rsidR="005A1DF2" w:rsidRPr="003252F0" w:rsidRDefault="009077CF" w:rsidP="00054AC7">
      <w:pPr>
        <w:widowControl w:val="0"/>
        <w:numPr>
          <w:ilvl w:val="1"/>
          <w:numId w:val="24"/>
        </w:numPr>
        <w:adjustRightInd w:val="0"/>
        <w:ind w:left="0" w:firstLine="709"/>
        <w:outlineLvl w:val="1"/>
        <w:rPr>
          <w:b/>
        </w:rPr>
      </w:pPr>
      <w:r w:rsidRPr="003252F0">
        <w:rPr>
          <w:b/>
        </w:rPr>
        <w:t>Участие муниципальных унитарных предприятий, акционерных обществ, общественных, научных и иных организаций, а также внебюджетных фо</w:t>
      </w:r>
      <w:r w:rsidRPr="003252F0">
        <w:rPr>
          <w:b/>
        </w:rPr>
        <w:t>н</w:t>
      </w:r>
      <w:r w:rsidRPr="003252F0">
        <w:rPr>
          <w:b/>
        </w:rPr>
        <w:t>дов</w:t>
      </w:r>
    </w:p>
    <w:p w:rsidR="005A1DF2" w:rsidRPr="003252F0" w:rsidRDefault="005A1DF2" w:rsidP="00054AC7">
      <w:pPr>
        <w:widowControl w:val="0"/>
        <w:adjustRightInd w:val="0"/>
        <w:ind w:firstLine="709"/>
        <w:jc w:val="center"/>
        <w:outlineLvl w:val="1"/>
        <w:rPr>
          <w:b/>
        </w:rPr>
      </w:pPr>
    </w:p>
    <w:p w:rsidR="005A1DF2" w:rsidRPr="003252F0" w:rsidRDefault="005A1DF2" w:rsidP="00054AC7">
      <w:pPr>
        <w:widowControl w:val="0"/>
        <w:adjustRightInd w:val="0"/>
        <w:ind w:firstLine="709"/>
        <w:jc w:val="both"/>
      </w:pPr>
      <w:r w:rsidRPr="00445D07">
        <w:t>В реализации П</w:t>
      </w:r>
      <w:r w:rsidR="00617E29" w:rsidRPr="00445D07">
        <w:t>одп</w:t>
      </w:r>
      <w:r w:rsidRPr="00445D07">
        <w:t xml:space="preserve">рограммы </w:t>
      </w:r>
      <w:r w:rsidR="00DE6BF4" w:rsidRPr="00445D07">
        <w:t>муниципальные унитарные предприятия, акционе</w:t>
      </w:r>
      <w:r w:rsidR="00DE6BF4" w:rsidRPr="00445D07">
        <w:t>р</w:t>
      </w:r>
      <w:r w:rsidR="00DE6BF4" w:rsidRPr="00445D07">
        <w:t>ные общества, общественные, научные и иные организации, а также внебюджетные фо</w:t>
      </w:r>
      <w:r w:rsidR="00DE6BF4" w:rsidRPr="00445D07">
        <w:t>н</w:t>
      </w:r>
      <w:r w:rsidR="00DE6BF4" w:rsidRPr="00445D07">
        <w:t xml:space="preserve">ды </w:t>
      </w:r>
      <w:r w:rsidRPr="00445D07">
        <w:t>не участвуют.</w:t>
      </w:r>
    </w:p>
    <w:p w:rsidR="005A1DF2" w:rsidRPr="009471D3" w:rsidRDefault="005A1DF2" w:rsidP="00054AC7">
      <w:pPr>
        <w:widowControl w:val="0"/>
        <w:adjustRightInd w:val="0"/>
        <w:ind w:firstLine="709"/>
        <w:jc w:val="both"/>
      </w:pPr>
    </w:p>
    <w:p w:rsidR="004B4F1D" w:rsidRPr="00474999" w:rsidRDefault="004B4F1D" w:rsidP="00054AC7">
      <w:pPr>
        <w:widowControl w:val="0"/>
        <w:numPr>
          <w:ilvl w:val="1"/>
          <w:numId w:val="24"/>
        </w:numPr>
        <w:adjustRightInd w:val="0"/>
        <w:ind w:left="0" w:firstLine="709"/>
        <w:jc w:val="center"/>
        <w:outlineLvl w:val="1"/>
        <w:rPr>
          <w:b/>
        </w:rPr>
      </w:pPr>
      <w:r w:rsidRPr="00474999">
        <w:rPr>
          <w:b/>
        </w:rPr>
        <w:t xml:space="preserve"> </w:t>
      </w:r>
      <w:r w:rsidR="00536DE1" w:rsidRPr="00536DE1">
        <w:rPr>
          <w:b/>
        </w:rPr>
        <w:t>Обоснование объема финансовых ресурсов</w:t>
      </w:r>
      <w:r w:rsidR="00536DE1" w:rsidRPr="00474999">
        <w:rPr>
          <w:b/>
        </w:rPr>
        <w:t xml:space="preserve"> </w:t>
      </w:r>
      <w:r w:rsidRPr="00474999">
        <w:rPr>
          <w:b/>
        </w:rPr>
        <w:t>Программы</w:t>
      </w:r>
    </w:p>
    <w:p w:rsidR="00474999" w:rsidRDefault="00474999" w:rsidP="00054AC7">
      <w:pPr>
        <w:widowControl w:val="0"/>
        <w:adjustRightInd w:val="0"/>
        <w:ind w:firstLine="709"/>
        <w:jc w:val="both"/>
      </w:pPr>
    </w:p>
    <w:p w:rsidR="00DE635D" w:rsidRPr="00BD38AF" w:rsidRDefault="00DE635D" w:rsidP="00054AC7">
      <w:pPr>
        <w:pStyle w:val="ConsPlusNormal"/>
        <w:ind w:firstLine="709"/>
        <w:jc w:val="both"/>
      </w:pPr>
      <w:r w:rsidRPr="007271B4">
        <w:t xml:space="preserve">Общий объем финансирования Программы за счет средств бюджета </w:t>
      </w:r>
      <w:r w:rsidR="004D4D88" w:rsidRPr="007271B4">
        <w:t xml:space="preserve">муниципального </w:t>
      </w:r>
      <w:r w:rsidR="005E0587" w:rsidRPr="007271B4">
        <w:t xml:space="preserve">округа </w:t>
      </w:r>
      <w:r w:rsidRPr="007271B4">
        <w:t xml:space="preserve">составляет </w:t>
      </w:r>
      <w:r w:rsidR="00E3497F" w:rsidRPr="00B9289E">
        <w:t>76</w:t>
      </w:r>
      <w:r w:rsidR="00E3497F">
        <w:t> </w:t>
      </w:r>
      <w:r w:rsidR="00E3497F" w:rsidRPr="00B9289E">
        <w:t>904,7</w:t>
      </w:r>
      <w:r w:rsidR="00E3497F">
        <w:t>0</w:t>
      </w:r>
      <w:r w:rsidR="005D6B70">
        <w:t xml:space="preserve"> </w:t>
      </w:r>
      <w:r w:rsidRPr="007271B4">
        <w:t xml:space="preserve">тыс. рублей, с учетом средств из бюджетов других уровней </w:t>
      </w:r>
      <w:r w:rsidR="004D4D88" w:rsidRPr="007271B4">
        <w:t>–</w:t>
      </w:r>
      <w:r w:rsidRPr="007271B4">
        <w:t xml:space="preserve"> </w:t>
      </w:r>
      <w:r w:rsidR="00E3497F" w:rsidRPr="00E3497F">
        <w:t>95</w:t>
      </w:r>
      <w:r w:rsidR="00E3497F">
        <w:t> </w:t>
      </w:r>
      <w:r w:rsidR="00E3497F" w:rsidRPr="00E3497F">
        <w:t>947</w:t>
      </w:r>
      <w:r w:rsidR="00E3497F">
        <w:t xml:space="preserve">,00 </w:t>
      </w:r>
      <w:r w:rsidRPr="007271B4">
        <w:t>тыс. рублей.</w:t>
      </w:r>
    </w:p>
    <w:p w:rsidR="004B4F1D" w:rsidRPr="009471D3" w:rsidRDefault="004B4F1D" w:rsidP="00054AC7">
      <w:pPr>
        <w:widowControl w:val="0"/>
        <w:adjustRightInd w:val="0"/>
        <w:ind w:firstLine="709"/>
        <w:jc w:val="both"/>
      </w:pPr>
      <w:r w:rsidRPr="009471D3">
        <w:t xml:space="preserve">Средства на реализацию Программы утверждаются </w:t>
      </w:r>
      <w:r w:rsidRPr="004D4D88">
        <w:t>решением</w:t>
      </w:r>
      <w:r w:rsidRPr="009471D3">
        <w:t xml:space="preserve"> о бюджете </w:t>
      </w:r>
      <w:r w:rsidR="004D4D88">
        <w:t>муниц</w:t>
      </w:r>
      <w:r w:rsidR="004D4D88">
        <w:t>и</w:t>
      </w:r>
      <w:r w:rsidR="004D4D88">
        <w:t xml:space="preserve">пального округа </w:t>
      </w:r>
      <w:r w:rsidRPr="009471D3">
        <w:t>на очередной финансовый год</w:t>
      </w:r>
      <w:r w:rsidR="005E0587">
        <w:t xml:space="preserve"> и на плановый период</w:t>
      </w:r>
      <w:r w:rsidRPr="009471D3">
        <w:t>. По результатам ежегодной оценки эффективности и результативности реализации Программы возможно перераспределение объемов средств, предусмотренных на их реализацию по направлен</w:t>
      </w:r>
      <w:r w:rsidRPr="009471D3">
        <w:t>и</w:t>
      </w:r>
      <w:r w:rsidRPr="009471D3">
        <w:t>ям, отдельным мероприятиям и годам.</w:t>
      </w:r>
    </w:p>
    <w:p w:rsidR="004B4F1D" w:rsidRPr="009471D3" w:rsidRDefault="004B4F1D" w:rsidP="00054AC7">
      <w:pPr>
        <w:widowControl w:val="0"/>
        <w:adjustRightInd w:val="0"/>
        <w:ind w:firstLine="709"/>
        <w:jc w:val="both"/>
      </w:pPr>
      <w:r w:rsidRPr="009471D3">
        <w:t xml:space="preserve">Ресурсное обеспечение Программы представлено в </w:t>
      </w:r>
      <w:hyperlink w:anchor="Par2818" w:history="1">
        <w:r w:rsidRPr="009471D3">
          <w:t xml:space="preserve">приложениях </w:t>
        </w:r>
        <w:r w:rsidR="00727A78" w:rsidRPr="009471D3">
          <w:t>3</w:t>
        </w:r>
      </w:hyperlink>
      <w:r w:rsidRPr="009471D3">
        <w:t xml:space="preserve"> и </w:t>
      </w:r>
      <w:hyperlink w:anchor="Par2970" w:history="1">
        <w:r w:rsidR="00727A78" w:rsidRPr="009471D3">
          <w:t>4</w:t>
        </w:r>
      </w:hyperlink>
      <w:r w:rsidRPr="009471D3">
        <w:t xml:space="preserve"> к настоящей Программе.</w:t>
      </w:r>
    </w:p>
    <w:p w:rsidR="004B4F1D" w:rsidRPr="00474999" w:rsidRDefault="00137F32" w:rsidP="00054AC7">
      <w:pPr>
        <w:widowControl w:val="0"/>
        <w:adjustRightInd w:val="0"/>
        <w:ind w:firstLine="709"/>
        <w:jc w:val="center"/>
        <w:outlineLvl w:val="1"/>
        <w:rPr>
          <w:b/>
        </w:rPr>
      </w:pPr>
      <w:bookmarkStart w:id="10" w:name="Par291"/>
      <w:bookmarkEnd w:id="10"/>
      <w:r>
        <w:rPr>
          <w:b/>
        </w:rPr>
        <w:t>2.</w:t>
      </w:r>
      <w:proofErr w:type="gramStart"/>
      <w:r>
        <w:rPr>
          <w:b/>
        </w:rPr>
        <w:t>9.</w:t>
      </w:r>
      <w:r w:rsidR="004B4F1D" w:rsidRPr="00474999">
        <w:rPr>
          <w:b/>
        </w:rPr>
        <w:t>Анализ</w:t>
      </w:r>
      <w:proofErr w:type="gramEnd"/>
      <w:r w:rsidR="004B4F1D" w:rsidRPr="00474999">
        <w:rPr>
          <w:b/>
        </w:rPr>
        <w:t xml:space="preserve"> рисков реализации Программы</w:t>
      </w:r>
    </w:p>
    <w:p w:rsidR="00474999" w:rsidRDefault="00474999" w:rsidP="00054AC7">
      <w:pPr>
        <w:widowControl w:val="0"/>
        <w:adjustRightInd w:val="0"/>
        <w:ind w:firstLine="709"/>
        <w:jc w:val="both"/>
      </w:pPr>
    </w:p>
    <w:p w:rsidR="004B4F1D" w:rsidRPr="009471D3" w:rsidRDefault="004B4F1D" w:rsidP="00054AC7">
      <w:pPr>
        <w:widowControl w:val="0"/>
        <w:adjustRightInd w:val="0"/>
        <w:ind w:firstLine="709"/>
        <w:jc w:val="both"/>
      </w:pPr>
      <w:r w:rsidRPr="009471D3">
        <w:t>Основными рисками, которые могут возникнуть в ходе реализации Программы, я</w:t>
      </w:r>
      <w:r w:rsidRPr="009471D3">
        <w:t>в</w:t>
      </w:r>
      <w:r w:rsidRPr="009471D3">
        <w:t>ляются:</w:t>
      </w:r>
    </w:p>
    <w:p w:rsidR="004B4F1D" w:rsidRPr="009471D3" w:rsidRDefault="004B4F1D" w:rsidP="00054AC7">
      <w:pPr>
        <w:widowControl w:val="0"/>
        <w:adjustRightInd w:val="0"/>
        <w:ind w:firstLine="709"/>
        <w:jc w:val="both"/>
      </w:pPr>
      <w:r w:rsidRPr="009471D3">
        <w:t xml:space="preserve">1. </w:t>
      </w:r>
      <w:r w:rsidR="00C92752" w:rsidRPr="00C92752">
        <w:rPr>
          <w:szCs w:val="28"/>
        </w:rPr>
        <w:t>отсутствие финансирования (неполное финансирование) из источников, пред</w:t>
      </w:r>
      <w:r w:rsidR="00C92752" w:rsidRPr="00C92752">
        <w:rPr>
          <w:szCs w:val="28"/>
        </w:rPr>
        <w:t>у</w:t>
      </w:r>
      <w:r w:rsidR="00C92752" w:rsidRPr="00C92752">
        <w:rPr>
          <w:szCs w:val="28"/>
        </w:rPr>
        <w:t>смотренных Программой</w:t>
      </w:r>
      <w:r w:rsidR="00C92752">
        <w:t>;</w:t>
      </w:r>
    </w:p>
    <w:p w:rsidR="008E5CB0" w:rsidRDefault="004B4F1D" w:rsidP="00054AC7">
      <w:pPr>
        <w:widowControl w:val="0"/>
        <w:adjustRightInd w:val="0"/>
        <w:ind w:firstLine="709"/>
        <w:jc w:val="both"/>
      </w:pPr>
      <w:r w:rsidRPr="009471D3">
        <w:t xml:space="preserve">2. </w:t>
      </w:r>
      <w:r w:rsidR="00C92752" w:rsidRPr="00C92752">
        <w:t>риск низкой эффективности реализации мероприятий Программы и недостиж</w:t>
      </w:r>
      <w:r w:rsidR="00C92752" w:rsidRPr="00C92752">
        <w:t>е</w:t>
      </w:r>
      <w:r w:rsidR="00C92752" w:rsidRPr="00C92752">
        <w:t>ния запланированных результатов ее выполнени</w:t>
      </w:r>
      <w:r w:rsidR="00C92752">
        <w:t>я</w:t>
      </w:r>
      <w:r w:rsidRPr="009471D3">
        <w:t>.</w:t>
      </w:r>
    </w:p>
    <w:p w:rsidR="00C92752" w:rsidRPr="00C92752" w:rsidRDefault="008E5CB0" w:rsidP="00054AC7">
      <w:pPr>
        <w:widowControl w:val="0"/>
        <w:numPr>
          <w:ilvl w:val="0"/>
          <w:numId w:val="24"/>
        </w:numPr>
        <w:adjustRightInd w:val="0"/>
        <w:ind w:left="0" w:firstLine="709"/>
        <w:jc w:val="center"/>
        <w:outlineLvl w:val="1"/>
        <w:rPr>
          <w:b/>
        </w:rPr>
      </w:pPr>
      <w:r>
        <w:rPr>
          <w:b/>
        </w:rPr>
        <w:br w:type="page"/>
      </w:r>
      <w:r w:rsidR="00C749E0" w:rsidRPr="00474999">
        <w:rPr>
          <w:b/>
        </w:rPr>
        <w:lastRenderedPageBreak/>
        <w:t xml:space="preserve"> </w:t>
      </w:r>
      <w:r w:rsidR="00C92752">
        <w:rPr>
          <w:b/>
        </w:rPr>
        <w:t>Подпрограмма</w:t>
      </w:r>
      <w:r w:rsidR="00C92752" w:rsidRPr="00C92752">
        <w:rPr>
          <w:b/>
        </w:rPr>
        <w:t xml:space="preserve"> «Обеспечение функционирования единой дежурной </w:t>
      </w:r>
    </w:p>
    <w:p w:rsidR="00C92752" w:rsidRPr="00C92752" w:rsidRDefault="00C92752" w:rsidP="00054AC7">
      <w:pPr>
        <w:widowControl w:val="0"/>
        <w:adjustRightInd w:val="0"/>
        <w:ind w:firstLine="709"/>
        <w:jc w:val="center"/>
        <w:outlineLvl w:val="1"/>
        <w:rPr>
          <w:b/>
        </w:rPr>
      </w:pPr>
      <w:r w:rsidRPr="00C92752">
        <w:rPr>
          <w:b/>
        </w:rPr>
        <w:t>диспетчерской службы и совершенствование работы системы обеспечения в</w:t>
      </w:r>
      <w:r w:rsidRPr="00C92752">
        <w:rPr>
          <w:b/>
        </w:rPr>
        <w:t>ы</w:t>
      </w:r>
      <w:r w:rsidRPr="00C92752">
        <w:rPr>
          <w:b/>
        </w:rPr>
        <w:t>зова экстренных оперативных служб по един</w:t>
      </w:r>
      <w:r w:rsidRPr="00C92752">
        <w:rPr>
          <w:b/>
        </w:rPr>
        <w:t>о</w:t>
      </w:r>
      <w:r w:rsidRPr="00C92752">
        <w:rPr>
          <w:b/>
        </w:rPr>
        <w:t xml:space="preserve">му номеру «112» в Богородском </w:t>
      </w:r>
    </w:p>
    <w:p w:rsidR="00C749E0" w:rsidRPr="00474999" w:rsidRDefault="00C92752" w:rsidP="00054AC7">
      <w:pPr>
        <w:widowControl w:val="0"/>
        <w:adjustRightInd w:val="0"/>
        <w:ind w:firstLine="709"/>
        <w:jc w:val="center"/>
        <w:outlineLvl w:val="1"/>
        <w:rPr>
          <w:b/>
        </w:rPr>
      </w:pPr>
      <w:r w:rsidRPr="00C92752">
        <w:rPr>
          <w:b/>
        </w:rPr>
        <w:t xml:space="preserve">муниципальном </w:t>
      </w:r>
      <w:r>
        <w:rPr>
          <w:b/>
        </w:rPr>
        <w:t>округе</w:t>
      </w:r>
      <w:r w:rsidRPr="00C92752">
        <w:rPr>
          <w:b/>
        </w:rPr>
        <w:t xml:space="preserve"> Нижегородской области»</w:t>
      </w:r>
    </w:p>
    <w:p w:rsidR="00C749E0" w:rsidRDefault="00C749E0" w:rsidP="00054AC7">
      <w:pPr>
        <w:widowControl w:val="0"/>
        <w:adjustRightInd w:val="0"/>
        <w:ind w:firstLine="709"/>
        <w:jc w:val="center"/>
      </w:pPr>
    </w:p>
    <w:p w:rsidR="00C749E0" w:rsidRDefault="00C749E0" w:rsidP="00054AC7">
      <w:pPr>
        <w:widowControl w:val="0"/>
        <w:adjustRightInd w:val="0"/>
        <w:ind w:firstLine="709"/>
        <w:jc w:val="center"/>
      </w:pPr>
      <w:r>
        <w:t xml:space="preserve">(далее </w:t>
      </w:r>
      <w:r w:rsidR="00C92752">
        <w:t>–</w:t>
      </w:r>
      <w:r>
        <w:t xml:space="preserve"> Подпрограмма</w:t>
      </w:r>
      <w:r w:rsidR="00C92752">
        <w:t xml:space="preserve"> 1</w:t>
      </w:r>
      <w:r>
        <w:t>)</w:t>
      </w:r>
      <w:bookmarkStart w:id="11" w:name="Par307"/>
      <w:bookmarkEnd w:id="11"/>
    </w:p>
    <w:p w:rsidR="00F56B6B" w:rsidRPr="00474999" w:rsidRDefault="00F56B6B" w:rsidP="00054AC7">
      <w:pPr>
        <w:widowControl w:val="0"/>
        <w:numPr>
          <w:ilvl w:val="1"/>
          <w:numId w:val="24"/>
        </w:numPr>
        <w:adjustRightInd w:val="0"/>
        <w:ind w:left="0" w:firstLine="709"/>
        <w:jc w:val="center"/>
        <w:rPr>
          <w:b/>
        </w:rPr>
      </w:pPr>
      <w:r w:rsidRPr="00474999">
        <w:rPr>
          <w:b/>
        </w:rPr>
        <w:t>Паспорт Подпрограммы</w:t>
      </w:r>
      <w:r w:rsidR="00A27B77">
        <w:rPr>
          <w:b/>
        </w:rPr>
        <w:t xml:space="preserve"> 1</w:t>
      </w:r>
    </w:p>
    <w:p w:rsidR="00F56B6B" w:rsidRDefault="00F56B6B" w:rsidP="00054AC7">
      <w:pPr>
        <w:widowControl w:val="0"/>
        <w:adjustRightInd w:val="0"/>
        <w:ind w:firstLine="709"/>
        <w:jc w:val="center"/>
        <w:rPr>
          <w:b/>
        </w:rPr>
      </w:pPr>
    </w:p>
    <w:p w:rsidR="00AA3D93" w:rsidRDefault="00AA3D93" w:rsidP="00054AC7">
      <w:pPr>
        <w:pStyle w:val="af4"/>
        <w:ind w:firstLine="709"/>
        <w:jc w:val="center"/>
      </w:pPr>
      <w:r>
        <w:t>ПАСПОРТ</w:t>
      </w:r>
    </w:p>
    <w:p w:rsidR="00AA3D93" w:rsidRDefault="00AA3D93" w:rsidP="00054AC7">
      <w:pPr>
        <w:pStyle w:val="af4"/>
        <w:ind w:firstLine="709"/>
        <w:jc w:val="center"/>
      </w:pPr>
      <w:r>
        <w:t>муниципальной подпрограммы Бо</w:t>
      </w:r>
      <w:r w:rsidR="00A27B77">
        <w:t>городского муниципального округа</w:t>
      </w:r>
      <w:r>
        <w:t xml:space="preserve"> </w:t>
      </w:r>
    </w:p>
    <w:p w:rsidR="00AA3D93" w:rsidRDefault="00AA3D93" w:rsidP="00054AC7">
      <w:pPr>
        <w:pStyle w:val="af4"/>
        <w:ind w:firstLine="709"/>
        <w:jc w:val="center"/>
      </w:pPr>
      <w:r>
        <w:t>Нижегородской области</w:t>
      </w:r>
    </w:p>
    <w:p w:rsidR="00C92752" w:rsidRPr="00C92752" w:rsidRDefault="00C92752" w:rsidP="00054AC7">
      <w:pPr>
        <w:widowControl w:val="0"/>
        <w:adjustRightInd w:val="0"/>
        <w:ind w:firstLine="709"/>
        <w:jc w:val="center"/>
        <w:outlineLvl w:val="1"/>
        <w:rPr>
          <w:b/>
        </w:rPr>
      </w:pPr>
      <w:r w:rsidRPr="00C92752">
        <w:rPr>
          <w:b/>
        </w:rPr>
        <w:t xml:space="preserve">«Обеспечение функционирования единой дежурной </w:t>
      </w:r>
    </w:p>
    <w:p w:rsidR="00C92752" w:rsidRPr="00C92752" w:rsidRDefault="00C92752" w:rsidP="00054AC7">
      <w:pPr>
        <w:widowControl w:val="0"/>
        <w:adjustRightInd w:val="0"/>
        <w:ind w:firstLine="709"/>
        <w:jc w:val="center"/>
        <w:outlineLvl w:val="1"/>
        <w:rPr>
          <w:b/>
        </w:rPr>
      </w:pPr>
      <w:r w:rsidRPr="00C92752">
        <w:rPr>
          <w:b/>
        </w:rPr>
        <w:t>диспетчерской службы и совершенствование работы системы обеспечения в</w:t>
      </w:r>
      <w:r w:rsidRPr="00C92752">
        <w:rPr>
          <w:b/>
        </w:rPr>
        <w:t>ы</w:t>
      </w:r>
      <w:r w:rsidRPr="00C92752">
        <w:rPr>
          <w:b/>
        </w:rPr>
        <w:t>зова экстренных оперативных служб по един</w:t>
      </w:r>
      <w:r w:rsidRPr="00C92752">
        <w:rPr>
          <w:b/>
        </w:rPr>
        <w:t>о</w:t>
      </w:r>
      <w:r w:rsidRPr="00C92752">
        <w:rPr>
          <w:b/>
        </w:rPr>
        <w:t xml:space="preserve">му номеру «112» в Богородском </w:t>
      </w:r>
    </w:p>
    <w:p w:rsidR="0061066E" w:rsidRDefault="00C92752" w:rsidP="00054AC7">
      <w:pPr>
        <w:pStyle w:val="af4"/>
        <w:pBdr>
          <w:bottom w:val="single" w:sz="4" w:space="1" w:color="auto"/>
        </w:pBdr>
        <w:ind w:firstLine="709"/>
        <w:jc w:val="center"/>
      </w:pPr>
      <w:r w:rsidRPr="00C92752">
        <w:rPr>
          <w:b/>
        </w:rPr>
        <w:t xml:space="preserve">муниципальном </w:t>
      </w:r>
      <w:r>
        <w:rPr>
          <w:b/>
        </w:rPr>
        <w:t>округе</w:t>
      </w:r>
      <w:r w:rsidRPr="00C92752">
        <w:rPr>
          <w:b/>
        </w:rPr>
        <w:t xml:space="preserve"> Нижегородской области»</w:t>
      </w:r>
    </w:p>
    <w:p w:rsidR="00AA3D93" w:rsidRPr="002E2D98" w:rsidRDefault="00AA3D93" w:rsidP="00AA3D93">
      <w:pPr>
        <w:pStyle w:val="af4"/>
        <w:ind w:firstLine="709"/>
        <w:jc w:val="center"/>
        <w:rPr>
          <w:sz w:val="22"/>
          <w:szCs w:val="22"/>
        </w:rPr>
      </w:pPr>
      <w:r w:rsidRPr="002E2D98">
        <w:rPr>
          <w:sz w:val="22"/>
          <w:szCs w:val="22"/>
        </w:rPr>
        <w:t>(наименование П</w:t>
      </w:r>
      <w:r>
        <w:rPr>
          <w:sz w:val="22"/>
          <w:szCs w:val="22"/>
        </w:rPr>
        <w:t>одп</w:t>
      </w:r>
      <w:r w:rsidRPr="002E2D98">
        <w:rPr>
          <w:sz w:val="22"/>
          <w:szCs w:val="22"/>
        </w:rPr>
        <w:t>рограммы)</w:t>
      </w:r>
    </w:p>
    <w:p w:rsidR="00AA3D93" w:rsidRPr="00474999" w:rsidRDefault="00AA3D93" w:rsidP="00C749E0">
      <w:pPr>
        <w:widowControl w:val="0"/>
        <w:adjustRightInd w:val="0"/>
        <w:jc w:val="center"/>
        <w:rPr>
          <w:b/>
        </w:rPr>
      </w:pPr>
    </w:p>
    <w:tbl>
      <w:tblPr>
        <w:tblW w:w="9356" w:type="dxa"/>
        <w:tblCellSpacing w:w="5" w:type="nil"/>
        <w:tblInd w:w="2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0"/>
        <w:gridCol w:w="7016"/>
      </w:tblGrid>
      <w:tr w:rsidR="00F56B6B" w:rsidRPr="00427F20" w:rsidTr="00054AC7">
        <w:trPr>
          <w:tblCellSpacing w:w="5" w:type="nil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56B6B" w:rsidRPr="00427F20" w:rsidRDefault="00F56B6B" w:rsidP="009471D3">
            <w:pPr>
              <w:widowControl w:val="0"/>
              <w:adjustRightInd w:val="0"/>
              <w:jc w:val="both"/>
            </w:pPr>
            <w:r w:rsidRPr="00427F20">
              <w:t>Муниципальный з</w:t>
            </w:r>
            <w:r w:rsidRPr="00427F20">
              <w:t>а</w:t>
            </w:r>
            <w:r w:rsidRPr="00427F20">
              <w:t>казчик-координатор Подпрограммы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56B6B" w:rsidRPr="00427F20" w:rsidRDefault="00C92752" w:rsidP="00C92752">
            <w:pPr>
              <w:widowControl w:val="0"/>
              <w:adjustRightInd w:val="0"/>
              <w:jc w:val="both"/>
            </w:pPr>
            <w:r>
              <w:t>Администрация Богородского муниципального округа Нижегоро</w:t>
            </w:r>
            <w:r>
              <w:t>д</w:t>
            </w:r>
            <w:r>
              <w:t>ской области</w:t>
            </w:r>
            <w:r w:rsidR="005D2D00">
              <w:t>(отдел автоматизированных информационных систем администрации Богородского муниципального округа Нижегоро</w:t>
            </w:r>
            <w:r w:rsidR="005D2D00">
              <w:t>д</w:t>
            </w:r>
            <w:r w:rsidR="005D2D00">
              <w:t>ской обла</w:t>
            </w:r>
            <w:r w:rsidR="005D2D00">
              <w:t>с</w:t>
            </w:r>
            <w:r w:rsidR="005D2D00">
              <w:t>ти)</w:t>
            </w:r>
          </w:p>
        </w:tc>
      </w:tr>
      <w:tr w:rsidR="00F56B6B" w:rsidRPr="00427F20" w:rsidTr="00054AC7">
        <w:trPr>
          <w:tblCellSpacing w:w="5" w:type="nil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56B6B" w:rsidRPr="00427F20" w:rsidRDefault="00F56B6B" w:rsidP="009471D3">
            <w:pPr>
              <w:widowControl w:val="0"/>
              <w:adjustRightInd w:val="0"/>
              <w:jc w:val="both"/>
            </w:pPr>
            <w:r w:rsidRPr="00427F20">
              <w:t>Соисполнители По</w:t>
            </w:r>
            <w:r w:rsidRPr="00427F20">
              <w:t>д</w:t>
            </w:r>
            <w:r w:rsidRPr="00427F20">
              <w:t>программы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A6BFF" w:rsidRDefault="00EA6BFF" w:rsidP="00EA6BFF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казенное учреждение Богородского муниципал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ного округа Нижегородской области «Единая дежурно-диспетчерская служба» </w:t>
            </w:r>
          </w:p>
          <w:p w:rsidR="00F56B6B" w:rsidRPr="00427F20" w:rsidRDefault="00EA6BFF" w:rsidP="00EA6BFF">
            <w:pPr>
              <w:widowControl w:val="0"/>
              <w:adjustRightInd w:val="0"/>
              <w:jc w:val="both"/>
            </w:pPr>
            <w:r>
              <w:t>Далее (МКУ «ЕДДС»</w:t>
            </w:r>
            <w:r w:rsidRPr="00EA6BFF">
              <w:t>)</w:t>
            </w:r>
          </w:p>
        </w:tc>
      </w:tr>
      <w:tr w:rsidR="00F56B6B" w:rsidRPr="00427F20" w:rsidTr="00054AC7">
        <w:trPr>
          <w:tblCellSpacing w:w="5" w:type="nil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56B6B" w:rsidRPr="00427F20" w:rsidRDefault="008E5CB0" w:rsidP="009471D3">
            <w:pPr>
              <w:widowControl w:val="0"/>
              <w:adjustRightInd w:val="0"/>
              <w:jc w:val="both"/>
            </w:pPr>
            <w:r>
              <w:t>Цель</w:t>
            </w:r>
            <w:r w:rsidR="00F56B6B" w:rsidRPr="00427F20">
              <w:t xml:space="preserve"> Подпрограммы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56B6B" w:rsidRPr="00427F20" w:rsidRDefault="00227092" w:rsidP="008E5CB0">
            <w:pPr>
              <w:adjustRightInd w:val="0"/>
              <w:jc w:val="both"/>
            </w:pPr>
            <w:r>
              <w:t xml:space="preserve"> - </w:t>
            </w:r>
            <w:r w:rsidR="008E5CB0" w:rsidRPr="008E5CB0">
              <w:t>обобщение и анализ поступивших сообщений в МКУ «ЕДДС» об аварийных ситуациях, происшествиях, несущих информацию об угрозе или факте в</w:t>
            </w:r>
            <w:r w:rsidR="008E5CB0">
              <w:t>озникновения чрезвычайной ситуа</w:t>
            </w:r>
            <w:r w:rsidR="008E5CB0" w:rsidRPr="008E5CB0">
              <w:t>ции на терр</w:t>
            </w:r>
            <w:r w:rsidR="008E5CB0" w:rsidRPr="008E5CB0">
              <w:t>и</w:t>
            </w:r>
            <w:r w:rsidR="008E5CB0" w:rsidRPr="008E5CB0">
              <w:t xml:space="preserve">тории </w:t>
            </w:r>
            <w:r w:rsidR="008E5CB0">
              <w:t>округа, а также повышение без</w:t>
            </w:r>
            <w:r w:rsidR="008E5CB0" w:rsidRPr="008E5CB0">
              <w:t xml:space="preserve">опасности населения района и снижение социально-экономического ущерба от </w:t>
            </w:r>
            <w:r w:rsidR="008E5CB0">
              <w:t>чрезвычайных ситуаций и происше</w:t>
            </w:r>
            <w:r w:rsidR="008E5CB0" w:rsidRPr="008E5CB0">
              <w:t>ствий путем сокращения времени реагиров</w:t>
            </w:r>
            <w:r w:rsidR="008E5CB0" w:rsidRPr="008E5CB0">
              <w:t>а</w:t>
            </w:r>
            <w:r w:rsidR="008E5CB0" w:rsidRPr="008E5CB0">
              <w:t>ния экстренных оперативных служб при обр</w:t>
            </w:r>
            <w:r w:rsidR="008E5CB0">
              <w:t>ащениях населения по ед</w:t>
            </w:r>
            <w:r w:rsidR="008E5CB0">
              <w:t>и</w:t>
            </w:r>
            <w:r w:rsidR="008E5CB0">
              <w:t>ному но</w:t>
            </w:r>
            <w:r w:rsidR="008E5CB0" w:rsidRPr="008E5CB0">
              <w:t>меру «112»</w:t>
            </w:r>
          </w:p>
        </w:tc>
      </w:tr>
      <w:tr w:rsidR="00F56B6B" w:rsidRPr="00427F20" w:rsidTr="00054AC7">
        <w:trPr>
          <w:tblCellSpacing w:w="5" w:type="nil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56B6B" w:rsidRPr="00427F20" w:rsidRDefault="00F56B6B" w:rsidP="009471D3">
            <w:pPr>
              <w:widowControl w:val="0"/>
              <w:adjustRightInd w:val="0"/>
              <w:jc w:val="both"/>
            </w:pPr>
            <w:r w:rsidRPr="00427F20">
              <w:t>Задачи Подпрогра</w:t>
            </w:r>
            <w:r w:rsidRPr="00427F20">
              <w:t>м</w:t>
            </w:r>
            <w:r w:rsidRPr="00427F20">
              <w:t>мы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A6BFF" w:rsidRDefault="00EA6BFF" w:rsidP="00EA6BFF">
            <w:pPr>
              <w:widowControl w:val="0"/>
              <w:adjustRightInd w:val="0"/>
              <w:jc w:val="both"/>
            </w:pPr>
            <w:r>
              <w:t>- переоснащение телекоммуникационной инфраструктуры сист</w:t>
            </w:r>
            <w:r>
              <w:t>е</w:t>
            </w:r>
            <w:r>
              <w:t>мы-112 на территории Богородского муниципального округа;</w:t>
            </w:r>
          </w:p>
          <w:p w:rsidR="00EA6BFF" w:rsidRDefault="00EA6BFF" w:rsidP="00EA6BFF">
            <w:pPr>
              <w:widowControl w:val="0"/>
              <w:adjustRightInd w:val="0"/>
              <w:jc w:val="both"/>
            </w:pPr>
            <w:r>
              <w:t>- совершенствование информационно-технической инфраструкт</w:t>
            </w:r>
            <w:r>
              <w:t>у</w:t>
            </w:r>
            <w:r>
              <w:t>ры системы-112;</w:t>
            </w:r>
          </w:p>
          <w:p w:rsidR="00EA6BFF" w:rsidRDefault="00EA6BFF" w:rsidP="00EA6BFF">
            <w:pPr>
              <w:widowControl w:val="0"/>
              <w:adjustRightInd w:val="0"/>
              <w:jc w:val="both"/>
            </w:pPr>
            <w:r>
              <w:t>- обучения персонала системы-112;</w:t>
            </w:r>
          </w:p>
          <w:p w:rsidR="00F56B6B" w:rsidRPr="00427F20" w:rsidRDefault="00EA6BFF" w:rsidP="00EA6BFF">
            <w:pPr>
              <w:widowControl w:val="0"/>
              <w:adjustRightInd w:val="0"/>
              <w:jc w:val="both"/>
            </w:pPr>
            <w:r>
              <w:t>- организация и проведение информирования населения Богоро</w:t>
            </w:r>
            <w:r>
              <w:t>д</w:t>
            </w:r>
            <w:r>
              <w:t>ского муниципального округа о создании и функционировании сист</w:t>
            </w:r>
            <w:r>
              <w:t>е</w:t>
            </w:r>
            <w:r>
              <w:t>мы-112</w:t>
            </w:r>
          </w:p>
        </w:tc>
      </w:tr>
      <w:tr w:rsidR="00F56B6B" w:rsidRPr="00427F20" w:rsidTr="00054AC7">
        <w:trPr>
          <w:tblCellSpacing w:w="5" w:type="nil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56B6B" w:rsidRPr="00427F20" w:rsidRDefault="00F56B6B" w:rsidP="009471D3">
            <w:pPr>
              <w:widowControl w:val="0"/>
              <w:adjustRightInd w:val="0"/>
              <w:jc w:val="both"/>
            </w:pPr>
            <w:r w:rsidRPr="00427F20">
              <w:t>Этапы и сроки реал</w:t>
            </w:r>
            <w:r w:rsidRPr="00427F20">
              <w:t>и</w:t>
            </w:r>
            <w:r w:rsidRPr="00427F20">
              <w:t>зации Подпрограммы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56B6B" w:rsidRPr="00427F20" w:rsidRDefault="00F56B6B" w:rsidP="003440A0">
            <w:pPr>
              <w:widowControl w:val="0"/>
              <w:adjustRightInd w:val="0"/>
              <w:jc w:val="both"/>
            </w:pPr>
            <w:r w:rsidRPr="00427F20">
              <w:t>20</w:t>
            </w:r>
            <w:r w:rsidR="003440A0">
              <w:t>2</w:t>
            </w:r>
            <w:r w:rsidRPr="00427F20">
              <w:t>1 - 20</w:t>
            </w:r>
            <w:r w:rsidR="000342B3">
              <w:t>2</w:t>
            </w:r>
            <w:r w:rsidR="003440A0">
              <w:t>7</w:t>
            </w:r>
            <w:r w:rsidRPr="00427F20">
              <w:t xml:space="preserve"> годы, без разделения на этапы</w:t>
            </w:r>
          </w:p>
        </w:tc>
      </w:tr>
      <w:tr w:rsidR="00F56B6B" w:rsidRPr="00427F20" w:rsidTr="00054AC7">
        <w:trPr>
          <w:tblCellSpacing w:w="5" w:type="nil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56B6B" w:rsidRPr="00427F20" w:rsidRDefault="00F56B6B" w:rsidP="003440A0">
            <w:pPr>
              <w:widowControl w:val="0"/>
              <w:adjustRightInd w:val="0"/>
              <w:jc w:val="both"/>
            </w:pPr>
            <w:r w:rsidRPr="00427F20">
              <w:t>Объемы бюджетных ассигнований По</w:t>
            </w:r>
            <w:r w:rsidRPr="00427F20">
              <w:t>д</w:t>
            </w:r>
            <w:r w:rsidRPr="00427F20">
              <w:t>программы за счет бюджета</w:t>
            </w:r>
            <w:r w:rsidR="003440A0">
              <w:t xml:space="preserve"> округа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342B3" w:rsidRPr="00C835A5" w:rsidRDefault="000342B3" w:rsidP="000342B3">
            <w:pPr>
              <w:pStyle w:val="ConsPlusNormal"/>
              <w:ind w:firstLine="0"/>
              <w:jc w:val="both"/>
            </w:pPr>
            <w:r w:rsidRPr="00C835A5">
              <w:t xml:space="preserve">Предполагаемый общий объем финансовых средств, необходимых для реализации подпрограммы, составляет </w:t>
            </w:r>
            <w:r w:rsidR="00EA6BFF">
              <w:t>39 910,82</w:t>
            </w:r>
            <w:r w:rsidRPr="00C835A5">
              <w:t xml:space="preserve"> тыс. рублей, в том числе:</w:t>
            </w:r>
          </w:p>
          <w:p w:rsidR="00EA6BFF" w:rsidRPr="001B0484" w:rsidRDefault="00EA6BFF" w:rsidP="00EA6BFF">
            <w:pPr>
              <w:pStyle w:val="ConsPlusNormal"/>
              <w:ind w:firstLine="0"/>
              <w:jc w:val="both"/>
            </w:pPr>
            <w:r w:rsidRPr="00B55445">
              <w:t xml:space="preserve">2021 год </w:t>
            </w:r>
            <w:r>
              <w:t>–</w:t>
            </w:r>
            <w:r w:rsidRPr="00B55445">
              <w:t xml:space="preserve"> </w:t>
            </w:r>
            <w:r w:rsidRPr="00F346E0">
              <w:rPr>
                <w:color w:val="000000"/>
                <w:szCs w:val="22"/>
              </w:rPr>
              <w:t>5</w:t>
            </w:r>
            <w:r>
              <w:rPr>
                <w:color w:val="000000"/>
                <w:szCs w:val="22"/>
              </w:rPr>
              <w:t> </w:t>
            </w:r>
            <w:r w:rsidRPr="00F346E0">
              <w:rPr>
                <w:color w:val="000000"/>
                <w:szCs w:val="22"/>
              </w:rPr>
              <w:t>533,16</w:t>
            </w:r>
            <w:r w:rsidRPr="00F346E0">
              <w:rPr>
                <w:sz w:val="28"/>
              </w:rPr>
              <w:t xml:space="preserve"> </w:t>
            </w:r>
            <w:r w:rsidRPr="00B55445">
              <w:t>тыс. рублей;</w:t>
            </w:r>
          </w:p>
          <w:p w:rsidR="00EA6BFF" w:rsidRPr="001B0484" w:rsidRDefault="00EA6BFF" w:rsidP="00EA6BFF">
            <w:pPr>
              <w:pStyle w:val="ConsPlusNormal"/>
              <w:ind w:firstLine="0"/>
              <w:jc w:val="both"/>
            </w:pPr>
            <w:r w:rsidRPr="001B0484">
              <w:t xml:space="preserve">2022 год </w:t>
            </w:r>
            <w:r>
              <w:t>–</w:t>
            </w:r>
            <w:r w:rsidRPr="001B0484">
              <w:t xml:space="preserve"> </w:t>
            </w:r>
            <w:r w:rsidRPr="00F346E0">
              <w:rPr>
                <w:color w:val="000000"/>
                <w:szCs w:val="22"/>
              </w:rPr>
              <w:t>5</w:t>
            </w:r>
            <w:r>
              <w:rPr>
                <w:color w:val="000000"/>
                <w:szCs w:val="22"/>
              </w:rPr>
              <w:t> </w:t>
            </w:r>
            <w:r w:rsidRPr="00F346E0">
              <w:rPr>
                <w:color w:val="000000"/>
                <w:szCs w:val="22"/>
              </w:rPr>
              <w:t>729,61</w:t>
            </w:r>
            <w:r w:rsidRPr="00F346E0">
              <w:rPr>
                <w:sz w:val="28"/>
              </w:rPr>
              <w:t xml:space="preserve"> </w:t>
            </w:r>
            <w:r w:rsidRPr="001B0484">
              <w:t>тыс. рублей;</w:t>
            </w:r>
          </w:p>
          <w:p w:rsidR="00EA6BFF" w:rsidRPr="001B0484" w:rsidRDefault="00EA6BFF" w:rsidP="00EA6BFF">
            <w:pPr>
              <w:pStyle w:val="ConsPlusNormal"/>
              <w:ind w:firstLine="0"/>
              <w:jc w:val="both"/>
            </w:pPr>
            <w:r w:rsidRPr="001B0484">
              <w:t xml:space="preserve">2023 год </w:t>
            </w:r>
            <w:r>
              <w:t>–</w:t>
            </w:r>
            <w:r w:rsidRPr="001B0484">
              <w:t xml:space="preserve"> </w:t>
            </w:r>
            <w:r w:rsidRPr="00F346E0">
              <w:rPr>
                <w:color w:val="000000"/>
                <w:szCs w:val="22"/>
              </w:rPr>
              <w:t>5</w:t>
            </w:r>
            <w:r>
              <w:rPr>
                <w:color w:val="000000"/>
                <w:szCs w:val="22"/>
              </w:rPr>
              <w:t> </w:t>
            </w:r>
            <w:r w:rsidRPr="00F346E0">
              <w:rPr>
                <w:color w:val="000000"/>
                <w:szCs w:val="22"/>
              </w:rPr>
              <w:t>729,61</w:t>
            </w:r>
            <w:r>
              <w:rPr>
                <w:color w:val="000000"/>
                <w:szCs w:val="22"/>
              </w:rPr>
              <w:t xml:space="preserve"> </w:t>
            </w:r>
            <w:r w:rsidRPr="001B0484">
              <w:t>тыс. рублей;</w:t>
            </w:r>
          </w:p>
          <w:p w:rsidR="00EA6BFF" w:rsidRPr="001B0484" w:rsidRDefault="00EA6BFF" w:rsidP="00EA6BFF">
            <w:pPr>
              <w:pStyle w:val="ConsPlusNormal"/>
              <w:ind w:firstLine="0"/>
              <w:jc w:val="both"/>
            </w:pPr>
            <w:r w:rsidRPr="001B0484">
              <w:t xml:space="preserve">2024 год </w:t>
            </w:r>
            <w:r>
              <w:t>–</w:t>
            </w:r>
            <w:r w:rsidRPr="001B0484">
              <w:t xml:space="preserve"> </w:t>
            </w:r>
            <w:r w:rsidRPr="00F346E0">
              <w:rPr>
                <w:color w:val="000000"/>
                <w:szCs w:val="22"/>
              </w:rPr>
              <w:t>5</w:t>
            </w:r>
            <w:r>
              <w:rPr>
                <w:color w:val="000000"/>
                <w:szCs w:val="22"/>
              </w:rPr>
              <w:t> </w:t>
            </w:r>
            <w:r w:rsidRPr="00F346E0">
              <w:rPr>
                <w:color w:val="000000"/>
                <w:szCs w:val="22"/>
              </w:rPr>
              <w:t>729,61</w:t>
            </w:r>
            <w:r w:rsidRPr="00B55445">
              <w:t xml:space="preserve"> </w:t>
            </w:r>
            <w:r w:rsidRPr="001B0484">
              <w:t>тыс. рублей;</w:t>
            </w:r>
          </w:p>
          <w:p w:rsidR="00EA6BFF" w:rsidRPr="001B0484" w:rsidRDefault="00EA6BFF" w:rsidP="00EA6BFF">
            <w:pPr>
              <w:pStyle w:val="ConsPlusNormal"/>
              <w:ind w:firstLine="0"/>
              <w:jc w:val="both"/>
            </w:pPr>
            <w:r w:rsidRPr="001B0484">
              <w:t xml:space="preserve">2025 год </w:t>
            </w:r>
            <w:r>
              <w:t>–</w:t>
            </w:r>
            <w:r w:rsidRPr="001B0484">
              <w:t xml:space="preserve"> </w:t>
            </w:r>
            <w:r w:rsidRPr="00F346E0">
              <w:rPr>
                <w:color w:val="000000"/>
                <w:szCs w:val="22"/>
              </w:rPr>
              <w:t>5</w:t>
            </w:r>
            <w:r>
              <w:rPr>
                <w:color w:val="000000"/>
                <w:szCs w:val="22"/>
              </w:rPr>
              <w:t> </w:t>
            </w:r>
            <w:r w:rsidRPr="00F346E0">
              <w:rPr>
                <w:color w:val="000000"/>
                <w:szCs w:val="22"/>
              </w:rPr>
              <w:t>729,61</w:t>
            </w:r>
            <w:r w:rsidRPr="00B55445">
              <w:t xml:space="preserve"> </w:t>
            </w:r>
            <w:r w:rsidRPr="001B0484">
              <w:t>тыс. рублей;</w:t>
            </w:r>
          </w:p>
          <w:p w:rsidR="00EA6BFF" w:rsidRPr="001B0484" w:rsidRDefault="00EA6BFF" w:rsidP="00EA6BFF">
            <w:pPr>
              <w:pStyle w:val="ConsPlusNormal"/>
              <w:ind w:firstLine="0"/>
              <w:jc w:val="both"/>
            </w:pPr>
            <w:r w:rsidRPr="001B0484">
              <w:t xml:space="preserve">2026 год </w:t>
            </w:r>
            <w:r>
              <w:t>–</w:t>
            </w:r>
            <w:r w:rsidRPr="001B0484">
              <w:t xml:space="preserve"> </w:t>
            </w:r>
            <w:r w:rsidRPr="00F346E0">
              <w:rPr>
                <w:color w:val="000000"/>
                <w:szCs w:val="22"/>
              </w:rPr>
              <w:t>5</w:t>
            </w:r>
            <w:r>
              <w:rPr>
                <w:color w:val="000000"/>
                <w:szCs w:val="22"/>
              </w:rPr>
              <w:t> </w:t>
            </w:r>
            <w:r w:rsidRPr="00F346E0">
              <w:rPr>
                <w:color w:val="000000"/>
                <w:szCs w:val="22"/>
              </w:rPr>
              <w:t>729,61</w:t>
            </w:r>
            <w:r w:rsidRPr="00B55445">
              <w:t xml:space="preserve"> </w:t>
            </w:r>
            <w:r w:rsidRPr="001B0484">
              <w:t>тыс. рублей;</w:t>
            </w:r>
          </w:p>
          <w:p w:rsidR="00F56B6B" w:rsidRPr="00427F20" w:rsidRDefault="00EA6BFF" w:rsidP="00EA6BFF">
            <w:pPr>
              <w:widowControl w:val="0"/>
              <w:adjustRightInd w:val="0"/>
              <w:jc w:val="both"/>
            </w:pPr>
            <w:r w:rsidRPr="001B0484">
              <w:lastRenderedPageBreak/>
              <w:t xml:space="preserve">2027 год </w:t>
            </w:r>
            <w:r>
              <w:t>–</w:t>
            </w:r>
            <w:r w:rsidRPr="001B0484">
              <w:t xml:space="preserve"> </w:t>
            </w:r>
            <w:r w:rsidRPr="00F346E0">
              <w:rPr>
                <w:color w:val="000000"/>
                <w:szCs w:val="22"/>
              </w:rPr>
              <w:t>5</w:t>
            </w:r>
            <w:r>
              <w:rPr>
                <w:color w:val="000000"/>
                <w:szCs w:val="22"/>
                <w:lang w:val="en-US"/>
              </w:rPr>
              <w:t> </w:t>
            </w:r>
            <w:r w:rsidRPr="00F346E0">
              <w:rPr>
                <w:color w:val="000000"/>
                <w:szCs w:val="22"/>
              </w:rPr>
              <w:t>729,61</w:t>
            </w:r>
            <w:r w:rsidRPr="00B55445">
              <w:t xml:space="preserve"> </w:t>
            </w:r>
            <w:r w:rsidRPr="001B0484">
              <w:t>тыс. рублей.</w:t>
            </w:r>
          </w:p>
        </w:tc>
      </w:tr>
      <w:tr w:rsidR="00F56B6B" w:rsidRPr="00427F20" w:rsidTr="00054AC7">
        <w:trPr>
          <w:tblCellSpacing w:w="5" w:type="nil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56B6B" w:rsidRPr="00427F20" w:rsidRDefault="00F56B6B" w:rsidP="009471D3">
            <w:pPr>
              <w:widowControl w:val="0"/>
              <w:adjustRightInd w:val="0"/>
              <w:jc w:val="both"/>
            </w:pPr>
            <w:r w:rsidRPr="00427F20">
              <w:lastRenderedPageBreak/>
              <w:t>Индикаторы дост</w:t>
            </w:r>
            <w:r w:rsidRPr="00427F20">
              <w:t>и</w:t>
            </w:r>
            <w:r w:rsidRPr="00427F20">
              <w:t>жения цели и показ</w:t>
            </w:r>
            <w:r w:rsidRPr="00427F20">
              <w:t>а</w:t>
            </w:r>
            <w:r w:rsidRPr="00427F20">
              <w:t>тели непосредстве</w:t>
            </w:r>
            <w:r w:rsidRPr="00427F20">
              <w:t>н</w:t>
            </w:r>
            <w:r w:rsidRPr="00427F20">
              <w:t>ных результатов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A6BFF" w:rsidRDefault="00EA6BFF" w:rsidP="00EA6BFF">
            <w:pPr>
              <w:pStyle w:val="ConsPlusCell"/>
              <w:jc w:val="both"/>
            </w:pPr>
            <w:r>
              <w:t>По окончании реализации Подпрограммы 1 в 2027 году индикат</w:t>
            </w:r>
            <w:r>
              <w:t>о</w:t>
            </w:r>
            <w:r>
              <w:t xml:space="preserve">ры достигнут следующих значений: </w:t>
            </w:r>
          </w:p>
          <w:p w:rsidR="00EA6BFF" w:rsidRDefault="00EA6BFF" w:rsidP="00EA6BFF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 доля </w:t>
            </w:r>
            <w:proofErr w:type="gramStart"/>
            <w:r>
              <w:rPr>
                <w:rFonts w:ascii="Times New Roman" w:hAnsi="Times New Roman" w:cs="Times New Roman"/>
              </w:rPr>
              <w:t>населения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проживающего на территории </w:t>
            </w:r>
            <w:r w:rsidR="00177DFC">
              <w:rPr>
                <w:rFonts w:ascii="Times New Roman" w:hAnsi="Times New Roman" w:cs="Times New Roman"/>
              </w:rPr>
              <w:t>населенных пун</w:t>
            </w:r>
            <w:r w:rsidR="00177DFC">
              <w:rPr>
                <w:rFonts w:ascii="Times New Roman" w:hAnsi="Times New Roman" w:cs="Times New Roman"/>
              </w:rPr>
              <w:t>к</w:t>
            </w:r>
            <w:r w:rsidR="00177DFC">
              <w:rPr>
                <w:rFonts w:ascii="Times New Roman" w:hAnsi="Times New Roman" w:cs="Times New Roman"/>
              </w:rPr>
              <w:t xml:space="preserve">тов </w:t>
            </w:r>
            <w:r>
              <w:rPr>
                <w:rFonts w:ascii="Times New Roman" w:hAnsi="Times New Roman" w:cs="Times New Roman"/>
              </w:rPr>
              <w:t>Богородского муниципального округа Нижегородской области, в которых развернута система-112, в общем количестве населения 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городского муниципального округа Нижегородской области - 100%; </w:t>
            </w:r>
          </w:p>
          <w:p w:rsidR="00EA6BFF" w:rsidRDefault="00EA6BFF" w:rsidP="00EA6BFF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доля персонала системы-112 и сотрудников взаимодействующих дежурно-диспетчерских служб (далее - ДДС), прошедших обуч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ние, в общем требуемом количестве такого персонала по Богоро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скому м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ниципальному округу Нижегородской области - 100%.  </w:t>
            </w:r>
          </w:p>
          <w:p w:rsidR="00EA6BFF" w:rsidRDefault="00EA6BFF" w:rsidP="00EA6BFF">
            <w:pPr>
              <w:pStyle w:val="aff7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Показатели непосредственных результатов: </w:t>
            </w:r>
          </w:p>
          <w:p w:rsidR="00EA6BFF" w:rsidRDefault="00EA6BFF" w:rsidP="00EA6BFF">
            <w:pPr>
              <w:pStyle w:val="aff7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 сокращение времени совместного реагирования ДДС на обращения населения по номеру «112» на территории Богородского муниципал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ного ок</w:t>
            </w:r>
            <w:r w:rsidR="000F3418">
              <w:rPr>
                <w:rFonts w:ascii="Times New Roman" w:hAnsi="Times New Roman" w:cs="Times New Roman"/>
                <w:sz w:val="23"/>
                <w:szCs w:val="23"/>
              </w:rPr>
              <w:t>руга Нижегородской области на 1%, по сравнению с 2020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г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дом; </w:t>
            </w:r>
          </w:p>
          <w:p w:rsidR="00EA6BFF" w:rsidRDefault="00EA6BFF" w:rsidP="00EA6BFF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снижение числа пострадавших в чрезвычайных ситуациях и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исшествиях на территории Богородского муниципального округа Ниж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городской области, в кото</w:t>
            </w:r>
            <w:r w:rsidR="000F3418">
              <w:rPr>
                <w:rFonts w:ascii="Times New Roman" w:hAnsi="Times New Roman" w:cs="Times New Roman"/>
              </w:rPr>
              <w:t>рых развернута система-112, на 1% по сра</w:t>
            </w:r>
            <w:r w:rsidR="000F3418">
              <w:rPr>
                <w:rFonts w:ascii="Times New Roman" w:hAnsi="Times New Roman" w:cs="Times New Roman"/>
              </w:rPr>
              <w:t>в</w:t>
            </w:r>
            <w:r w:rsidR="000F3418">
              <w:rPr>
                <w:rFonts w:ascii="Times New Roman" w:hAnsi="Times New Roman" w:cs="Times New Roman"/>
              </w:rPr>
              <w:t>нению с 2020</w:t>
            </w:r>
            <w:r>
              <w:rPr>
                <w:rFonts w:ascii="Times New Roman" w:hAnsi="Times New Roman" w:cs="Times New Roman"/>
              </w:rPr>
              <w:t xml:space="preserve"> годом; </w:t>
            </w:r>
          </w:p>
          <w:p w:rsidR="00EA6BFF" w:rsidRDefault="00EA6BFF" w:rsidP="00EA6BFF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снижение числа погибших в чрезвычайных ситуациях и происш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ствиях на территории Богородского муниципального округа Ниж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городской области, в которых развернута система-11</w:t>
            </w:r>
            <w:r w:rsidR="000F3418">
              <w:rPr>
                <w:rFonts w:ascii="Times New Roman" w:hAnsi="Times New Roman" w:cs="Times New Roman"/>
              </w:rPr>
              <w:t>2, на 1</w:t>
            </w:r>
            <w:r>
              <w:rPr>
                <w:rFonts w:ascii="Times New Roman" w:hAnsi="Times New Roman" w:cs="Times New Roman"/>
              </w:rPr>
              <w:t>% по срав</w:t>
            </w:r>
            <w:r w:rsidR="000F3418">
              <w:rPr>
                <w:rFonts w:ascii="Times New Roman" w:hAnsi="Times New Roman" w:cs="Times New Roman"/>
              </w:rPr>
              <w:t>нению с 2020</w:t>
            </w:r>
            <w:r>
              <w:rPr>
                <w:rFonts w:ascii="Times New Roman" w:hAnsi="Times New Roman" w:cs="Times New Roman"/>
              </w:rPr>
              <w:t xml:space="preserve"> годом; </w:t>
            </w:r>
          </w:p>
          <w:p w:rsidR="002F5BD2" w:rsidRDefault="00EA6BFF" w:rsidP="00EA6BFF">
            <w:pPr>
              <w:adjustRightInd w:val="0"/>
              <w:jc w:val="both"/>
            </w:pPr>
            <w:r>
              <w:t>- сокращение экономического ущерба от чрезвычайных ситуаций и происшествий на территории Богородского муниципального окр</w:t>
            </w:r>
            <w:r>
              <w:t>у</w:t>
            </w:r>
            <w:r>
              <w:t>га Нижегородской области, в котор</w:t>
            </w:r>
            <w:r w:rsidR="000F3418">
              <w:t>ых развернута система-112, на 2% по сравнению с 2020</w:t>
            </w:r>
            <w:r>
              <w:t xml:space="preserve"> годом</w:t>
            </w:r>
            <w:r w:rsidR="003C6B5A">
              <w:t>;</w:t>
            </w:r>
          </w:p>
          <w:p w:rsidR="003C6B5A" w:rsidRPr="00427F20" w:rsidRDefault="003C6B5A" w:rsidP="003C6B5A">
            <w:pPr>
              <w:adjustRightInd w:val="0"/>
              <w:jc w:val="both"/>
            </w:pPr>
            <w:r>
              <w:rPr>
                <w:szCs w:val="22"/>
              </w:rPr>
              <w:t>- с</w:t>
            </w:r>
            <w:r w:rsidRPr="000A5F7F">
              <w:rPr>
                <w:szCs w:val="22"/>
              </w:rPr>
              <w:t>окращение среднего времени обработки сообщений о ЧС, нес</w:t>
            </w:r>
            <w:r w:rsidRPr="000A5F7F">
              <w:rPr>
                <w:szCs w:val="22"/>
              </w:rPr>
              <w:t>у</w:t>
            </w:r>
            <w:r w:rsidRPr="000A5F7F">
              <w:rPr>
                <w:szCs w:val="22"/>
              </w:rPr>
              <w:t>щих информацию об угрозе или факте возникновения по сравн</w:t>
            </w:r>
            <w:r w:rsidRPr="000A5F7F">
              <w:rPr>
                <w:szCs w:val="22"/>
              </w:rPr>
              <w:t>е</w:t>
            </w:r>
            <w:r w:rsidRPr="000A5F7F">
              <w:rPr>
                <w:szCs w:val="22"/>
              </w:rPr>
              <w:t>ни</w:t>
            </w:r>
            <w:r>
              <w:rPr>
                <w:szCs w:val="22"/>
              </w:rPr>
              <w:t>ю с эк</w:t>
            </w:r>
            <w:r>
              <w:rPr>
                <w:szCs w:val="22"/>
              </w:rPr>
              <w:t>о</w:t>
            </w:r>
            <w:r>
              <w:rPr>
                <w:szCs w:val="22"/>
              </w:rPr>
              <w:t>номическим ущербом в 2020</w:t>
            </w:r>
            <w:r w:rsidRPr="000A5F7F">
              <w:rPr>
                <w:szCs w:val="22"/>
              </w:rPr>
              <w:t xml:space="preserve"> году</w:t>
            </w:r>
            <w:r>
              <w:rPr>
                <w:szCs w:val="22"/>
              </w:rPr>
              <w:t xml:space="preserve"> на 1% </w:t>
            </w:r>
            <w:r>
              <w:t>по сравнению с 2020 годом</w:t>
            </w:r>
          </w:p>
        </w:tc>
      </w:tr>
    </w:tbl>
    <w:p w:rsidR="00474999" w:rsidRDefault="00474999" w:rsidP="003A1B0C">
      <w:pPr>
        <w:ind w:left="4860"/>
        <w:jc w:val="center"/>
      </w:pPr>
    </w:p>
    <w:p w:rsidR="00DB7FD3" w:rsidRDefault="00DB7FD3" w:rsidP="00DB7FD3">
      <w:pPr>
        <w:widowControl w:val="0"/>
        <w:numPr>
          <w:ilvl w:val="1"/>
          <w:numId w:val="24"/>
        </w:numPr>
        <w:adjustRightInd w:val="0"/>
        <w:jc w:val="center"/>
        <w:outlineLvl w:val="1"/>
        <w:rPr>
          <w:b/>
        </w:rPr>
      </w:pPr>
      <w:r>
        <w:rPr>
          <w:b/>
        </w:rPr>
        <w:t>Текущее состояние сферы реализации Подпрограммы</w:t>
      </w:r>
      <w:r w:rsidR="005234A4">
        <w:rPr>
          <w:b/>
        </w:rPr>
        <w:t xml:space="preserve"> 1</w:t>
      </w:r>
    </w:p>
    <w:p w:rsidR="00DB7FD3" w:rsidRDefault="00DB7FD3" w:rsidP="00DB7FD3">
      <w:pPr>
        <w:widowControl w:val="0"/>
        <w:numPr>
          <w:ilvl w:val="2"/>
          <w:numId w:val="24"/>
        </w:numPr>
        <w:adjustRightInd w:val="0"/>
        <w:jc w:val="center"/>
        <w:outlineLvl w:val="1"/>
        <w:rPr>
          <w:b/>
        </w:rPr>
      </w:pPr>
      <w:r>
        <w:rPr>
          <w:b/>
        </w:rPr>
        <w:t>Характеристика текущего состояния</w:t>
      </w:r>
    </w:p>
    <w:p w:rsidR="00795D2D" w:rsidRDefault="00795D2D" w:rsidP="00795D2D">
      <w:pPr>
        <w:widowControl w:val="0"/>
        <w:adjustRightInd w:val="0"/>
        <w:jc w:val="center"/>
      </w:pPr>
    </w:p>
    <w:p w:rsidR="00174325" w:rsidRDefault="00174325" w:rsidP="00174325">
      <w:pPr>
        <w:pStyle w:val="FORMATTEXT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Информационные технологии - неотъемлемая часть современных социально-экономических отношений, непосредственно влияющая на их развитие. Чем выше ск</w:t>
      </w:r>
      <w:r>
        <w:rPr>
          <w:rFonts w:ascii="Times New Roman" w:hAnsi="Times New Roman" w:cs="Times New Roman"/>
          <w:szCs w:val="22"/>
        </w:rPr>
        <w:t>о</w:t>
      </w:r>
      <w:r>
        <w:rPr>
          <w:rFonts w:ascii="Times New Roman" w:hAnsi="Times New Roman" w:cs="Times New Roman"/>
          <w:szCs w:val="22"/>
        </w:rPr>
        <w:t>рость информационных потоков, тем динамичнее развивается экономика, институты гр</w:t>
      </w:r>
      <w:r>
        <w:rPr>
          <w:rFonts w:ascii="Times New Roman" w:hAnsi="Times New Roman" w:cs="Times New Roman"/>
          <w:szCs w:val="22"/>
        </w:rPr>
        <w:t>а</w:t>
      </w:r>
      <w:r>
        <w:rPr>
          <w:rFonts w:ascii="Times New Roman" w:hAnsi="Times New Roman" w:cs="Times New Roman"/>
          <w:szCs w:val="22"/>
        </w:rPr>
        <w:t>жданского общества, социальная сфера.</w:t>
      </w:r>
    </w:p>
    <w:p w:rsidR="00174325" w:rsidRDefault="00174325" w:rsidP="00174325">
      <w:pPr>
        <w:pStyle w:val="FORMATTEXT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Однако информатизация таит в себе опасность: не поддающиеся контролю гл</w:t>
      </w:r>
      <w:r>
        <w:rPr>
          <w:rFonts w:ascii="Times New Roman" w:hAnsi="Times New Roman" w:cs="Times New Roman"/>
          <w:szCs w:val="22"/>
        </w:rPr>
        <w:t>о</w:t>
      </w:r>
      <w:r>
        <w:rPr>
          <w:rFonts w:ascii="Times New Roman" w:hAnsi="Times New Roman" w:cs="Times New Roman"/>
          <w:szCs w:val="22"/>
        </w:rPr>
        <w:t>бальные информационные потоки могут стать причиной распространения терроризма, экстремизма, хакерства, пиратства и других социально опасных явлений. Обеспечение информационной и физической безопасности информационного общества - одна из ва</w:t>
      </w:r>
      <w:r>
        <w:rPr>
          <w:rFonts w:ascii="Times New Roman" w:hAnsi="Times New Roman" w:cs="Times New Roman"/>
          <w:szCs w:val="22"/>
        </w:rPr>
        <w:t>ж</w:t>
      </w:r>
      <w:r>
        <w:rPr>
          <w:rFonts w:ascii="Times New Roman" w:hAnsi="Times New Roman" w:cs="Times New Roman"/>
          <w:szCs w:val="22"/>
        </w:rPr>
        <w:t xml:space="preserve">нейших задач современности. </w:t>
      </w:r>
    </w:p>
    <w:p w:rsidR="00174325" w:rsidRDefault="00174325" w:rsidP="00174325">
      <w:pPr>
        <w:pStyle w:val="FORMATTEXT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Однако работа по обеспечению безопасности населения не соответствует сущес</w:t>
      </w:r>
      <w:r>
        <w:rPr>
          <w:rFonts w:ascii="Times New Roman" w:hAnsi="Times New Roman" w:cs="Times New Roman"/>
          <w:szCs w:val="22"/>
        </w:rPr>
        <w:t>т</w:t>
      </w:r>
      <w:r>
        <w:rPr>
          <w:rFonts w:ascii="Times New Roman" w:hAnsi="Times New Roman" w:cs="Times New Roman"/>
          <w:szCs w:val="22"/>
        </w:rPr>
        <w:t>вующему уровню технологий, в частности, вызов аварийных служб до сих пор осущест</w:t>
      </w:r>
      <w:r>
        <w:rPr>
          <w:rFonts w:ascii="Times New Roman" w:hAnsi="Times New Roman" w:cs="Times New Roman"/>
          <w:szCs w:val="22"/>
        </w:rPr>
        <w:t>в</w:t>
      </w:r>
      <w:r>
        <w:rPr>
          <w:rFonts w:ascii="Times New Roman" w:hAnsi="Times New Roman" w:cs="Times New Roman"/>
          <w:szCs w:val="22"/>
        </w:rPr>
        <w:t xml:space="preserve">ляется по номерам, предусмотренным для проводных телефонов. </w:t>
      </w:r>
    </w:p>
    <w:p w:rsidR="00795D2D" w:rsidRDefault="00174325" w:rsidP="00174325">
      <w:pPr>
        <w:widowControl w:val="0"/>
        <w:adjustRightInd w:val="0"/>
        <w:rPr>
          <w:szCs w:val="22"/>
        </w:rPr>
      </w:pPr>
      <w:r>
        <w:rPr>
          <w:szCs w:val="22"/>
        </w:rPr>
        <w:t>Для решения данных проблем будет осуществляться Подпрограмма 1.</w:t>
      </w:r>
    </w:p>
    <w:p w:rsidR="00174325" w:rsidRDefault="00174325" w:rsidP="00174325">
      <w:pPr>
        <w:widowControl w:val="0"/>
        <w:adjustRightInd w:val="0"/>
      </w:pPr>
    </w:p>
    <w:p w:rsidR="00054AC7" w:rsidRPr="009471D3" w:rsidRDefault="00054AC7" w:rsidP="00174325">
      <w:pPr>
        <w:widowControl w:val="0"/>
        <w:adjustRightInd w:val="0"/>
      </w:pPr>
    </w:p>
    <w:p w:rsidR="00795D2D" w:rsidRPr="00474999" w:rsidRDefault="00795D2D" w:rsidP="00054AC7">
      <w:pPr>
        <w:widowControl w:val="0"/>
        <w:numPr>
          <w:ilvl w:val="2"/>
          <w:numId w:val="24"/>
        </w:numPr>
        <w:adjustRightInd w:val="0"/>
        <w:ind w:left="0" w:firstLine="709"/>
        <w:jc w:val="center"/>
        <w:rPr>
          <w:b/>
        </w:rPr>
      </w:pPr>
      <w:bookmarkStart w:id="12" w:name="Par379"/>
      <w:bookmarkEnd w:id="12"/>
      <w:r w:rsidRPr="00474999">
        <w:rPr>
          <w:b/>
        </w:rPr>
        <w:t xml:space="preserve"> </w:t>
      </w:r>
      <w:r w:rsidR="00DE49CD">
        <w:rPr>
          <w:b/>
        </w:rPr>
        <w:t>Ц</w:t>
      </w:r>
      <w:r w:rsidRPr="00474999">
        <w:rPr>
          <w:b/>
        </w:rPr>
        <w:t>ели и задачи Подпрограммы</w:t>
      </w:r>
      <w:r w:rsidR="005234A4">
        <w:rPr>
          <w:b/>
        </w:rPr>
        <w:t xml:space="preserve"> 1</w:t>
      </w:r>
    </w:p>
    <w:p w:rsidR="00795D2D" w:rsidRPr="009471D3" w:rsidRDefault="00795D2D" w:rsidP="00054AC7">
      <w:pPr>
        <w:widowControl w:val="0"/>
        <w:adjustRightInd w:val="0"/>
        <w:ind w:firstLine="709"/>
        <w:jc w:val="center"/>
      </w:pPr>
    </w:p>
    <w:p w:rsidR="00B35A1B" w:rsidRPr="00B35A1B" w:rsidRDefault="008E5CB0" w:rsidP="00054AC7">
      <w:pPr>
        <w:pStyle w:val="FORMATTEX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</w:t>
      </w:r>
      <w:r w:rsidR="00DD2F6F">
        <w:rPr>
          <w:rFonts w:ascii="Times New Roman" w:hAnsi="Times New Roman" w:cs="Times New Roman"/>
        </w:rPr>
        <w:t xml:space="preserve"> Подп</w:t>
      </w:r>
      <w:r w:rsidR="005B5DE0" w:rsidRPr="00B35A1B">
        <w:rPr>
          <w:rFonts w:ascii="Times New Roman" w:hAnsi="Times New Roman" w:cs="Times New Roman"/>
        </w:rPr>
        <w:t xml:space="preserve">рограммы </w:t>
      </w:r>
      <w:r w:rsidR="00DD2F6F">
        <w:rPr>
          <w:rFonts w:ascii="Times New Roman" w:hAnsi="Times New Roman" w:cs="Times New Roman"/>
        </w:rPr>
        <w:t>1</w:t>
      </w:r>
      <w:r w:rsidR="00B35A1B" w:rsidRPr="00B35A1B">
        <w:rPr>
          <w:rFonts w:ascii="Times New Roman" w:hAnsi="Times New Roman" w:cs="Times New Roman"/>
        </w:rPr>
        <w:t>:</w:t>
      </w:r>
    </w:p>
    <w:p w:rsidR="008E5CB0" w:rsidRDefault="008E5CB0" w:rsidP="00054AC7">
      <w:pPr>
        <w:widowControl w:val="0"/>
        <w:adjustRightInd w:val="0"/>
        <w:ind w:firstLine="709"/>
        <w:jc w:val="both"/>
      </w:pPr>
      <w:r>
        <w:t xml:space="preserve">- </w:t>
      </w:r>
      <w:r w:rsidRPr="008E5CB0">
        <w:t>обобщение и анализ поступивших сообщений в МКУ «ЕДДС» об аварийных с</w:t>
      </w:r>
      <w:r w:rsidRPr="008E5CB0">
        <w:t>и</w:t>
      </w:r>
      <w:r w:rsidRPr="008E5CB0">
        <w:t>туациях, происшествиях, несущих информацию об угрозе или факте в</w:t>
      </w:r>
      <w:r>
        <w:t>озникновения чре</w:t>
      </w:r>
      <w:r>
        <w:t>з</w:t>
      </w:r>
      <w:r>
        <w:t>вычайной ситуа</w:t>
      </w:r>
      <w:r w:rsidRPr="008E5CB0">
        <w:t xml:space="preserve">ции на территории </w:t>
      </w:r>
      <w:r>
        <w:t>округа, а также повышение без</w:t>
      </w:r>
      <w:r w:rsidRPr="008E5CB0">
        <w:t xml:space="preserve">опасности населения района и снижение социально-экономического ущерба от </w:t>
      </w:r>
      <w:r>
        <w:t>чрезвычайных ситуаций и пр</w:t>
      </w:r>
      <w:r>
        <w:t>о</w:t>
      </w:r>
      <w:r>
        <w:t>исше</w:t>
      </w:r>
      <w:r w:rsidRPr="008E5CB0">
        <w:t>ствий путем сокращения времени реагирования экстренных оперативных служб при обр</w:t>
      </w:r>
      <w:r>
        <w:t>ащениях населения по единому но</w:t>
      </w:r>
      <w:r w:rsidRPr="008E5CB0">
        <w:t>меру «112»</w:t>
      </w:r>
      <w:r>
        <w:t>.</w:t>
      </w:r>
    </w:p>
    <w:p w:rsidR="005B5DE0" w:rsidRPr="007271B4" w:rsidRDefault="005B5DE0" w:rsidP="00054AC7">
      <w:pPr>
        <w:widowControl w:val="0"/>
        <w:adjustRightInd w:val="0"/>
        <w:ind w:firstLine="709"/>
        <w:jc w:val="both"/>
      </w:pPr>
      <w:r w:rsidRPr="007271B4">
        <w:t>Д</w:t>
      </w:r>
      <w:r w:rsidR="00DD2F6F">
        <w:t>ля достижения поставленных целей</w:t>
      </w:r>
      <w:r w:rsidRPr="007271B4">
        <w:t xml:space="preserve"> необходимо решение следующих задач:</w:t>
      </w:r>
    </w:p>
    <w:p w:rsidR="00DD2F6F" w:rsidRDefault="00DD2F6F" w:rsidP="00054AC7">
      <w:pPr>
        <w:widowControl w:val="0"/>
        <w:adjustRightInd w:val="0"/>
        <w:ind w:firstLine="709"/>
        <w:jc w:val="both"/>
      </w:pPr>
      <w:r>
        <w:t>- переоснащение телекоммуникационной инфраструктуры системы-112 на терр</w:t>
      </w:r>
      <w:r>
        <w:t>и</w:t>
      </w:r>
      <w:r>
        <w:t>тории о</w:t>
      </w:r>
      <w:r>
        <w:t>к</w:t>
      </w:r>
      <w:r>
        <w:t>руга;</w:t>
      </w:r>
    </w:p>
    <w:p w:rsidR="00DD2F6F" w:rsidRDefault="00DD2F6F" w:rsidP="00054AC7">
      <w:pPr>
        <w:widowControl w:val="0"/>
        <w:adjustRightInd w:val="0"/>
        <w:ind w:firstLine="709"/>
        <w:jc w:val="both"/>
      </w:pPr>
      <w:r>
        <w:t>- совершенствование информационно-технической инфраструктуры системы-112;</w:t>
      </w:r>
    </w:p>
    <w:p w:rsidR="00DD2F6F" w:rsidRDefault="00DD2F6F" w:rsidP="00054AC7">
      <w:pPr>
        <w:widowControl w:val="0"/>
        <w:adjustRightInd w:val="0"/>
        <w:ind w:firstLine="709"/>
        <w:jc w:val="both"/>
      </w:pPr>
      <w:r>
        <w:t>- обучения персонала системы-112;</w:t>
      </w:r>
    </w:p>
    <w:p w:rsidR="00B35A1B" w:rsidRDefault="00DD2F6F" w:rsidP="00054AC7">
      <w:pPr>
        <w:pStyle w:val="FORMATTEX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организация и проведение информирования населения округа о создании и фун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цион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ровании системы-112</w:t>
      </w:r>
    </w:p>
    <w:p w:rsidR="00795D2D" w:rsidRDefault="00B35A1B" w:rsidP="00054AC7">
      <w:pPr>
        <w:widowControl w:val="0"/>
        <w:adjustRightInd w:val="0"/>
        <w:ind w:firstLine="709"/>
        <w:jc w:val="both"/>
      </w:pPr>
      <w:r>
        <w:t>Исходя из необходимости решения поставленных задач, сформирована соответс</w:t>
      </w:r>
      <w:r>
        <w:t>т</w:t>
      </w:r>
      <w:r>
        <w:t>вующая подпрограмма 1.</w:t>
      </w:r>
    </w:p>
    <w:p w:rsidR="00B35A1B" w:rsidRDefault="00B35A1B" w:rsidP="00054AC7">
      <w:pPr>
        <w:widowControl w:val="0"/>
        <w:adjustRightInd w:val="0"/>
        <w:ind w:firstLine="709"/>
        <w:jc w:val="both"/>
      </w:pPr>
    </w:p>
    <w:p w:rsidR="00B3035F" w:rsidRPr="00474999" w:rsidRDefault="00B3035F" w:rsidP="00054AC7">
      <w:pPr>
        <w:widowControl w:val="0"/>
        <w:numPr>
          <w:ilvl w:val="2"/>
          <w:numId w:val="24"/>
        </w:numPr>
        <w:adjustRightInd w:val="0"/>
        <w:ind w:left="0" w:firstLine="709"/>
        <w:jc w:val="center"/>
        <w:outlineLvl w:val="1"/>
        <w:rPr>
          <w:b/>
        </w:rPr>
      </w:pPr>
      <w:r w:rsidRPr="00474999">
        <w:rPr>
          <w:b/>
        </w:rPr>
        <w:t xml:space="preserve">Сроки </w:t>
      </w:r>
      <w:r>
        <w:rPr>
          <w:b/>
        </w:rPr>
        <w:t xml:space="preserve">и этапы </w:t>
      </w:r>
      <w:r w:rsidRPr="00474999">
        <w:rPr>
          <w:b/>
        </w:rPr>
        <w:t>реализации П</w:t>
      </w:r>
      <w:r>
        <w:rPr>
          <w:b/>
        </w:rPr>
        <w:t>одп</w:t>
      </w:r>
      <w:r w:rsidRPr="00474999">
        <w:rPr>
          <w:b/>
        </w:rPr>
        <w:t>рограммы</w:t>
      </w:r>
      <w:r w:rsidR="005234A4">
        <w:rPr>
          <w:b/>
        </w:rPr>
        <w:t xml:space="preserve"> 1</w:t>
      </w:r>
    </w:p>
    <w:p w:rsidR="00B3035F" w:rsidRDefault="00B3035F" w:rsidP="00054AC7">
      <w:pPr>
        <w:widowControl w:val="0"/>
        <w:adjustRightInd w:val="0"/>
        <w:ind w:firstLine="709"/>
        <w:jc w:val="both"/>
      </w:pPr>
    </w:p>
    <w:p w:rsidR="00193141" w:rsidRPr="00BD38AF" w:rsidRDefault="00193141" w:rsidP="00054AC7">
      <w:pPr>
        <w:widowControl w:val="0"/>
        <w:adjustRightInd w:val="0"/>
        <w:ind w:firstLine="709"/>
        <w:jc w:val="both"/>
      </w:pPr>
      <w:r w:rsidRPr="00BD38AF">
        <w:t xml:space="preserve">Подпрограмма </w:t>
      </w:r>
      <w:r w:rsidR="00BA799A">
        <w:t xml:space="preserve">1 </w:t>
      </w:r>
      <w:r w:rsidRPr="00BD38AF">
        <w:t>реализуется в 20</w:t>
      </w:r>
      <w:r>
        <w:t>21</w:t>
      </w:r>
      <w:r w:rsidRPr="00BD38AF">
        <w:t xml:space="preserve"> - 202</w:t>
      </w:r>
      <w:r>
        <w:t>7</w:t>
      </w:r>
      <w:r w:rsidRPr="00BD38AF">
        <w:t xml:space="preserve"> годах без разделения на этапы, так как большинство мероприятий Подпрограммы реализуются ежегодно с установленной пери</w:t>
      </w:r>
      <w:r w:rsidRPr="00BD38AF">
        <w:t>о</w:t>
      </w:r>
      <w:r w:rsidRPr="00BD38AF">
        <w:t>дичностью.</w:t>
      </w:r>
    </w:p>
    <w:p w:rsidR="00B3035F" w:rsidRPr="009471D3" w:rsidRDefault="00B3035F" w:rsidP="00054AC7">
      <w:pPr>
        <w:widowControl w:val="0"/>
        <w:adjustRightInd w:val="0"/>
        <w:ind w:firstLine="709"/>
        <w:jc w:val="both"/>
      </w:pPr>
    </w:p>
    <w:p w:rsidR="00795D2D" w:rsidRPr="00DB7FD3" w:rsidRDefault="00DB7FD3" w:rsidP="00054AC7">
      <w:pPr>
        <w:widowControl w:val="0"/>
        <w:numPr>
          <w:ilvl w:val="2"/>
          <w:numId w:val="24"/>
        </w:numPr>
        <w:adjustRightInd w:val="0"/>
        <w:ind w:left="0" w:firstLine="709"/>
        <w:jc w:val="center"/>
        <w:outlineLvl w:val="2"/>
        <w:rPr>
          <w:b/>
        </w:rPr>
      </w:pPr>
      <w:bookmarkStart w:id="13" w:name="Par393"/>
      <w:bookmarkEnd w:id="13"/>
      <w:r w:rsidRPr="00DB7FD3">
        <w:rPr>
          <w:b/>
        </w:rPr>
        <w:t xml:space="preserve">Перечень основных мероприятий </w:t>
      </w:r>
      <w:r w:rsidR="00795D2D" w:rsidRPr="00DB7FD3">
        <w:rPr>
          <w:b/>
        </w:rPr>
        <w:t>Подпрограммы</w:t>
      </w:r>
      <w:r w:rsidR="005234A4">
        <w:rPr>
          <w:b/>
        </w:rPr>
        <w:t xml:space="preserve"> 1</w:t>
      </w:r>
    </w:p>
    <w:p w:rsidR="00795D2D" w:rsidRPr="009471D3" w:rsidRDefault="00795D2D" w:rsidP="00054AC7">
      <w:pPr>
        <w:widowControl w:val="0"/>
        <w:adjustRightInd w:val="0"/>
        <w:ind w:firstLine="709"/>
        <w:jc w:val="center"/>
      </w:pPr>
    </w:p>
    <w:p w:rsidR="00795D2D" w:rsidRPr="009471D3" w:rsidRDefault="00795D2D" w:rsidP="00054AC7">
      <w:pPr>
        <w:widowControl w:val="0"/>
        <w:adjustRightInd w:val="0"/>
        <w:ind w:firstLine="709"/>
        <w:jc w:val="both"/>
      </w:pPr>
      <w:r w:rsidRPr="009471D3">
        <w:t xml:space="preserve">Достижение поставленных целей и задач Подпрограммы </w:t>
      </w:r>
      <w:r w:rsidR="00B35A1B">
        <w:t xml:space="preserve">1 </w:t>
      </w:r>
      <w:r w:rsidRPr="009471D3">
        <w:t>осуществляется посре</w:t>
      </w:r>
      <w:r w:rsidRPr="009471D3">
        <w:t>д</w:t>
      </w:r>
      <w:r w:rsidRPr="009471D3">
        <w:t xml:space="preserve">ством комплекса основных мероприятий, </w:t>
      </w:r>
      <w:r w:rsidRPr="005B0215">
        <w:t>реализу</w:t>
      </w:r>
      <w:r w:rsidRPr="005B0215">
        <w:t>е</w:t>
      </w:r>
      <w:r w:rsidRPr="005B0215">
        <w:t xml:space="preserve">мых </w:t>
      </w:r>
      <w:r w:rsidR="00B35A1B">
        <w:t>МКУ «ЕДДС»</w:t>
      </w:r>
      <w:r w:rsidRPr="005B0215">
        <w:t>.</w:t>
      </w:r>
    </w:p>
    <w:p w:rsidR="00795D2D" w:rsidRPr="009471D3" w:rsidRDefault="00795D2D" w:rsidP="00054AC7">
      <w:pPr>
        <w:widowControl w:val="0"/>
        <w:adjustRightInd w:val="0"/>
        <w:ind w:firstLine="709"/>
        <w:jc w:val="both"/>
      </w:pPr>
      <w:r w:rsidRPr="009471D3">
        <w:t xml:space="preserve">Основные мероприятия Подпрограммы </w:t>
      </w:r>
      <w:r w:rsidR="00B35A1B">
        <w:t xml:space="preserve">1 </w:t>
      </w:r>
      <w:r w:rsidRPr="009471D3">
        <w:t>подразделяются на отдельные меропри</w:t>
      </w:r>
      <w:r w:rsidRPr="009471D3">
        <w:t>я</w:t>
      </w:r>
      <w:r w:rsidRPr="009471D3">
        <w:t>тия, реализация которых в комплексе позволит выполнить соответствующие основные мероприятия Подпрограммы.</w:t>
      </w:r>
    </w:p>
    <w:p w:rsidR="00795D2D" w:rsidRPr="009471D3" w:rsidRDefault="00795D2D" w:rsidP="00054AC7">
      <w:pPr>
        <w:widowControl w:val="0"/>
        <w:adjustRightInd w:val="0"/>
        <w:ind w:firstLine="709"/>
        <w:jc w:val="both"/>
      </w:pPr>
      <w:r w:rsidRPr="009471D3">
        <w:t xml:space="preserve">Перечень основных мероприятий Подпрограммы </w:t>
      </w:r>
      <w:r w:rsidR="00B35A1B">
        <w:t xml:space="preserve">1 </w:t>
      </w:r>
      <w:r w:rsidRPr="009471D3">
        <w:t xml:space="preserve">представлен в </w:t>
      </w:r>
      <w:hyperlink w:anchor="Par1487" w:history="1">
        <w:r w:rsidRPr="009471D3">
          <w:t>приложении 1</w:t>
        </w:r>
      </w:hyperlink>
      <w:r w:rsidRPr="009471D3">
        <w:t xml:space="preserve"> к Программе.</w:t>
      </w:r>
    </w:p>
    <w:p w:rsidR="00795D2D" w:rsidRPr="009471D3" w:rsidRDefault="00795D2D" w:rsidP="00054AC7">
      <w:pPr>
        <w:widowControl w:val="0"/>
        <w:adjustRightInd w:val="0"/>
        <w:ind w:firstLine="709"/>
        <w:jc w:val="both"/>
      </w:pPr>
      <w:bookmarkStart w:id="14" w:name="Par399"/>
      <w:bookmarkEnd w:id="14"/>
    </w:p>
    <w:p w:rsidR="00795D2D" w:rsidRPr="0077405A" w:rsidRDefault="00795D2D" w:rsidP="00054AC7">
      <w:pPr>
        <w:widowControl w:val="0"/>
        <w:numPr>
          <w:ilvl w:val="2"/>
          <w:numId w:val="24"/>
        </w:numPr>
        <w:adjustRightInd w:val="0"/>
        <w:ind w:left="0" w:firstLine="709"/>
        <w:jc w:val="center"/>
        <w:outlineLvl w:val="2"/>
        <w:rPr>
          <w:b/>
        </w:rPr>
      </w:pPr>
      <w:bookmarkStart w:id="15" w:name="Par649"/>
      <w:bookmarkEnd w:id="15"/>
      <w:r w:rsidRPr="0077405A">
        <w:rPr>
          <w:b/>
        </w:rPr>
        <w:t>Индикаторы достижения цели и непосредственные результаты</w:t>
      </w:r>
    </w:p>
    <w:p w:rsidR="00795D2D" w:rsidRPr="0077405A" w:rsidRDefault="00795D2D" w:rsidP="00054AC7">
      <w:pPr>
        <w:widowControl w:val="0"/>
        <w:adjustRightInd w:val="0"/>
        <w:ind w:firstLine="709"/>
        <w:jc w:val="center"/>
        <w:rPr>
          <w:b/>
        </w:rPr>
      </w:pPr>
      <w:r w:rsidRPr="0077405A">
        <w:rPr>
          <w:b/>
        </w:rPr>
        <w:t>реализации Подпрограммы</w:t>
      </w:r>
      <w:r w:rsidR="005234A4">
        <w:rPr>
          <w:b/>
        </w:rPr>
        <w:t xml:space="preserve"> 1</w:t>
      </w:r>
    </w:p>
    <w:p w:rsidR="00795D2D" w:rsidRPr="009471D3" w:rsidRDefault="00795D2D" w:rsidP="00054AC7">
      <w:pPr>
        <w:widowControl w:val="0"/>
        <w:adjustRightInd w:val="0"/>
        <w:ind w:firstLine="709"/>
        <w:jc w:val="both"/>
      </w:pPr>
    </w:p>
    <w:p w:rsidR="00372EB8" w:rsidRPr="009471D3" w:rsidRDefault="00372EB8" w:rsidP="00054AC7">
      <w:pPr>
        <w:widowControl w:val="0"/>
        <w:adjustRightInd w:val="0"/>
        <w:ind w:firstLine="709"/>
        <w:jc w:val="both"/>
      </w:pPr>
      <w:r w:rsidRPr="007271B4">
        <w:t xml:space="preserve">Достижение долгосрочных целей </w:t>
      </w:r>
      <w:r w:rsidR="00BA799A">
        <w:t>Подп</w:t>
      </w:r>
      <w:r w:rsidRPr="007271B4">
        <w:t xml:space="preserve">рограммы </w:t>
      </w:r>
      <w:r w:rsidR="00BA799A">
        <w:t xml:space="preserve">1 </w:t>
      </w:r>
      <w:r w:rsidRPr="007271B4">
        <w:t>будет оцениваться на основе данных статистической и ведомственной отчетности в соответствии с индикаторами до</w:t>
      </w:r>
      <w:r w:rsidRPr="007271B4">
        <w:t>с</w:t>
      </w:r>
      <w:r w:rsidRPr="007271B4">
        <w:t>тижения целей и показателями непосредственных результатов по каждой подпрограмме, представленн</w:t>
      </w:r>
      <w:r w:rsidRPr="007271B4">
        <w:t>ы</w:t>
      </w:r>
      <w:r w:rsidRPr="007271B4">
        <w:t>ми в приложении 2 к настоящей Программе.</w:t>
      </w:r>
    </w:p>
    <w:p w:rsidR="00795D2D" w:rsidRPr="009471D3" w:rsidRDefault="00795D2D" w:rsidP="00054AC7">
      <w:pPr>
        <w:widowControl w:val="0"/>
        <w:adjustRightInd w:val="0"/>
        <w:ind w:firstLine="709"/>
        <w:jc w:val="both"/>
      </w:pPr>
    </w:p>
    <w:p w:rsidR="00DB7FD3" w:rsidRPr="003F079F" w:rsidRDefault="00DB7FD3" w:rsidP="00054AC7">
      <w:pPr>
        <w:widowControl w:val="0"/>
        <w:numPr>
          <w:ilvl w:val="2"/>
          <w:numId w:val="24"/>
        </w:numPr>
        <w:adjustRightInd w:val="0"/>
        <w:ind w:left="0" w:firstLine="709"/>
        <w:jc w:val="center"/>
        <w:outlineLvl w:val="1"/>
        <w:rPr>
          <w:b/>
        </w:rPr>
      </w:pPr>
      <w:bookmarkStart w:id="16" w:name="Par669"/>
      <w:bookmarkEnd w:id="16"/>
      <w:r w:rsidRPr="003F079F">
        <w:rPr>
          <w:b/>
        </w:rPr>
        <w:t>Прогноз сводных показателей муниципальных заданий на оказание м</w:t>
      </w:r>
      <w:r w:rsidRPr="003F079F">
        <w:rPr>
          <w:b/>
        </w:rPr>
        <w:t>у</w:t>
      </w:r>
      <w:r w:rsidRPr="003F079F">
        <w:rPr>
          <w:b/>
        </w:rPr>
        <w:t>ниципальных услуг (работ) муниципальными учреждениями</w:t>
      </w:r>
    </w:p>
    <w:p w:rsidR="00DB7FD3" w:rsidRPr="003F079F" w:rsidRDefault="00DB7FD3" w:rsidP="00054AC7">
      <w:pPr>
        <w:widowControl w:val="0"/>
        <w:adjustRightInd w:val="0"/>
        <w:ind w:firstLine="709"/>
        <w:jc w:val="center"/>
        <w:outlineLvl w:val="1"/>
        <w:rPr>
          <w:b/>
        </w:rPr>
      </w:pPr>
    </w:p>
    <w:p w:rsidR="00B41C3B" w:rsidRPr="009471D3" w:rsidRDefault="00B35A1B" w:rsidP="00054AC7">
      <w:pPr>
        <w:widowControl w:val="0"/>
        <w:adjustRightInd w:val="0"/>
        <w:ind w:firstLine="709"/>
        <w:jc w:val="both"/>
      </w:pPr>
      <w:r>
        <w:t>В реализации Подпрограммы 1 не предусматривается оказание муниципальными учреждения муниципальные услуги (работы) физ</w:t>
      </w:r>
      <w:r>
        <w:t>и</w:t>
      </w:r>
      <w:r>
        <w:t>ческим и юридическим лицам</w:t>
      </w:r>
    </w:p>
    <w:p w:rsidR="00DB7FD3" w:rsidRDefault="00DB7FD3" w:rsidP="00054AC7">
      <w:pPr>
        <w:widowControl w:val="0"/>
        <w:adjustRightInd w:val="0"/>
        <w:ind w:firstLine="709"/>
        <w:jc w:val="both"/>
      </w:pPr>
    </w:p>
    <w:p w:rsidR="00054AC7" w:rsidRDefault="00054AC7" w:rsidP="00054AC7">
      <w:pPr>
        <w:widowControl w:val="0"/>
        <w:adjustRightInd w:val="0"/>
        <w:ind w:firstLine="709"/>
        <w:jc w:val="both"/>
      </w:pPr>
    </w:p>
    <w:p w:rsidR="00054AC7" w:rsidRDefault="00054AC7" w:rsidP="00054AC7">
      <w:pPr>
        <w:widowControl w:val="0"/>
        <w:adjustRightInd w:val="0"/>
        <w:ind w:firstLine="709"/>
        <w:jc w:val="both"/>
      </w:pPr>
    </w:p>
    <w:p w:rsidR="00054AC7" w:rsidRPr="003F079F" w:rsidRDefault="00054AC7" w:rsidP="00054AC7">
      <w:pPr>
        <w:widowControl w:val="0"/>
        <w:adjustRightInd w:val="0"/>
        <w:ind w:firstLine="709"/>
        <w:jc w:val="both"/>
      </w:pPr>
    </w:p>
    <w:p w:rsidR="00B35A1B" w:rsidRDefault="00DB7FD3" w:rsidP="00054AC7">
      <w:pPr>
        <w:widowControl w:val="0"/>
        <w:numPr>
          <w:ilvl w:val="2"/>
          <w:numId w:val="24"/>
        </w:numPr>
        <w:adjustRightInd w:val="0"/>
        <w:ind w:left="0" w:firstLine="709"/>
        <w:jc w:val="center"/>
        <w:outlineLvl w:val="1"/>
        <w:rPr>
          <w:b/>
        </w:rPr>
      </w:pPr>
      <w:r w:rsidRPr="003F079F">
        <w:rPr>
          <w:b/>
        </w:rPr>
        <w:t>Участие муниципальных уни</w:t>
      </w:r>
      <w:r w:rsidR="00B35A1B">
        <w:rPr>
          <w:b/>
        </w:rPr>
        <w:t>тарных предприятий, акционерных</w:t>
      </w:r>
    </w:p>
    <w:p w:rsidR="00B35A1B" w:rsidRDefault="00DB7FD3" w:rsidP="00054AC7">
      <w:pPr>
        <w:widowControl w:val="0"/>
        <w:adjustRightInd w:val="0"/>
        <w:ind w:firstLine="709"/>
        <w:jc w:val="center"/>
        <w:outlineLvl w:val="1"/>
        <w:rPr>
          <w:b/>
        </w:rPr>
      </w:pPr>
      <w:r w:rsidRPr="003F079F">
        <w:rPr>
          <w:b/>
        </w:rPr>
        <w:lastRenderedPageBreak/>
        <w:t xml:space="preserve">обществ, общественных, научных и иных организаций, </w:t>
      </w:r>
    </w:p>
    <w:p w:rsidR="00DB7FD3" w:rsidRPr="003F079F" w:rsidRDefault="00DB7FD3" w:rsidP="00054AC7">
      <w:pPr>
        <w:widowControl w:val="0"/>
        <w:adjustRightInd w:val="0"/>
        <w:ind w:firstLine="709"/>
        <w:jc w:val="center"/>
        <w:outlineLvl w:val="1"/>
        <w:rPr>
          <w:b/>
        </w:rPr>
      </w:pPr>
      <w:r w:rsidRPr="003F079F">
        <w:rPr>
          <w:b/>
        </w:rPr>
        <w:t>а также внебюджетных фондов</w:t>
      </w:r>
    </w:p>
    <w:p w:rsidR="00DB7FD3" w:rsidRPr="003F079F" w:rsidRDefault="00DB7FD3" w:rsidP="00054AC7">
      <w:pPr>
        <w:widowControl w:val="0"/>
        <w:adjustRightInd w:val="0"/>
        <w:ind w:firstLine="709"/>
        <w:jc w:val="center"/>
        <w:outlineLvl w:val="1"/>
        <w:rPr>
          <w:b/>
        </w:rPr>
      </w:pPr>
    </w:p>
    <w:p w:rsidR="00DB7FD3" w:rsidRPr="003F079F" w:rsidRDefault="00DB7FD3" w:rsidP="00054AC7">
      <w:pPr>
        <w:widowControl w:val="0"/>
        <w:adjustRightInd w:val="0"/>
        <w:ind w:firstLine="709"/>
        <w:jc w:val="both"/>
      </w:pPr>
      <w:r w:rsidRPr="00B35A1B">
        <w:t>В реализации П</w:t>
      </w:r>
      <w:r w:rsidR="00B41C3B" w:rsidRPr="00B35A1B">
        <w:t>одп</w:t>
      </w:r>
      <w:r w:rsidRPr="00B35A1B">
        <w:t xml:space="preserve">рограммы </w:t>
      </w:r>
      <w:r w:rsidR="00B35A1B" w:rsidRPr="00B35A1B">
        <w:t xml:space="preserve">1 </w:t>
      </w:r>
      <w:r w:rsidRPr="00B35A1B">
        <w:t>муниципальные унитарные предприятия, акционе</w:t>
      </w:r>
      <w:r w:rsidRPr="00B35A1B">
        <w:t>р</w:t>
      </w:r>
      <w:r w:rsidRPr="00B35A1B">
        <w:t>ные общества, общественные, научные и иные организации, а также внебюджетные фо</w:t>
      </w:r>
      <w:r w:rsidRPr="00B35A1B">
        <w:t>н</w:t>
      </w:r>
      <w:r w:rsidRPr="00B35A1B">
        <w:t>ды не участвуют.</w:t>
      </w:r>
    </w:p>
    <w:p w:rsidR="00795D2D" w:rsidRPr="0077405A" w:rsidRDefault="00245149" w:rsidP="00054AC7">
      <w:pPr>
        <w:widowControl w:val="0"/>
        <w:numPr>
          <w:ilvl w:val="2"/>
          <w:numId w:val="24"/>
        </w:numPr>
        <w:adjustRightInd w:val="0"/>
        <w:ind w:left="0" w:firstLine="709"/>
        <w:jc w:val="center"/>
        <w:outlineLvl w:val="2"/>
        <w:rPr>
          <w:b/>
        </w:rPr>
      </w:pPr>
      <w:r>
        <w:rPr>
          <w:b/>
        </w:rPr>
        <w:t xml:space="preserve">Обоснование объема финансовых ресурсов </w:t>
      </w:r>
      <w:r w:rsidR="00795D2D" w:rsidRPr="0077405A">
        <w:rPr>
          <w:b/>
        </w:rPr>
        <w:t>Подпрограммы</w:t>
      </w:r>
      <w:r w:rsidR="005234A4">
        <w:rPr>
          <w:b/>
        </w:rPr>
        <w:t xml:space="preserve"> 1</w:t>
      </w:r>
    </w:p>
    <w:p w:rsidR="00795D2D" w:rsidRPr="009471D3" w:rsidRDefault="00795D2D" w:rsidP="00054AC7">
      <w:pPr>
        <w:widowControl w:val="0"/>
        <w:adjustRightInd w:val="0"/>
        <w:ind w:firstLine="709"/>
        <w:jc w:val="both"/>
      </w:pPr>
    </w:p>
    <w:p w:rsidR="00FD1869" w:rsidRPr="00BD38AF" w:rsidRDefault="00FD1869" w:rsidP="00054AC7">
      <w:pPr>
        <w:pStyle w:val="ConsPlusNormal"/>
        <w:ind w:firstLine="709"/>
        <w:jc w:val="both"/>
      </w:pPr>
      <w:r w:rsidRPr="00C835A5">
        <w:t xml:space="preserve">Общий объем финансирования Подпрограммы </w:t>
      </w:r>
      <w:r w:rsidR="00270071">
        <w:t xml:space="preserve">1 </w:t>
      </w:r>
      <w:r w:rsidRPr="00C835A5">
        <w:t xml:space="preserve">составляет </w:t>
      </w:r>
      <w:r w:rsidR="005234A4">
        <w:t>39 910,82</w:t>
      </w:r>
      <w:r w:rsidRPr="00C835A5">
        <w:t xml:space="preserve"> тыс. рублей, в том числе средства бюджета </w:t>
      </w:r>
      <w:r w:rsidR="00B70E53" w:rsidRPr="00C835A5">
        <w:t>муниципального округа</w:t>
      </w:r>
      <w:r w:rsidRPr="00C835A5">
        <w:t xml:space="preserve">- </w:t>
      </w:r>
      <w:r w:rsidR="005234A4">
        <w:t>39 910,82</w:t>
      </w:r>
      <w:r w:rsidRPr="00C835A5">
        <w:t xml:space="preserve"> тыс. рублей.</w:t>
      </w:r>
      <w:r w:rsidRPr="00BD38AF">
        <w:t xml:space="preserve"> </w:t>
      </w:r>
    </w:p>
    <w:p w:rsidR="00795D2D" w:rsidRPr="009471D3" w:rsidRDefault="00795D2D" w:rsidP="00054AC7">
      <w:pPr>
        <w:widowControl w:val="0"/>
        <w:adjustRightInd w:val="0"/>
        <w:ind w:firstLine="709"/>
        <w:jc w:val="both"/>
      </w:pPr>
      <w:r w:rsidRPr="009471D3">
        <w:t xml:space="preserve">Объемы финансирования по подпрограмме будут ежегодно уточняться исходя из возможностей бюджета </w:t>
      </w:r>
      <w:r w:rsidR="00B70E53">
        <w:t xml:space="preserve">муниципального округа </w:t>
      </w:r>
      <w:r w:rsidRPr="009471D3">
        <w:t>на соответствующий период.</w:t>
      </w:r>
    </w:p>
    <w:p w:rsidR="00795D2D" w:rsidRPr="009471D3" w:rsidRDefault="00795D2D" w:rsidP="00054AC7">
      <w:pPr>
        <w:widowControl w:val="0"/>
        <w:adjustRightInd w:val="0"/>
        <w:ind w:firstLine="709"/>
        <w:jc w:val="both"/>
      </w:pPr>
      <w:r w:rsidRPr="009471D3">
        <w:t xml:space="preserve">Ресурсное обеспечение Подпрограммы представлено в </w:t>
      </w:r>
      <w:hyperlink w:anchor="Par2818" w:history="1">
        <w:r w:rsidRPr="009471D3">
          <w:t xml:space="preserve">приложениях </w:t>
        </w:r>
        <w:r w:rsidR="00727A78" w:rsidRPr="009471D3">
          <w:t>3</w:t>
        </w:r>
      </w:hyperlink>
      <w:r w:rsidRPr="009471D3">
        <w:t xml:space="preserve"> и </w:t>
      </w:r>
      <w:hyperlink w:anchor="Par2970" w:history="1">
        <w:r w:rsidR="00727A78" w:rsidRPr="009471D3">
          <w:t>4</w:t>
        </w:r>
      </w:hyperlink>
      <w:r w:rsidRPr="009471D3">
        <w:t xml:space="preserve"> к Пр</w:t>
      </w:r>
      <w:r w:rsidRPr="009471D3">
        <w:t>о</w:t>
      </w:r>
      <w:r w:rsidRPr="009471D3">
        <w:t>грамме.</w:t>
      </w:r>
    </w:p>
    <w:p w:rsidR="00795D2D" w:rsidRPr="009471D3" w:rsidRDefault="00795D2D" w:rsidP="00054AC7">
      <w:pPr>
        <w:widowControl w:val="0"/>
        <w:adjustRightInd w:val="0"/>
        <w:ind w:firstLine="709"/>
        <w:jc w:val="both"/>
      </w:pPr>
    </w:p>
    <w:p w:rsidR="00795D2D" w:rsidRPr="0077405A" w:rsidRDefault="00795D2D" w:rsidP="00054AC7">
      <w:pPr>
        <w:widowControl w:val="0"/>
        <w:numPr>
          <w:ilvl w:val="2"/>
          <w:numId w:val="24"/>
        </w:numPr>
        <w:adjustRightInd w:val="0"/>
        <w:ind w:left="0" w:firstLine="709"/>
        <w:jc w:val="center"/>
        <w:outlineLvl w:val="2"/>
        <w:rPr>
          <w:b/>
        </w:rPr>
      </w:pPr>
      <w:bookmarkStart w:id="17" w:name="Par675"/>
      <w:bookmarkEnd w:id="17"/>
      <w:r w:rsidRPr="0077405A">
        <w:rPr>
          <w:b/>
        </w:rPr>
        <w:t>Анализ рисков реализации Подпрограммы</w:t>
      </w:r>
      <w:r w:rsidR="005234A4">
        <w:rPr>
          <w:b/>
        </w:rPr>
        <w:t xml:space="preserve"> 1</w:t>
      </w:r>
    </w:p>
    <w:p w:rsidR="00795D2D" w:rsidRPr="009471D3" w:rsidRDefault="00795D2D" w:rsidP="00054AC7">
      <w:pPr>
        <w:widowControl w:val="0"/>
        <w:adjustRightInd w:val="0"/>
        <w:ind w:firstLine="709"/>
        <w:jc w:val="both"/>
      </w:pPr>
    </w:p>
    <w:p w:rsidR="005234A4" w:rsidRPr="009471D3" w:rsidRDefault="005234A4" w:rsidP="00054AC7">
      <w:pPr>
        <w:widowControl w:val="0"/>
        <w:adjustRightInd w:val="0"/>
        <w:ind w:firstLine="709"/>
        <w:jc w:val="both"/>
      </w:pPr>
      <w:r w:rsidRPr="009471D3">
        <w:t>Основными рисками, которые могут возникнуть в ходе реализации П</w:t>
      </w:r>
      <w:r>
        <w:t>одп</w:t>
      </w:r>
      <w:r w:rsidRPr="009471D3">
        <w:t>р</w:t>
      </w:r>
      <w:r w:rsidRPr="009471D3">
        <w:t>о</w:t>
      </w:r>
      <w:r w:rsidRPr="009471D3">
        <w:t>граммы</w:t>
      </w:r>
      <w:r>
        <w:t xml:space="preserve"> 1</w:t>
      </w:r>
      <w:r w:rsidRPr="009471D3">
        <w:t>, являются:</w:t>
      </w:r>
    </w:p>
    <w:p w:rsidR="005234A4" w:rsidRPr="009471D3" w:rsidRDefault="005234A4" w:rsidP="00054AC7">
      <w:pPr>
        <w:widowControl w:val="0"/>
        <w:adjustRightInd w:val="0"/>
        <w:ind w:firstLine="709"/>
        <w:jc w:val="both"/>
      </w:pPr>
      <w:r w:rsidRPr="009471D3">
        <w:t xml:space="preserve">1. </w:t>
      </w:r>
      <w:r w:rsidRPr="00C92752">
        <w:rPr>
          <w:szCs w:val="28"/>
        </w:rPr>
        <w:t>отсутствие финансирования (неполное финансирование) из источников, пред</w:t>
      </w:r>
      <w:r w:rsidRPr="00C92752">
        <w:rPr>
          <w:szCs w:val="28"/>
        </w:rPr>
        <w:t>у</w:t>
      </w:r>
      <w:r w:rsidRPr="00C92752">
        <w:rPr>
          <w:szCs w:val="28"/>
        </w:rPr>
        <w:t>смотренных П</w:t>
      </w:r>
      <w:r w:rsidR="00743C45">
        <w:rPr>
          <w:szCs w:val="28"/>
        </w:rPr>
        <w:t>одп</w:t>
      </w:r>
      <w:r w:rsidRPr="00C92752">
        <w:rPr>
          <w:szCs w:val="28"/>
        </w:rPr>
        <w:t>рограммой</w:t>
      </w:r>
      <w:r w:rsidR="00743C45">
        <w:rPr>
          <w:szCs w:val="28"/>
        </w:rPr>
        <w:t xml:space="preserve"> 1</w:t>
      </w:r>
      <w:r>
        <w:t>;</w:t>
      </w:r>
    </w:p>
    <w:p w:rsidR="005234A4" w:rsidRPr="009471D3" w:rsidRDefault="005234A4" w:rsidP="00054AC7">
      <w:pPr>
        <w:widowControl w:val="0"/>
        <w:adjustRightInd w:val="0"/>
        <w:ind w:firstLine="709"/>
        <w:jc w:val="both"/>
      </w:pPr>
      <w:r w:rsidRPr="009471D3">
        <w:t xml:space="preserve">2. </w:t>
      </w:r>
      <w:r w:rsidRPr="00C92752">
        <w:t>риск низкой эффективности реализации мероприятий П</w:t>
      </w:r>
      <w:r w:rsidR="00743C45">
        <w:t>одп</w:t>
      </w:r>
      <w:r w:rsidRPr="00C92752">
        <w:t xml:space="preserve">рограммы </w:t>
      </w:r>
      <w:r w:rsidR="00743C45">
        <w:t xml:space="preserve">1 </w:t>
      </w:r>
      <w:r w:rsidRPr="00C92752">
        <w:t>и недо</w:t>
      </w:r>
      <w:r w:rsidRPr="00C92752">
        <w:t>с</w:t>
      </w:r>
      <w:r w:rsidRPr="00C92752">
        <w:t>тижения запланированных результатов ее выполн</w:t>
      </w:r>
      <w:r w:rsidRPr="00C92752">
        <w:t>е</w:t>
      </w:r>
      <w:r w:rsidRPr="00C92752">
        <w:t>ни</w:t>
      </w:r>
      <w:r>
        <w:t>я</w:t>
      </w:r>
      <w:r w:rsidRPr="009471D3">
        <w:t>.</w:t>
      </w:r>
    </w:p>
    <w:p w:rsidR="00000C6D" w:rsidRPr="009471D3" w:rsidRDefault="00000C6D" w:rsidP="00054AC7">
      <w:pPr>
        <w:widowControl w:val="0"/>
        <w:adjustRightInd w:val="0"/>
        <w:ind w:firstLine="709"/>
        <w:jc w:val="center"/>
      </w:pPr>
    </w:p>
    <w:p w:rsidR="00795D2D" w:rsidRPr="00EC3976" w:rsidRDefault="00795D2D" w:rsidP="00054AC7">
      <w:pPr>
        <w:widowControl w:val="0"/>
        <w:numPr>
          <w:ilvl w:val="2"/>
          <w:numId w:val="24"/>
        </w:numPr>
        <w:adjustRightInd w:val="0"/>
        <w:ind w:left="0" w:firstLine="709"/>
        <w:jc w:val="center"/>
        <w:outlineLvl w:val="2"/>
        <w:rPr>
          <w:b/>
        </w:rPr>
      </w:pPr>
      <w:bookmarkStart w:id="18" w:name="Par683"/>
      <w:bookmarkEnd w:id="18"/>
      <w:r w:rsidRPr="00EC3976">
        <w:rPr>
          <w:b/>
        </w:rPr>
        <w:t>Оценка планируемой эффективности Подпрограммы</w:t>
      </w:r>
      <w:r w:rsidR="00743C45">
        <w:rPr>
          <w:b/>
        </w:rPr>
        <w:t xml:space="preserve"> 1</w:t>
      </w:r>
    </w:p>
    <w:p w:rsidR="00795D2D" w:rsidRPr="00EC3976" w:rsidRDefault="00795D2D" w:rsidP="00054AC7">
      <w:pPr>
        <w:widowControl w:val="0"/>
        <w:adjustRightInd w:val="0"/>
        <w:ind w:firstLine="709"/>
        <w:jc w:val="both"/>
      </w:pPr>
    </w:p>
    <w:p w:rsidR="005B0215" w:rsidRDefault="005B0215" w:rsidP="00054AC7">
      <w:pPr>
        <w:adjustRightInd w:val="0"/>
        <w:ind w:firstLine="709"/>
        <w:jc w:val="both"/>
      </w:pPr>
      <w:r>
        <w:t>Эффективность реализации подпрограммы определяется по ее окончании степенью достижения значений индикаторов и непосредственных результатов подпрогра</w:t>
      </w:r>
      <w:r>
        <w:t>м</w:t>
      </w:r>
      <w:r>
        <w:t>мы.</w:t>
      </w:r>
    </w:p>
    <w:p w:rsidR="00DF742A" w:rsidRDefault="00DF742A" w:rsidP="00054AC7">
      <w:pPr>
        <w:adjustRightInd w:val="0"/>
        <w:ind w:firstLine="709"/>
        <w:jc w:val="both"/>
      </w:pPr>
    </w:p>
    <w:p w:rsidR="004D7E04" w:rsidRPr="0077405A" w:rsidRDefault="004D7E04" w:rsidP="00054AC7">
      <w:pPr>
        <w:widowControl w:val="0"/>
        <w:numPr>
          <w:ilvl w:val="0"/>
          <w:numId w:val="24"/>
        </w:numPr>
        <w:adjustRightInd w:val="0"/>
        <w:ind w:left="0" w:firstLine="709"/>
        <w:jc w:val="center"/>
        <w:outlineLvl w:val="2"/>
        <w:rPr>
          <w:b/>
        </w:rPr>
      </w:pPr>
      <w:bookmarkStart w:id="19" w:name="Par952"/>
      <w:bookmarkEnd w:id="19"/>
      <w:r w:rsidRPr="0077405A">
        <w:rPr>
          <w:b/>
        </w:rPr>
        <w:t xml:space="preserve">Подпрограмма </w:t>
      </w:r>
      <w:r w:rsidR="00CF0886" w:rsidRPr="0077405A">
        <w:rPr>
          <w:b/>
        </w:rPr>
        <w:t>«</w:t>
      </w:r>
      <w:r w:rsidR="00A27B77">
        <w:rPr>
          <w:b/>
        </w:rPr>
        <w:t>Информационная среда</w:t>
      </w:r>
      <w:r w:rsidR="00CF0886" w:rsidRPr="0077405A">
        <w:rPr>
          <w:b/>
        </w:rPr>
        <w:t>»</w:t>
      </w:r>
    </w:p>
    <w:p w:rsidR="004D7E04" w:rsidRDefault="004D7E04" w:rsidP="00054AC7">
      <w:pPr>
        <w:widowControl w:val="0"/>
        <w:adjustRightInd w:val="0"/>
        <w:ind w:firstLine="709"/>
        <w:jc w:val="center"/>
      </w:pPr>
    </w:p>
    <w:p w:rsidR="004D7E04" w:rsidRDefault="004D7E04" w:rsidP="00054AC7">
      <w:pPr>
        <w:widowControl w:val="0"/>
        <w:adjustRightInd w:val="0"/>
        <w:ind w:firstLine="709"/>
        <w:jc w:val="center"/>
      </w:pPr>
      <w:r>
        <w:t xml:space="preserve">(далее </w:t>
      </w:r>
      <w:r w:rsidR="00A27B77">
        <w:t>–</w:t>
      </w:r>
      <w:r>
        <w:t xml:space="preserve"> Подпрограмма</w:t>
      </w:r>
      <w:r w:rsidR="00A27B77">
        <w:t xml:space="preserve"> 2</w:t>
      </w:r>
      <w:r>
        <w:t>)</w:t>
      </w:r>
    </w:p>
    <w:p w:rsidR="001E3881" w:rsidRPr="0077405A" w:rsidRDefault="004D7E04" w:rsidP="00054AC7">
      <w:pPr>
        <w:numPr>
          <w:ilvl w:val="1"/>
          <w:numId w:val="24"/>
        </w:numPr>
        <w:ind w:left="0" w:firstLine="709"/>
        <w:jc w:val="center"/>
        <w:rPr>
          <w:b/>
        </w:rPr>
      </w:pPr>
      <w:bookmarkStart w:id="20" w:name="Par957"/>
      <w:bookmarkEnd w:id="20"/>
      <w:r w:rsidRPr="0077405A">
        <w:rPr>
          <w:b/>
        </w:rPr>
        <w:t>Паспорт Подпрограммы</w:t>
      </w:r>
      <w:r w:rsidR="00A27B77">
        <w:rPr>
          <w:b/>
        </w:rPr>
        <w:t xml:space="preserve"> 2</w:t>
      </w:r>
    </w:p>
    <w:p w:rsidR="00A763B7" w:rsidRDefault="00A763B7" w:rsidP="00054AC7">
      <w:pPr>
        <w:ind w:firstLine="709"/>
        <w:jc w:val="center"/>
      </w:pPr>
    </w:p>
    <w:p w:rsidR="00AA3D93" w:rsidRDefault="00AA3D93" w:rsidP="00054AC7">
      <w:pPr>
        <w:pStyle w:val="af4"/>
        <w:ind w:firstLine="709"/>
        <w:jc w:val="center"/>
      </w:pPr>
      <w:r>
        <w:t>ПАСПОРТ</w:t>
      </w:r>
    </w:p>
    <w:p w:rsidR="00AA3D93" w:rsidRDefault="00AA3D93" w:rsidP="00054AC7">
      <w:pPr>
        <w:pStyle w:val="af4"/>
        <w:ind w:firstLine="709"/>
        <w:jc w:val="center"/>
      </w:pPr>
      <w:r>
        <w:t xml:space="preserve">муниципальной подпрограммы Богородского муниципального </w:t>
      </w:r>
      <w:r w:rsidR="00A27B77">
        <w:t>округа</w:t>
      </w:r>
      <w:r>
        <w:t xml:space="preserve"> </w:t>
      </w:r>
    </w:p>
    <w:p w:rsidR="00AA3D93" w:rsidRPr="00A27B77" w:rsidRDefault="00AA3D93" w:rsidP="00054AC7">
      <w:pPr>
        <w:pStyle w:val="af4"/>
        <w:ind w:firstLine="709"/>
        <w:jc w:val="center"/>
      </w:pPr>
      <w:r>
        <w:t>Нижегородской области</w:t>
      </w:r>
      <w:r w:rsidR="00A27B77">
        <w:t xml:space="preserve"> «</w:t>
      </w:r>
      <w:r w:rsidR="00A27B77" w:rsidRPr="00A27B77">
        <w:t>Информационная среда</w:t>
      </w:r>
      <w:r w:rsidR="00A27B77">
        <w:t>»</w:t>
      </w:r>
    </w:p>
    <w:p w:rsidR="00AA3D93" w:rsidRPr="002E2D98" w:rsidRDefault="00AA3D93" w:rsidP="00054AC7">
      <w:pPr>
        <w:pStyle w:val="af4"/>
        <w:ind w:firstLine="709"/>
        <w:jc w:val="center"/>
        <w:rPr>
          <w:sz w:val="22"/>
          <w:szCs w:val="22"/>
        </w:rPr>
      </w:pPr>
      <w:r w:rsidRPr="002E2D98">
        <w:rPr>
          <w:sz w:val="22"/>
          <w:szCs w:val="22"/>
        </w:rPr>
        <w:t>(наименование П</w:t>
      </w:r>
      <w:r>
        <w:rPr>
          <w:sz w:val="22"/>
          <w:szCs w:val="22"/>
        </w:rPr>
        <w:t>одп</w:t>
      </w:r>
      <w:r w:rsidRPr="002E2D98">
        <w:rPr>
          <w:sz w:val="22"/>
          <w:szCs w:val="22"/>
        </w:rPr>
        <w:t>рограммы)</w:t>
      </w:r>
    </w:p>
    <w:p w:rsidR="00AA3D93" w:rsidRDefault="00AA3D93" w:rsidP="004D7E04">
      <w:pPr>
        <w:jc w:val="center"/>
      </w:pPr>
    </w:p>
    <w:tbl>
      <w:tblPr>
        <w:tblW w:w="9384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80"/>
        <w:gridCol w:w="6804"/>
      </w:tblGrid>
      <w:tr w:rsidR="00A763B7" w:rsidRPr="00427F20" w:rsidTr="00054AC7">
        <w:trPr>
          <w:tblCellSpacing w:w="5" w:type="nil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763B7" w:rsidRPr="00427F20" w:rsidRDefault="00AA3D93" w:rsidP="0037241A">
            <w:pPr>
              <w:widowControl w:val="0"/>
              <w:adjustRightInd w:val="0"/>
              <w:jc w:val="both"/>
            </w:pPr>
            <w:r>
              <w:t>Муниципальный зака</w:t>
            </w:r>
            <w:r>
              <w:t>з</w:t>
            </w:r>
            <w:r>
              <w:t>чик-координатор  пр</w:t>
            </w:r>
            <w:r>
              <w:t>о</w:t>
            </w:r>
            <w:r>
              <w:t>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763B7" w:rsidRPr="005D4B86" w:rsidRDefault="005D4B86" w:rsidP="00E87433">
            <w:r>
              <w:t xml:space="preserve">Администрация Богородского муниципального </w:t>
            </w:r>
            <w:r w:rsidR="00E87433">
              <w:t>округа</w:t>
            </w:r>
            <w:r>
              <w:t xml:space="preserve"> Нижег</w:t>
            </w:r>
            <w:r>
              <w:t>о</w:t>
            </w:r>
            <w:r>
              <w:t>родской области</w:t>
            </w:r>
            <w:r w:rsidR="00F159FA">
              <w:t xml:space="preserve"> (отдел автоматизированных информ</w:t>
            </w:r>
            <w:r w:rsidR="00F159FA">
              <w:t>а</w:t>
            </w:r>
            <w:r w:rsidR="00F159FA">
              <w:t>ционных систем администрации Богородского муниципального о</w:t>
            </w:r>
            <w:r w:rsidR="00F159FA">
              <w:t>к</w:t>
            </w:r>
            <w:r w:rsidR="00F159FA">
              <w:t>руга Нижегородской области)</w:t>
            </w:r>
          </w:p>
        </w:tc>
      </w:tr>
      <w:tr w:rsidR="00A763B7" w:rsidRPr="00427F20" w:rsidTr="00054AC7">
        <w:trPr>
          <w:tblCellSpacing w:w="5" w:type="nil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763B7" w:rsidRPr="00427F20" w:rsidRDefault="00A763B7" w:rsidP="0037241A">
            <w:pPr>
              <w:widowControl w:val="0"/>
              <w:adjustRightInd w:val="0"/>
              <w:jc w:val="both"/>
            </w:pPr>
            <w:r w:rsidRPr="00427F20">
              <w:t>Соисполнители По</w:t>
            </w:r>
            <w:r w:rsidRPr="00427F20">
              <w:t>д</w:t>
            </w:r>
            <w:r w:rsidRPr="00427F20">
              <w:t>программы</w:t>
            </w:r>
            <w:r w:rsidR="005D4B86">
              <w:t xml:space="preserve">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763B7" w:rsidRPr="005D4B86" w:rsidRDefault="005D4B86" w:rsidP="005D4B86">
            <w:r>
              <w:t>Муниципальное автономное учреждение «Редакция газеты «Б</w:t>
            </w:r>
            <w:r>
              <w:t>о</w:t>
            </w:r>
            <w:r>
              <w:t>городская газета»</w:t>
            </w:r>
          </w:p>
        </w:tc>
      </w:tr>
      <w:tr w:rsidR="009938FF" w:rsidRPr="00427F20" w:rsidTr="00054AC7">
        <w:trPr>
          <w:tblCellSpacing w:w="5" w:type="nil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938FF" w:rsidRPr="00427F20" w:rsidRDefault="009938FF" w:rsidP="0037241A">
            <w:pPr>
              <w:widowControl w:val="0"/>
              <w:adjustRightInd w:val="0"/>
              <w:jc w:val="both"/>
            </w:pPr>
            <w:r w:rsidRPr="00427F20">
              <w:t>Ц</w:t>
            </w:r>
            <w:r w:rsidR="00BA799A">
              <w:t>ель</w:t>
            </w:r>
            <w:r w:rsidRPr="00427F20">
              <w:t xml:space="preserve"> Подпрограммы</w:t>
            </w:r>
            <w:r w:rsidR="005D4B86">
              <w:t xml:space="preserve">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938FF" w:rsidRPr="005D4B86" w:rsidRDefault="00BA799A" w:rsidP="00167C77">
            <w:r w:rsidRPr="00BA799A">
              <w:rPr>
                <w:color w:val="000000"/>
              </w:rPr>
              <w:t xml:space="preserve">- создание и развитие в </w:t>
            </w:r>
            <w:r w:rsidR="00167C77">
              <w:rPr>
                <w:color w:val="000000"/>
              </w:rPr>
              <w:t>округ</w:t>
            </w:r>
            <w:r>
              <w:rPr>
                <w:color w:val="000000"/>
              </w:rPr>
              <w:t>е системы единого информацио</w:t>
            </w:r>
            <w:r>
              <w:rPr>
                <w:color w:val="000000"/>
              </w:rPr>
              <w:t>н</w:t>
            </w:r>
            <w:r w:rsidRPr="00BA799A">
              <w:rPr>
                <w:color w:val="000000"/>
              </w:rPr>
              <w:t>ного пространства, соотве</w:t>
            </w:r>
            <w:r>
              <w:rPr>
                <w:color w:val="000000"/>
              </w:rPr>
              <w:t>тствующего интересам и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требно</w:t>
            </w:r>
            <w:r w:rsidRPr="00BA799A">
              <w:rPr>
                <w:color w:val="000000"/>
              </w:rPr>
              <w:t>стям населения округа, а также содействие в формировании благопр</w:t>
            </w:r>
            <w:r w:rsidRPr="00BA799A">
              <w:rPr>
                <w:color w:val="000000"/>
              </w:rPr>
              <w:t>и</w:t>
            </w:r>
            <w:r w:rsidRPr="00BA799A">
              <w:rPr>
                <w:color w:val="000000"/>
              </w:rPr>
              <w:t>ятного имиджа окр</w:t>
            </w:r>
            <w:r>
              <w:rPr>
                <w:color w:val="000000"/>
              </w:rPr>
              <w:t>уга посредством проведения целе</w:t>
            </w:r>
            <w:r w:rsidRPr="00BA799A">
              <w:rPr>
                <w:color w:val="000000"/>
              </w:rPr>
              <w:t>направле</w:t>
            </w:r>
            <w:r w:rsidRPr="00BA799A">
              <w:rPr>
                <w:color w:val="000000"/>
              </w:rPr>
              <w:t>н</w:t>
            </w:r>
            <w:r w:rsidRPr="00BA799A">
              <w:rPr>
                <w:color w:val="000000"/>
              </w:rPr>
              <w:t>ной информационной политики</w:t>
            </w:r>
            <w:r>
              <w:rPr>
                <w:color w:val="000000"/>
              </w:rPr>
              <w:t>.</w:t>
            </w:r>
          </w:p>
        </w:tc>
      </w:tr>
      <w:tr w:rsidR="009938FF" w:rsidRPr="00427F20" w:rsidTr="00054AC7">
        <w:trPr>
          <w:tblCellSpacing w:w="5" w:type="nil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938FF" w:rsidRPr="00427F20" w:rsidRDefault="009938FF" w:rsidP="0037241A">
            <w:pPr>
              <w:widowControl w:val="0"/>
              <w:adjustRightInd w:val="0"/>
              <w:jc w:val="both"/>
            </w:pPr>
            <w:r w:rsidRPr="00427F20">
              <w:t>Задачи Подпрограммы</w:t>
            </w:r>
            <w:r w:rsidR="005D4B86">
              <w:t xml:space="preserve">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27B77" w:rsidRDefault="00A27B77" w:rsidP="00A27B77">
            <w:pPr>
              <w:pStyle w:val="af4"/>
              <w:jc w:val="both"/>
            </w:pPr>
            <w:r>
              <w:t>- всестороннее информационное освещение социально-экономи</w:t>
            </w:r>
            <w:r>
              <w:lastRenderedPageBreak/>
              <w:t>ческого и общественно-политического развития Бог</w:t>
            </w:r>
            <w:r>
              <w:t>о</w:t>
            </w:r>
            <w:r>
              <w:t>родского муниципального округа. Обеспечение жителей Бог</w:t>
            </w:r>
            <w:r>
              <w:t>о</w:t>
            </w:r>
            <w:r>
              <w:t>родского муниципального округа Нижегородской области дост</w:t>
            </w:r>
            <w:r>
              <w:t>о</w:t>
            </w:r>
            <w:r>
              <w:t>верной социально значимой информацией;</w:t>
            </w:r>
          </w:p>
          <w:p w:rsidR="00A27B77" w:rsidRDefault="00A27B77" w:rsidP="00A27B77">
            <w:pPr>
              <w:pStyle w:val="af4"/>
              <w:jc w:val="both"/>
            </w:pPr>
            <w:r>
              <w:t>- создание благоприятных условий для функционирования гос</w:t>
            </w:r>
            <w:r>
              <w:t>у</w:t>
            </w:r>
            <w:r>
              <w:t>дарственного информационного ресурса средств массовой и</w:t>
            </w:r>
            <w:r>
              <w:t>н</w:t>
            </w:r>
            <w:r>
              <w:t>формации в Богородском муниципальном округе Нижег</w:t>
            </w:r>
            <w:r>
              <w:t>о</w:t>
            </w:r>
            <w:r>
              <w:t>родской области. Оказание поддержки по обеспечению бесп</w:t>
            </w:r>
            <w:r>
              <w:t>е</w:t>
            </w:r>
            <w:r>
              <w:t>ребойного выхода средств массовой информации;</w:t>
            </w:r>
          </w:p>
          <w:p w:rsidR="009938FF" w:rsidRPr="005D4B86" w:rsidRDefault="00A27B77" w:rsidP="00A27B77">
            <w:r>
              <w:t>- распространение и пропаганда журналистского опыта, по</w:t>
            </w:r>
            <w:r>
              <w:t>д</w:t>
            </w:r>
            <w:r>
              <w:t>держка творчества молодых журналистов, повышение уровня квалификации журналистских кадров Богородского муниц</w:t>
            </w:r>
            <w:r>
              <w:t>и</w:t>
            </w:r>
            <w:r>
              <w:t>пального округа Нижегородской области.</w:t>
            </w:r>
          </w:p>
        </w:tc>
      </w:tr>
      <w:tr w:rsidR="00A763B7" w:rsidRPr="00427F20" w:rsidTr="00054AC7">
        <w:trPr>
          <w:tblCellSpacing w:w="5" w:type="nil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763B7" w:rsidRPr="00427F20" w:rsidRDefault="00A763B7" w:rsidP="0037241A">
            <w:pPr>
              <w:widowControl w:val="0"/>
              <w:adjustRightInd w:val="0"/>
              <w:jc w:val="both"/>
            </w:pPr>
            <w:r w:rsidRPr="00427F20">
              <w:lastRenderedPageBreak/>
              <w:t>Этапы и сроки реализ</w:t>
            </w:r>
            <w:r w:rsidRPr="00427F20">
              <w:t>а</w:t>
            </w:r>
            <w:r w:rsidRPr="00427F20">
              <w:t>ции Подпрограммы</w:t>
            </w:r>
            <w:r w:rsidR="00DA7675">
              <w:t xml:space="preserve">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763B7" w:rsidRPr="00427F20" w:rsidRDefault="00A763B7" w:rsidP="00211749">
            <w:pPr>
              <w:widowControl w:val="0"/>
              <w:adjustRightInd w:val="0"/>
              <w:jc w:val="both"/>
            </w:pPr>
            <w:r w:rsidRPr="00427F20">
              <w:t>20</w:t>
            </w:r>
            <w:r w:rsidR="00211749">
              <w:t>2</w:t>
            </w:r>
            <w:r w:rsidRPr="00427F20">
              <w:t>1 - 20</w:t>
            </w:r>
            <w:r w:rsidR="004C497F">
              <w:t>2</w:t>
            </w:r>
            <w:r w:rsidR="00211749">
              <w:t>7</w:t>
            </w:r>
            <w:r w:rsidRPr="00427F20">
              <w:t xml:space="preserve"> годы, без разделения на этапы</w:t>
            </w:r>
          </w:p>
        </w:tc>
      </w:tr>
      <w:tr w:rsidR="00A763B7" w:rsidRPr="00427F20" w:rsidTr="00054AC7">
        <w:trPr>
          <w:tblCellSpacing w:w="5" w:type="nil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763B7" w:rsidRPr="00427F20" w:rsidRDefault="00A763B7" w:rsidP="009A3F7A">
            <w:pPr>
              <w:widowControl w:val="0"/>
              <w:adjustRightInd w:val="0"/>
              <w:jc w:val="both"/>
            </w:pPr>
            <w:r w:rsidRPr="00427F20">
              <w:t>Объемы бюджетных ассигнований подпр</w:t>
            </w:r>
            <w:r w:rsidRPr="00427F20">
              <w:t>о</w:t>
            </w:r>
            <w:r w:rsidRPr="00427F20">
              <w:t xml:space="preserve">граммы </w:t>
            </w:r>
            <w:r w:rsidR="00DA7675">
              <w:t xml:space="preserve">2 </w:t>
            </w:r>
            <w:r w:rsidRPr="00427F20">
              <w:t>за счет бю</w:t>
            </w:r>
            <w:r w:rsidRPr="00427F20">
              <w:t>д</w:t>
            </w:r>
            <w:r w:rsidRPr="00427F20">
              <w:t>жета</w:t>
            </w:r>
            <w:r w:rsidR="009A3F7A">
              <w:t xml:space="preserve"> округа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C497F" w:rsidRPr="00BD38AF" w:rsidRDefault="004C497F" w:rsidP="004C497F">
            <w:pPr>
              <w:pStyle w:val="ConsPlusNormal"/>
              <w:ind w:firstLine="0"/>
              <w:jc w:val="both"/>
            </w:pPr>
            <w:r w:rsidRPr="00BD38AF">
              <w:t>Предполагаемый общий объем финансовых средств, необходимых для реализации подпрограммы, составляет</w:t>
            </w:r>
            <w:r w:rsidR="00DA7675">
              <w:t xml:space="preserve"> </w:t>
            </w:r>
            <w:r w:rsidR="00DA7675" w:rsidRPr="00A97C2C">
              <w:t>23</w:t>
            </w:r>
            <w:r w:rsidR="00DA7675">
              <w:rPr>
                <w:lang w:val="en-US"/>
              </w:rPr>
              <w:t> </w:t>
            </w:r>
            <w:r w:rsidR="00DA7675" w:rsidRPr="00A97C2C">
              <w:t>758,93</w:t>
            </w:r>
            <w:r w:rsidR="00DA7675">
              <w:t xml:space="preserve"> </w:t>
            </w:r>
            <w:r w:rsidRPr="00BD38AF">
              <w:t>тыс. рублей, в том числе:</w:t>
            </w:r>
          </w:p>
          <w:p w:rsidR="00DA7675" w:rsidRPr="00A97C2C" w:rsidRDefault="00DA7675" w:rsidP="00DA7675">
            <w:pPr>
              <w:pStyle w:val="ConsPlusNormal"/>
              <w:ind w:firstLine="0"/>
              <w:jc w:val="both"/>
            </w:pPr>
            <w:r w:rsidRPr="001B0484">
              <w:t xml:space="preserve">2021 год </w:t>
            </w:r>
            <w:r>
              <w:t>–</w:t>
            </w:r>
            <w:r w:rsidRPr="001B0484">
              <w:t xml:space="preserve"> </w:t>
            </w:r>
            <w:r w:rsidRPr="00A97C2C"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 </w:t>
            </w:r>
            <w:r w:rsidRPr="00A97C2C">
              <w:rPr>
                <w:color w:val="000000"/>
              </w:rPr>
              <w:t xml:space="preserve">381,79 </w:t>
            </w:r>
            <w:r w:rsidRPr="00A97C2C">
              <w:t>тыс. рублей;</w:t>
            </w:r>
          </w:p>
          <w:p w:rsidR="00DA7675" w:rsidRPr="00A97C2C" w:rsidRDefault="00DA7675" w:rsidP="00DA7675">
            <w:pPr>
              <w:pStyle w:val="ConsPlusNormal"/>
              <w:ind w:firstLine="0"/>
              <w:jc w:val="both"/>
            </w:pPr>
            <w:r w:rsidRPr="00A97C2C">
              <w:t xml:space="preserve">2022 год </w:t>
            </w:r>
            <w:r>
              <w:t>–</w:t>
            </w:r>
            <w:r w:rsidRPr="00A97C2C">
              <w:t xml:space="preserve"> </w:t>
            </w:r>
            <w:r w:rsidRPr="00A97C2C"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 </w:t>
            </w:r>
            <w:r w:rsidRPr="00A97C2C">
              <w:rPr>
                <w:color w:val="000000"/>
              </w:rPr>
              <w:t>396,19</w:t>
            </w:r>
            <w:r w:rsidRPr="00A97C2C">
              <w:t>тыс. рублей;</w:t>
            </w:r>
          </w:p>
          <w:p w:rsidR="00DA7675" w:rsidRPr="00A97C2C" w:rsidRDefault="00DA7675" w:rsidP="00DA7675">
            <w:pPr>
              <w:pStyle w:val="ConsPlusNormal"/>
              <w:ind w:firstLine="0"/>
              <w:jc w:val="both"/>
            </w:pPr>
            <w:r w:rsidRPr="00A97C2C">
              <w:t xml:space="preserve">2023 год </w:t>
            </w:r>
            <w:r>
              <w:t>–</w:t>
            </w:r>
            <w:r w:rsidRPr="00A97C2C">
              <w:t xml:space="preserve"> </w:t>
            </w:r>
            <w:r w:rsidRPr="00A97C2C"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 </w:t>
            </w:r>
            <w:r w:rsidRPr="00A97C2C">
              <w:rPr>
                <w:color w:val="000000"/>
              </w:rPr>
              <w:t>396,19</w:t>
            </w:r>
            <w:r w:rsidRPr="00A97C2C">
              <w:t xml:space="preserve"> тыс. рублей;</w:t>
            </w:r>
          </w:p>
          <w:p w:rsidR="00DA7675" w:rsidRPr="00A97C2C" w:rsidRDefault="00DA7675" w:rsidP="00DA7675">
            <w:pPr>
              <w:pStyle w:val="ConsPlusNormal"/>
              <w:ind w:firstLine="0"/>
              <w:jc w:val="both"/>
            </w:pPr>
            <w:r w:rsidRPr="00A97C2C">
              <w:t xml:space="preserve">2024 год </w:t>
            </w:r>
            <w:r>
              <w:t>–</w:t>
            </w:r>
            <w:r w:rsidRPr="00A97C2C">
              <w:t xml:space="preserve"> </w:t>
            </w:r>
            <w:r w:rsidRPr="00A97C2C"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 </w:t>
            </w:r>
            <w:r w:rsidRPr="00A97C2C">
              <w:rPr>
                <w:color w:val="000000"/>
              </w:rPr>
              <w:t>396,19</w:t>
            </w:r>
            <w:r w:rsidRPr="00A97C2C">
              <w:t xml:space="preserve"> тыс. рублей;</w:t>
            </w:r>
          </w:p>
          <w:p w:rsidR="00DA7675" w:rsidRPr="00A97C2C" w:rsidRDefault="00DA7675" w:rsidP="00DA7675">
            <w:pPr>
              <w:pStyle w:val="ConsPlusNormal"/>
              <w:ind w:firstLine="0"/>
              <w:jc w:val="both"/>
            </w:pPr>
            <w:r w:rsidRPr="00A97C2C">
              <w:t xml:space="preserve">2025 год </w:t>
            </w:r>
            <w:r>
              <w:t>–</w:t>
            </w:r>
            <w:r w:rsidRPr="00A97C2C">
              <w:t xml:space="preserve"> </w:t>
            </w:r>
            <w:r w:rsidRPr="00A97C2C"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 </w:t>
            </w:r>
            <w:r w:rsidRPr="00A97C2C">
              <w:rPr>
                <w:color w:val="000000"/>
              </w:rPr>
              <w:t>396,19</w:t>
            </w:r>
            <w:r w:rsidRPr="00A97C2C">
              <w:t xml:space="preserve"> тыс. рублей;</w:t>
            </w:r>
          </w:p>
          <w:p w:rsidR="00DA7675" w:rsidRPr="00A97C2C" w:rsidRDefault="00DA7675" w:rsidP="00DA7675">
            <w:pPr>
              <w:pStyle w:val="ConsPlusNormal"/>
              <w:ind w:firstLine="0"/>
              <w:jc w:val="both"/>
            </w:pPr>
            <w:r w:rsidRPr="00A97C2C">
              <w:t xml:space="preserve">2026 год </w:t>
            </w:r>
            <w:r>
              <w:t>–</w:t>
            </w:r>
            <w:r w:rsidRPr="00A97C2C">
              <w:t xml:space="preserve"> </w:t>
            </w:r>
            <w:r w:rsidRPr="00A97C2C"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 </w:t>
            </w:r>
            <w:r w:rsidRPr="00A97C2C">
              <w:rPr>
                <w:color w:val="000000"/>
              </w:rPr>
              <w:t>396,19</w:t>
            </w:r>
            <w:r w:rsidRPr="00A97C2C">
              <w:t xml:space="preserve"> тыс. рублей;</w:t>
            </w:r>
          </w:p>
          <w:p w:rsidR="00A763B7" w:rsidRPr="00427F20" w:rsidRDefault="00DA7675" w:rsidP="00DA7675">
            <w:pPr>
              <w:pStyle w:val="ConsPlusNormal"/>
              <w:ind w:firstLine="0"/>
              <w:jc w:val="both"/>
            </w:pPr>
            <w:r w:rsidRPr="00A97C2C">
              <w:t xml:space="preserve">2027 год </w:t>
            </w:r>
            <w:r>
              <w:t>–</w:t>
            </w:r>
            <w:r w:rsidRPr="00A97C2C">
              <w:t xml:space="preserve"> </w:t>
            </w:r>
            <w:r w:rsidRPr="00A97C2C"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 </w:t>
            </w:r>
            <w:r w:rsidRPr="00A97C2C">
              <w:rPr>
                <w:color w:val="000000"/>
              </w:rPr>
              <w:t>396,19</w:t>
            </w:r>
            <w:r w:rsidRPr="001B0484">
              <w:t xml:space="preserve"> тыс. рублей.</w:t>
            </w:r>
          </w:p>
        </w:tc>
      </w:tr>
      <w:tr w:rsidR="00A763B7" w:rsidRPr="00427F20" w:rsidTr="00054AC7">
        <w:trPr>
          <w:tblCellSpacing w:w="5" w:type="nil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763B7" w:rsidRPr="00427F20" w:rsidRDefault="00A763B7" w:rsidP="0037241A">
            <w:pPr>
              <w:widowControl w:val="0"/>
              <w:adjustRightInd w:val="0"/>
              <w:jc w:val="both"/>
            </w:pPr>
            <w:r w:rsidRPr="00427F20">
              <w:t>Индикаторы достиж</w:t>
            </w:r>
            <w:r w:rsidRPr="00427F20">
              <w:t>е</w:t>
            </w:r>
            <w:r w:rsidRPr="00427F20">
              <w:t>ния ц</w:t>
            </w:r>
            <w:r w:rsidRPr="00427F20">
              <w:t>е</w:t>
            </w:r>
            <w:r w:rsidRPr="00427F20">
              <w:t>ли и показатели непосредственных р</w:t>
            </w:r>
            <w:r w:rsidRPr="00427F20">
              <w:t>е</w:t>
            </w:r>
            <w:r w:rsidRPr="00427F20">
              <w:t>зультатов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1334" w:rsidRDefault="00011334" w:rsidP="00011334">
            <w:pPr>
              <w:pStyle w:val="ConsPlusCell"/>
              <w:jc w:val="both"/>
            </w:pPr>
            <w:r>
              <w:t>По окончании реализации мероприятий Подпрограммы 2 б</w:t>
            </w:r>
            <w:r>
              <w:t>у</w:t>
            </w:r>
            <w:r>
              <w:t>дут достигнуты следующие значения индикаторов:</w:t>
            </w:r>
          </w:p>
          <w:p w:rsidR="00000C6D" w:rsidRPr="00427F20" w:rsidRDefault="00011334" w:rsidP="00011334">
            <w:pPr>
              <w:widowControl w:val="0"/>
              <w:adjustRightInd w:val="0"/>
              <w:jc w:val="both"/>
            </w:pPr>
            <w:r>
              <w:t>- уровень обеспеченности местными печатными СМИ жит</w:t>
            </w:r>
            <w:r>
              <w:t>е</w:t>
            </w:r>
            <w:r>
              <w:t>лей муниципальных образований Богородского района к 2027 году составит 112 экземпляров на 1000 человек при среднем тираже одного номера печатного издания 7500 э</w:t>
            </w:r>
            <w:r>
              <w:t>к</w:t>
            </w:r>
            <w:r>
              <w:t>земпляров</w:t>
            </w:r>
          </w:p>
        </w:tc>
      </w:tr>
    </w:tbl>
    <w:p w:rsidR="00773F24" w:rsidRDefault="00773F24" w:rsidP="00773F24">
      <w:pPr>
        <w:widowControl w:val="0"/>
        <w:adjustRightInd w:val="0"/>
        <w:jc w:val="center"/>
      </w:pPr>
    </w:p>
    <w:p w:rsidR="00193141" w:rsidRDefault="00193141" w:rsidP="00193141">
      <w:pPr>
        <w:widowControl w:val="0"/>
        <w:numPr>
          <w:ilvl w:val="1"/>
          <w:numId w:val="24"/>
        </w:numPr>
        <w:adjustRightInd w:val="0"/>
        <w:jc w:val="center"/>
        <w:outlineLvl w:val="1"/>
        <w:rPr>
          <w:b/>
        </w:rPr>
      </w:pPr>
      <w:bookmarkStart w:id="21" w:name="Par1006"/>
      <w:bookmarkEnd w:id="21"/>
      <w:r>
        <w:rPr>
          <w:b/>
        </w:rPr>
        <w:t>Текущее состояние сферы реализации Подпрограммы</w:t>
      </w:r>
      <w:r w:rsidR="00AA15D4">
        <w:rPr>
          <w:b/>
        </w:rPr>
        <w:t xml:space="preserve"> 2</w:t>
      </w:r>
    </w:p>
    <w:p w:rsidR="00193141" w:rsidRDefault="00193141" w:rsidP="00193141">
      <w:pPr>
        <w:widowControl w:val="0"/>
        <w:numPr>
          <w:ilvl w:val="2"/>
          <w:numId w:val="24"/>
        </w:numPr>
        <w:adjustRightInd w:val="0"/>
        <w:jc w:val="center"/>
        <w:outlineLvl w:val="1"/>
        <w:rPr>
          <w:b/>
        </w:rPr>
      </w:pPr>
      <w:r>
        <w:rPr>
          <w:b/>
        </w:rPr>
        <w:t>Характеристика текущего состояния</w:t>
      </w:r>
    </w:p>
    <w:p w:rsidR="00773F24" w:rsidRDefault="00773F24" w:rsidP="00773F24">
      <w:pPr>
        <w:widowControl w:val="0"/>
        <w:adjustRightInd w:val="0"/>
        <w:ind w:firstLine="540"/>
        <w:jc w:val="both"/>
      </w:pPr>
    </w:p>
    <w:p w:rsidR="000C7149" w:rsidRPr="00F36FB7" w:rsidRDefault="00E87433" w:rsidP="00F36FB7">
      <w:pPr>
        <w:widowControl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Муниципальная</w:t>
      </w:r>
      <w:r w:rsidR="00F36FB7" w:rsidRPr="00F36FB7">
        <w:rPr>
          <w:szCs w:val="28"/>
        </w:rPr>
        <w:t xml:space="preserve"> информационная политика </w:t>
      </w:r>
      <w:r>
        <w:t xml:space="preserve">Богородского муниципального округа </w:t>
      </w:r>
      <w:r w:rsidR="00F36FB7" w:rsidRPr="00F36FB7">
        <w:rPr>
          <w:szCs w:val="28"/>
        </w:rPr>
        <w:t>Нижегородской области является составной частью стратегии социально-экономического развития региона, в основании которой лежит ориентация на улучшение качества жизни населения. Долгосрочной стратегической целью информационной политики является п</w:t>
      </w:r>
      <w:r w:rsidR="00F36FB7" w:rsidRPr="00F36FB7">
        <w:rPr>
          <w:szCs w:val="28"/>
        </w:rPr>
        <w:t>о</w:t>
      </w:r>
      <w:r w:rsidR="00F36FB7" w:rsidRPr="00F36FB7">
        <w:rPr>
          <w:szCs w:val="28"/>
        </w:rPr>
        <w:t>строение социально ориентированного информационного общества, органичное вхожд</w:t>
      </w:r>
      <w:r w:rsidR="00F36FB7" w:rsidRPr="00F36FB7">
        <w:rPr>
          <w:szCs w:val="28"/>
        </w:rPr>
        <w:t>е</w:t>
      </w:r>
      <w:r w:rsidR="00F36FB7" w:rsidRPr="00F36FB7">
        <w:rPr>
          <w:szCs w:val="28"/>
        </w:rPr>
        <w:t xml:space="preserve">ние </w:t>
      </w:r>
      <w:r>
        <w:t>Богородского муниципального округа</w:t>
      </w:r>
      <w:r w:rsidR="00F36FB7" w:rsidRPr="00F36FB7">
        <w:rPr>
          <w:szCs w:val="28"/>
        </w:rPr>
        <w:t xml:space="preserve"> на новом, более высоком уровне в </w:t>
      </w:r>
      <w:r>
        <w:rPr>
          <w:szCs w:val="28"/>
        </w:rPr>
        <w:t>регионал</w:t>
      </w:r>
      <w:r>
        <w:rPr>
          <w:szCs w:val="28"/>
        </w:rPr>
        <w:t>ь</w:t>
      </w:r>
      <w:r>
        <w:rPr>
          <w:szCs w:val="28"/>
        </w:rPr>
        <w:t xml:space="preserve">ное и </w:t>
      </w:r>
      <w:r w:rsidR="00F36FB7" w:rsidRPr="00F36FB7">
        <w:rPr>
          <w:szCs w:val="28"/>
        </w:rPr>
        <w:t>российское инфо</w:t>
      </w:r>
      <w:r w:rsidR="00F36FB7" w:rsidRPr="00F36FB7">
        <w:rPr>
          <w:szCs w:val="28"/>
        </w:rPr>
        <w:t>р</w:t>
      </w:r>
      <w:r w:rsidR="00F36FB7" w:rsidRPr="00F36FB7">
        <w:rPr>
          <w:szCs w:val="28"/>
        </w:rPr>
        <w:t>мационное пространство, а также медиаобразование населения. Необходимым условием для этого является создание и развитие единого информационн</w:t>
      </w:r>
      <w:r w:rsidR="00F36FB7" w:rsidRPr="00F36FB7">
        <w:rPr>
          <w:szCs w:val="28"/>
        </w:rPr>
        <w:t>о</w:t>
      </w:r>
      <w:r w:rsidR="00F36FB7" w:rsidRPr="00F36FB7">
        <w:rPr>
          <w:szCs w:val="28"/>
        </w:rPr>
        <w:t xml:space="preserve">го пространства </w:t>
      </w:r>
      <w:r>
        <w:rPr>
          <w:szCs w:val="28"/>
        </w:rPr>
        <w:t>округа</w:t>
      </w:r>
      <w:r w:rsidR="00F36FB7" w:rsidRPr="00F36FB7">
        <w:rPr>
          <w:szCs w:val="28"/>
        </w:rPr>
        <w:t>. Информационное пространство, в котором протекают процессы информационных взаимодействий и коммуникаций во всех сферах жизнедеятельности общества и публичной власти, представляет собой одну из несущих, опорных констру</w:t>
      </w:r>
      <w:r w:rsidR="00F36FB7" w:rsidRPr="00F36FB7">
        <w:rPr>
          <w:szCs w:val="28"/>
        </w:rPr>
        <w:t>к</w:t>
      </w:r>
      <w:r w:rsidR="00F36FB7" w:rsidRPr="00F36FB7">
        <w:rPr>
          <w:szCs w:val="28"/>
        </w:rPr>
        <w:t>ций современного государства и</w:t>
      </w:r>
      <w:r>
        <w:rPr>
          <w:szCs w:val="28"/>
        </w:rPr>
        <w:t xml:space="preserve"> </w:t>
      </w:r>
      <w:r w:rsidR="00F36FB7" w:rsidRPr="00F36FB7">
        <w:rPr>
          <w:szCs w:val="28"/>
        </w:rPr>
        <w:t>характеризуется средствами массовых коммуникаций.</w:t>
      </w:r>
    </w:p>
    <w:p w:rsidR="00F36FB7" w:rsidRPr="00F36FB7" w:rsidRDefault="00F36FB7" w:rsidP="00F36FB7">
      <w:pPr>
        <w:autoSpaceDE/>
        <w:autoSpaceDN/>
        <w:ind w:firstLine="709"/>
        <w:jc w:val="both"/>
        <w:rPr>
          <w:szCs w:val="28"/>
        </w:rPr>
      </w:pPr>
      <w:r w:rsidRPr="00F36FB7">
        <w:rPr>
          <w:szCs w:val="28"/>
        </w:rPr>
        <w:t>Единство информационно-коммуникационного пространства определяющим обр</w:t>
      </w:r>
      <w:r w:rsidRPr="00F36FB7">
        <w:rPr>
          <w:szCs w:val="28"/>
        </w:rPr>
        <w:t>а</w:t>
      </w:r>
      <w:r w:rsidRPr="00F36FB7">
        <w:rPr>
          <w:szCs w:val="28"/>
        </w:rPr>
        <w:t>зом влияет на территориальную целостность гос</w:t>
      </w:r>
      <w:r w:rsidRPr="00F36FB7">
        <w:rPr>
          <w:szCs w:val="28"/>
        </w:rPr>
        <w:t>у</w:t>
      </w:r>
      <w:r w:rsidRPr="00F36FB7">
        <w:rPr>
          <w:szCs w:val="28"/>
        </w:rPr>
        <w:t xml:space="preserve">дарства, государственность как таковую. Одной из важнейших задач, решение которой на организационно-технологическом уровне должна обеспечивать инфокоммуникационная инфраструктура, является задача массового </w:t>
      </w:r>
      <w:r w:rsidRPr="00F36FB7">
        <w:rPr>
          <w:szCs w:val="28"/>
        </w:rPr>
        <w:lastRenderedPageBreak/>
        <w:t>информирования. Поэтому традиционные печатные и электронные средства массовой и</w:t>
      </w:r>
      <w:r w:rsidRPr="00F36FB7">
        <w:rPr>
          <w:szCs w:val="28"/>
        </w:rPr>
        <w:t>н</w:t>
      </w:r>
      <w:r w:rsidRPr="00F36FB7">
        <w:rPr>
          <w:szCs w:val="28"/>
        </w:rPr>
        <w:t>формации являются неотъемлемой составляющей этой инфраструктуры.</w:t>
      </w:r>
    </w:p>
    <w:p w:rsidR="00A828E1" w:rsidRDefault="00A828E1" w:rsidP="00F36FB7">
      <w:pPr>
        <w:autoSpaceDE/>
        <w:autoSpaceDN/>
        <w:ind w:left="360"/>
      </w:pPr>
    </w:p>
    <w:p w:rsidR="00773F24" w:rsidRPr="0077405A" w:rsidRDefault="00193141" w:rsidP="00193141">
      <w:pPr>
        <w:widowControl w:val="0"/>
        <w:numPr>
          <w:ilvl w:val="2"/>
          <w:numId w:val="24"/>
        </w:numPr>
        <w:adjustRightInd w:val="0"/>
        <w:jc w:val="center"/>
        <w:rPr>
          <w:b/>
        </w:rPr>
      </w:pPr>
      <w:bookmarkStart w:id="22" w:name="Par1052"/>
      <w:bookmarkEnd w:id="22"/>
      <w:r>
        <w:rPr>
          <w:b/>
        </w:rPr>
        <w:t>Ц</w:t>
      </w:r>
      <w:r w:rsidR="00773F24" w:rsidRPr="0077405A">
        <w:rPr>
          <w:b/>
        </w:rPr>
        <w:t>ели и задачи подпрограммы</w:t>
      </w:r>
    </w:p>
    <w:p w:rsidR="00773F24" w:rsidRDefault="00773F24" w:rsidP="00773F24">
      <w:pPr>
        <w:widowControl w:val="0"/>
        <w:adjustRightInd w:val="0"/>
        <w:ind w:firstLine="540"/>
        <w:jc w:val="both"/>
      </w:pPr>
    </w:p>
    <w:p w:rsidR="005010BD" w:rsidRPr="007271B4" w:rsidRDefault="005010BD" w:rsidP="00054AC7">
      <w:pPr>
        <w:widowControl w:val="0"/>
        <w:adjustRightInd w:val="0"/>
        <w:ind w:firstLine="709"/>
        <w:jc w:val="both"/>
      </w:pPr>
      <w:r w:rsidRPr="007271B4">
        <w:t>Цель П</w:t>
      </w:r>
      <w:r w:rsidR="00E87433">
        <w:t>одп</w:t>
      </w:r>
      <w:r w:rsidRPr="007271B4">
        <w:t xml:space="preserve">рограммы </w:t>
      </w:r>
      <w:r w:rsidR="00E87433">
        <w:t xml:space="preserve">2 </w:t>
      </w:r>
      <w:r w:rsidRPr="007271B4">
        <w:t xml:space="preserve">- </w:t>
      </w:r>
      <w:r w:rsidR="00E87433">
        <w:t>создание и развитие в Богородском муниципальном округе Нижегородской области системы единого информационного пространства, соответс</w:t>
      </w:r>
      <w:r w:rsidR="00E87433">
        <w:t>т</w:t>
      </w:r>
      <w:r w:rsidR="00E87433">
        <w:t>вующего интересам и потребностям населения округа, а также содействие в формиров</w:t>
      </w:r>
      <w:r w:rsidR="00E87433">
        <w:t>а</w:t>
      </w:r>
      <w:r w:rsidR="00E87433">
        <w:t>нии благоприятного имиджа Богородского муниципального округа Нижегородской обла</w:t>
      </w:r>
      <w:r w:rsidR="00E87433">
        <w:t>с</w:t>
      </w:r>
      <w:r w:rsidR="00E87433">
        <w:t>ти посредством проведения целенаправленной информационной политики Богородского муниципального округа Нижегородской области</w:t>
      </w:r>
      <w:r w:rsidRPr="007271B4">
        <w:t>.</w:t>
      </w:r>
    </w:p>
    <w:p w:rsidR="005010BD" w:rsidRPr="007271B4" w:rsidRDefault="005010BD" w:rsidP="00054AC7">
      <w:pPr>
        <w:widowControl w:val="0"/>
        <w:adjustRightInd w:val="0"/>
        <w:ind w:firstLine="709"/>
        <w:jc w:val="both"/>
      </w:pPr>
      <w:r w:rsidRPr="007271B4">
        <w:t>Для достижения поставленной цели необходимо решение следующих задач:</w:t>
      </w:r>
    </w:p>
    <w:p w:rsidR="00E87433" w:rsidRDefault="00E87433" w:rsidP="00054AC7">
      <w:pPr>
        <w:pStyle w:val="af4"/>
        <w:ind w:firstLine="709"/>
        <w:jc w:val="both"/>
      </w:pPr>
      <w:r>
        <w:t>- всестороннее информационное освещение социально-экономического и общес</w:t>
      </w:r>
      <w:r>
        <w:t>т</w:t>
      </w:r>
      <w:r>
        <w:t>венно-политического развития Богородского муниципального округа. Обеспечение жит</w:t>
      </w:r>
      <w:r>
        <w:t>е</w:t>
      </w:r>
      <w:r>
        <w:t>лей Богородского муниципального округа Нижегородской области достоверной социал</w:t>
      </w:r>
      <w:r>
        <w:t>ь</w:t>
      </w:r>
      <w:r>
        <w:t>но зн</w:t>
      </w:r>
      <w:r>
        <w:t>а</w:t>
      </w:r>
      <w:r>
        <w:t>чимой информацией;</w:t>
      </w:r>
    </w:p>
    <w:p w:rsidR="00E87433" w:rsidRDefault="00E87433" w:rsidP="00054AC7">
      <w:pPr>
        <w:pStyle w:val="af4"/>
        <w:ind w:firstLine="709"/>
        <w:jc w:val="both"/>
      </w:pPr>
      <w:r>
        <w:t>- создание благоприятных условий для функционирования государственного и</w:t>
      </w:r>
      <w:r>
        <w:t>н</w:t>
      </w:r>
      <w:r>
        <w:t>формационного ресурса средств массовой информ</w:t>
      </w:r>
      <w:r>
        <w:t>а</w:t>
      </w:r>
      <w:r>
        <w:t>ции в Богородском муниципальном округе Нижегородской области. Оказание поддержки по обеспечению бесперебойного выхода средств массовой информации;</w:t>
      </w:r>
    </w:p>
    <w:p w:rsidR="005010BD" w:rsidRPr="002513EE" w:rsidRDefault="00E87433" w:rsidP="00054AC7">
      <w:pPr>
        <w:widowControl w:val="0"/>
        <w:adjustRightInd w:val="0"/>
        <w:ind w:firstLine="709"/>
        <w:jc w:val="both"/>
      </w:pPr>
      <w:r>
        <w:t>- распространение и пропаганда журналистского опыта, поддержка творчества м</w:t>
      </w:r>
      <w:r>
        <w:t>о</w:t>
      </w:r>
      <w:r>
        <w:t>лодых журналистов, повышение уровня квалификации журналистских кадров Богоро</w:t>
      </w:r>
      <w:r>
        <w:t>д</w:t>
      </w:r>
      <w:r>
        <w:t>ского муниципального округа Нижегородской области.</w:t>
      </w:r>
    </w:p>
    <w:p w:rsidR="005D644E" w:rsidRDefault="005D644E" w:rsidP="00054AC7">
      <w:pPr>
        <w:widowControl w:val="0"/>
        <w:adjustRightInd w:val="0"/>
        <w:ind w:firstLine="709"/>
        <w:jc w:val="both"/>
      </w:pPr>
    </w:p>
    <w:p w:rsidR="005D644E" w:rsidRDefault="005D644E" w:rsidP="00054AC7">
      <w:pPr>
        <w:widowControl w:val="0"/>
        <w:numPr>
          <w:ilvl w:val="2"/>
          <w:numId w:val="24"/>
        </w:numPr>
        <w:adjustRightInd w:val="0"/>
        <w:ind w:left="0" w:firstLine="709"/>
        <w:jc w:val="center"/>
        <w:outlineLvl w:val="1"/>
        <w:rPr>
          <w:b/>
        </w:rPr>
      </w:pPr>
      <w:r>
        <w:rPr>
          <w:b/>
        </w:rPr>
        <w:t>Сроки и этапы реализации П</w:t>
      </w:r>
      <w:r w:rsidR="00EB2409">
        <w:rPr>
          <w:b/>
        </w:rPr>
        <w:t>одп</w:t>
      </w:r>
      <w:r>
        <w:rPr>
          <w:b/>
        </w:rPr>
        <w:t>рограммы</w:t>
      </w:r>
      <w:r w:rsidR="00AA15D4">
        <w:rPr>
          <w:b/>
        </w:rPr>
        <w:t xml:space="preserve"> 2</w:t>
      </w:r>
    </w:p>
    <w:p w:rsidR="005D644E" w:rsidRDefault="005D644E" w:rsidP="00054AC7">
      <w:pPr>
        <w:widowControl w:val="0"/>
        <w:adjustRightInd w:val="0"/>
        <w:ind w:firstLine="709"/>
        <w:jc w:val="both"/>
      </w:pPr>
    </w:p>
    <w:p w:rsidR="005D644E" w:rsidRDefault="005D644E" w:rsidP="00054AC7">
      <w:pPr>
        <w:widowControl w:val="0"/>
        <w:adjustRightInd w:val="0"/>
        <w:ind w:firstLine="709"/>
        <w:jc w:val="both"/>
      </w:pPr>
      <w:r>
        <w:t xml:space="preserve">Подпрограмма </w:t>
      </w:r>
      <w:r w:rsidR="00AA15D4">
        <w:t xml:space="preserve">2 </w:t>
      </w:r>
      <w:r>
        <w:t>реализуется в 2021 - 2027 годах без разделения на этапы, так как большинство мероприятий Подпрограммы</w:t>
      </w:r>
      <w:r w:rsidR="00AA15D4">
        <w:t xml:space="preserve"> 2</w:t>
      </w:r>
      <w:r>
        <w:t xml:space="preserve"> реализуются ежегодно с установленной п</w:t>
      </w:r>
      <w:r>
        <w:t>е</w:t>
      </w:r>
      <w:r>
        <w:t>риодичностью.</w:t>
      </w:r>
    </w:p>
    <w:p w:rsidR="00054AC7" w:rsidRDefault="00054AC7" w:rsidP="00054AC7">
      <w:pPr>
        <w:widowControl w:val="0"/>
        <w:adjustRightInd w:val="0"/>
        <w:ind w:firstLine="709"/>
        <w:jc w:val="both"/>
      </w:pPr>
    </w:p>
    <w:p w:rsidR="00773F24" w:rsidRPr="00CF0734" w:rsidRDefault="00EB2409" w:rsidP="00054AC7">
      <w:pPr>
        <w:widowControl w:val="0"/>
        <w:numPr>
          <w:ilvl w:val="2"/>
          <w:numId w:val="24"/>
        </w:numPr>
        <w:adjustRightInd w:val="0"/>
        <w:ind w:left="0" w:firstLine="709"/>
        <w:jc w:val="center"/>
        <w:outlineLvl w:val="1"/>
      </w:pPr>
      <w:r w:rsidRPr="00AA15D4">
        <w:rPr>
          <w:b/>
        </w:rPr>
        <w:t>Перечень основных мероприятий Подпрограммы</w:t>
      </w:r>
      <w:r w:rsidR="00AA15D4" w:rsidRPr="00AA15D4">
        <w:rPr>
          <w:b/>
        </w:rPr>
        <w:t xml:space="preserve"> 2</w:t>
      </w:r>
      <w:bookmarkStart w:id="23" w:name="Par1068"/>
      <w:bookmarkEnd w:id="23"/>
    </w:p>
    <w:p w:rsidR="00CF0734" w:rsidRDefault="00CF0734" w:rsidP="00CF0734">
      <w:pPr>
        <w:widowControl w:val="0"/>
        <w:adjustRightInd w:val="0"/>
        <w:ind w:left="2340"/>
        <w:jc w:val="both"/>
        <w:outlineLvl w:val="1"/>
      </w:pPr>
    </w:p>
    <w:p w:rsidR="00C00828" w:rsidRPr="009471D3" w:rsidRDefault="00C00828" w:rsidP="00C00828">
      <w:pPr>
        <w:widowControl w:val="0"/>
        <w:adjustRightInd w:val="0"/>
        <w:ind w:firstLine="720"/>
        <w:jc w:val="both"/>
      </w:pPr>
      <w:bookmarkStart w:id="24" w:name="Par1399"/>
      <w:bookmarkEnd w:id="24"/>
      <w:r w:rsidRPr="009471D3">
        <w:t>Достижение поставленных целей и задач Подпрограммы</w:t>
      </w:r>
      <w:r w:rsidR="00AA15D4">
        <w:t xml:space="preserve"> 2</w:t>
      </w:r>
      <w:r w:rsidRPr="009471D3">
        <w:t xml:space="preserve"> осуществляется посре</w:t>
      </w:r>
      <w:r w:rsidRPr="009471D3">
        <w:t>д</w:t>
      </w:r>
      <w:r w:rsidRPr="009471D3">
        <w:t xml:space="preserve">ством комплекса основных мероприятий, </w:t>
      </w:r>
      <w:r w:rsidRPr="005B0215">
        <w:t xml:space="preserve">реализуемых </w:t>
      </w:r>
      <w:r w:rsidR="009220E8">
        <w:t>МАУ «Редакция газеты «Богоро</w:t>
      </w:r>
      <w:r w:rsidR="009220E8">
        <w:t>д</w:t>
      </w:r>
      <w:r w:rsidR="009220E8">
        <w:t>ская газета»</w:t>
      </w:r>
      <w:r w:rsidRPr="005B0215">
        <w:t>.</w:t>
      </w:r>
    </w:p>
    <w:p w:rsidR="00C00828" w:rsidRPr="009471D3" w:rsidRDefault="00C00828" w:rsidP="00C00828">
      <w:pPr>
        <w:widowControl w:val="0"/>
        <w:adjustRightInd w:val="0"/>
        <w:ind w:firstLine="720"/>
        <w:jc w:val="both"/>
      </w:pPr>
      <w:r w:rsidRPr="009471D3">
        <w:t xml:space="preserve">Основные мероприятия Подпрограммы </w:t>
      </w:r>
      <w:r w:rsidR="00AA15D4">
        <w:t xml:space="preserve">2 </w:t>
      </w:r>
      <w:r w:rsidRPr="009471D3">
        <w:t>подразделяются на отдельные меропри</w:t>
      </w:r>
      <w:r w:rsidRPr="009471D3">
        <w:t>я</w:t>
      </w:r>
      <w:r w:rsidRPr="009471D3">
        <w:t>тия, реализация которых в комплексе позволит выполнить соответствующие основные мероприятия Подпрограммы</w:t>
      </w:r>
      <w:r w:rsidR="00AA15D4">
        <w:t xml:space="preserve"> 2</w:t>
      </w:r>
      <w:r w:rsidRPr="009471D3">
        <w:t>.</w:t>
      </w:r>
    </w:p>
    <w:p w:rsidR="00C00828" w:rsidRPr="009471D3" w:rsidRDefault="00C00828" w:rsidP="00C00828">
      <w:pPr>
        <w:widowControl w:val="0"/>
        <w:adjustRightInd w:val="0"/>
        <w:ind w:firstLine="720"/>
        <w:jc w:val="both"/>
      </w:pPr>
      <w:r w:rsidRPr="009471D3">
        <w:t xml:space="preserve">Перечень основных мероприятий Подпрограммы </w:t>
      </w:r>
      <w:r w:rsidR="00AA15D4">
        <w:t xml:space="preserve">2 </w:t>
      </w:r>
      <w:r w:rsidRPr="009471D3">
        <w:t xml:space="preserve">представлен в </w:t>
      </w:r>
      <w:hyperlink w:anchor="Par1487" w:history="1">
        <w:r w:rsidRPr="009471D3">
          <w:t>приложении 1</w:t>
        </w:r>
      </w:hyperlink>
      <w:r w:rsidRPr="009471D3">
        <w:t xml:space="preserve"> к Программе.</w:t>
      </w:r>
    </w:p>
    <w:p w:rsidR="00773F24" w:rsidRDefault="00773F24" w:rsidP="00773F24">
      <w:pPr>
        <w:widowControl w:val="0"/>
        <w:adjustRightInd w:val="0"/>
        <w:jc w:val="center"/>
        <w:outlineLvl w:val="2"/>
      </w:pPr>
    </w:p>
    <w:p w:rsidR="00372EB8" w:rsidRDefault="00372EB8" w:rsidP="00372EB8">
      <w:pPr>
        <w:widowControl w:val="0"/>
        <w:numPr>
          <w:ilvl w:val="2"/>
          <w:numId w:val="24"/>
        </w:numPr>
        <w:adjustRightInd w:val="0"/>
        <w:jc w:val="center"/>
        <w:outlineLvl w:val="1"/>
        <w:rPr>
          <w:b/>
        </w:rPr>
      </w:pPr>
      <w:r>
        <w:rPr>
          <w:b/>
        </w:rPr>
        <w:t>Индикаторы достижения цели и непосредственные результаты</w:t>
      </w:r>
    </w:p>
    <w:p w:rsidR="00372EB8" w:rsidRDefault="00372EB8" w:rsidP="00372EB8">
      <w:pPr>
        <w:widowControl w:val="0"/>
        <w:adjustRightInd w:val="0"/>
        <w:jc w:val="center"/>
        <w:rPr>
          <w:b/>
        </w:rPr>
      </w:pPr>
      <w:r>
        <w:rPr>
          <w:b/>
        </w:rPr>
        <w:t>реализации Подпрограммы</w:t>
      </w:r>
      <w:r w:rsidR="00AA15D4">
        <w:rPr>
          <w:b/>
        </w:rPr>
        <w:t xml:space="preserve"> 2</w:t>
      </w:r>
    </w:p>
    <w:p w:rsidR="00372EB8" w:rsidRDefault="00372EB8" w:rsidP="00372EB8">
      <w:pPr>
        <w:widowControl w:val="0"/>
        <w:adjustRightInd w:val="0"/>
        <w:ind w:firstLine="720"/>
        <w:jc w:val="both"/>
      </w:pPr>
    </w:p>
    <w:p w:rsidR="00372EB8" w:rsidRDefault="00372EB8" w:rsidP="00372EB8">
      <w:pPr>
        <w:widowControl w:val="0"/>
        <w:adjustRightInd w:val="0"/>
        <w:ind w:firstLine="540"/>
        <w:jc w:val="both"/>
      </w:pPr>
      <w:r w:rsidRPr="00AA15D4">
        <w:t>Достижение долгосрочных целей Программы будет оцениваться на основе данных статистической и ведомственной отчетности в соо</w:t>
      </w:r>
      <w:r w:rsidRPr="00AA15D4">
        <w:t>т</w:t>
      </w:r>
      <w:r w:rsidRPr="00AA15D4">
        <w:t>ветствии с индикаторами достижения целей и показателями непосредственных результатов по каждой подпрограмме, предста</w:t>
      </w:r>
      <w:r w:rsidRPr="00AA15D4">
        <w:t>в</w:t>
      </w:r>
      <w:r w:rsidRPr="00AA15D4">
        <w:t>ленными в приложении 2 к настоящей Программе.</w:t>
      </w:r>
    </w:p>
    <w:p w:rsidR="00372EB8" w:rsidRDefault="00372EB8" w:rsidP="00372EB8">
      <w:pPr>
        <w:widowControl w:val="0"/>
        <w:adjustRightInd w:val="0"/>
        <w:ind w:firstLine="540"/>
        <w:jc w:val="both"/>
      </w:pPr>
    </w:p>
    <w:p w:rsidR="00054AC7" w:rsidRDefault="00054AC7" w:rsidP="00372EB8">
      <w:pPr>
        <w:widowControl w:val="0"/>
        <w:adjustRightInd w:val="0"/>
        <w:ind w:firstLine="540"/>
        <w:jc w:val="both"/>
      </w:pPr>
    </w:p>
    <w:p w:rsidR="00054AC7" w:rsidRDefault="00054AC7" w:rsidP="00372EB8">
      <w:pPr>
        <w:widowControl w:val="0"/>
        <w:adjustRightInd w:val="0"/>
        <w:ind w:firstLine="540"/>
        <w:jc w:val="both"/>
      </w:pPr>
    </w:p>
    <w:p w:rsidR="00054AC7" w:rsidRDefault="00054AC7" w:rsidP="00372EB8">
      <w:pPr>
        <w:widowControl w:val="0"/>
        <w:adjustRightInd w:val="0"/>
        <w:ind w:firstLine="540"/>
        <w:jc w:val="both"/>
      </w:pPr>
    </w:p>
    <w:p w:rsidR="00EF022D" w:rsidRPr="000C7149" w:rsidRDefault="00EF022D" w:rsidP="00054AC7">
      <w:pPr>
        <w:widowControl w:val="0"/>
        <w:numPr>
          <w:ilvl w:val="2"/>
          <w:numId w:val="24"/>
        </w:numPr>
        <w:adjustRightInd w:val="0"/>
        <w:ind w:left="0" w:firstLine="709"/>
        <w:jc w:val="center"/>
        <w:outlineLvl w:val="1"/>
        <w:rPr>
          <w:b/>
        </w:rPr>
      </w:pPr>
      <w:r w:rsidRPr="000C7149">
        <w:rPr>
          <w:b/>
        </w:rPr>
        <w:lastRenderedPageBreak/>
        <w:t>Прогноз сводных показателей муниципальных заданий на оказание м</w:t>
      </w:r>
      <w:r w:rsidRPr="000C7149">
        <w:rPr>
          <w:b/>
        </w:rPr>
        <w:t>у</w:t>
      </w:r>
      <w:r w:rsidRPr="000C7149">
        <w:rPr>
          <w:b/>
        </w:rPr>
        <w:t>ниципальных услуг (работ) муниципальными учреждениями</w:t>
      </w:r>
    </w:p>
    <w:p w:rsidR="00EF022D" w:rsidRPr="000C7149" w:rsidRDefault="00EF022D" w:rsidP="00054AC7">
      <w:pPr>
        <w:widowControl w:val="0"/>
        <w:adjustRightInd w:val="0"/>
        <w:ind w:firstLine="709"/>
        <w:jc w:val="center"/>
        <w:outlineLvl w:val="1"/>
        <w:rPr>
          <w:b/>
        </w:rPr>
      </w:pPr>
    </w:p>
    <w:p w:rsidR="00EF022D" w:rsidRPr="000C7149" w:rsidRDefault="00EF022D" w:rsidP="00054AC7">
      <w:pPr>
        <w:widowControl w:val="0"/>
        <w:adjustRightInd w:val="0"/>
        <w:ind w:firstLine="709"/>
        <w:jc w:val="both"/>
      </w:pPr>
      <w:r w:rsidRPr="00AA15D4">
        <w:t>В.</w:t>
      </w:r>
      <w:r w:rsidR="00AA15D4" w:rsidRPr="00AA15D4">
        <w:t xml:space="preserve"> реализации Подпрограммы </w:t>
      </w:r>
      <w:r w:rsidR="00AA15D4">
        <w:t xml:space="preserve">2 </w:t>
      </w:r>
      <w:r w:rsidR="00AA15D4" w:rsidRPr="00AA15D4">
        <w:t>муниципальные учреждения, оказывающие мун</w:t>
      </w:r>
      <w:r w:rsidR="00AA15D4" w:rsidRPr="00AA15D4">
        <w:t>и</w:t>
      </w:r>
      <w:r w:rsidR="00AA15D4" w:rsidRPr="00AA15D4">
        <w:t>ципальные услуги (работы) физическим и юридич</w:t>
      </w:r>
      <w:r w:rsidR="00AA15D4" w:rsidRPr="00AA15D4">
        <w:t>е</w:t>
      </w:r>
      <w:r w:rsidR="00AA15D4" w:rsidRPr="00AA15D4">
        <w:t>ским лицам не участвуют</w:t>
      </w:r>
      <w:r w:rsidR="00AA15D4">
        <w:t>.</w:t>
      </w:r>
    </w:p>
    <w:p w:rsidR="00A879F6" w:rsidRPr="000C7149" w:rsidRDefault="00A879F6" w:rsidP="00054AC7">
      <w:pPr>
        <w:widowControl w:val="0"/>
        <w:adjustRightInd w:val="0"/>
        <w:ind w:firstLine="709"/>
        <w:jc w:val="both"/>
      </w:pPr>
    </w:p>
    <w:p w:rsidR="00EF022D" w:rsidRPr="000C7149" w:rsidRDefault="00EF022D" w:rsidP="00054AC7">
      <w:pPr>
        <w:widowControl w:val="0"/>
        <w:numPr>
          <w:ilvl w:val="2"/>
          <w:numId w:val="24"/>
        </w:numPr>
        <w:adjustRightInd w:val="0"/>
        <w:ind w:left="0" w:firstLine="709"/>
        <w:jc w:val="center"/>
        <w:outlineLvl w:val="1"/>
        <w:rPr>
          <w:b/>
        </w:rPr>
      </w:pPr>
      <w:r w:rsidRPr="000C7149">
        <w:rPr>
          <w:b/>
        </w:rPr>
        <w:t>Участие муниципальных унитарных предприятий, акционерных о</w:t>
      </w:r>
      <w:r w:rsidRPr="000C7149">
        <w:rPr>
          <w:b/>
        </w:rPr>
        <w:t>б</w:t>
      </w:r>
      <w:r w:rsidRPr="000C7149">
        <w:rPr>
          <w:b/>
        </w:rPr>
        <w:t>ществ, общественных, научных и иных организаций, а также внебюдже</w:t>
      </w:r>
      <w:r w:rsidRPr="000C7149">
        <w:rPr>
          <w:b/>
        </w:rPr>
        <w:t>т</w:t>
      </w:r>
      <w:r w:rsidRPr="000C7149">
        <w:rPr>
          <w:b/>
        </w:rPr>
        <w:t>ных фондов</w:t>
      </w:r>
    </w:p>
    <w:p w:rsidR="00EF022D" w:rsidRPr="000C7149" w:rsidRDefault="00EF022D" w:rsidP="00054AC7">
      <w:pPr>
        <w:widowControl w:val="0"/>
        <w:adjustRightInd w:val="0"/>
        <w:ind w:firstLine="709"/>
        <w:jc w:val="center"/>
        <w:outlineLvl w:val="1"/>
        <w:rPr>
          <w:b/>
        </w:rPr>
      </w:pPr>
    </w:p>
    <w:p w:rsidR="00EF022D" w:rsidRPr="000C7149" w:rsidRDefault="00EF022D" w:rsidP="00054AC7">
      <w:pPr>
        <w:widowControl w:val="0"/>
        <w:adjustRightInd w:val="0"/>
        <w:ind w:firstLine="709"/>
        <w:jc w:val="both"/>
      </w:pPr>
      <w:r w:rsidRPr="000C7149">
        <w:t>В реализации Подпрограммы муниципальные унитарные предприятия, акционе</w:t>
      </w:r>
      <w:r w:rsidRPr="000C7149">
        <w:t>р</w:t>
      </w:r>
      <w:r w:rsidRPr="000C7149">
        <w:t>ные общества, общественные, научные и иные организации, а также внебюджетные фо</w:t>
      </w:r>
      <w:r w:rsidRPr="000C7149">
        <w:t>н</w:t>
      </w:r>
      <w:r w:rsidRPr="000C7149">
        <w:t>ды не участвуют.</w:t>
      </w:r>
    </w:p>
    <w:p w:rsidR="00EF022D" w:rsidRDefault="00EF022D" w:rsidP="00054AC7">
      <w:pPr>
        <w:widowControl w:val="0"/>
        <w:adjustRightInd w:val="0"/>
        <w:ind w:firstLine="709"/>
        <w:jc w:val="center"/>
        <w:outlineLvl w:val="2"/>
        <w:rPr>
          <w:b/>
        </w:rPr>
      </w:pPr>
    </w:p>
    <w:p w:rsidR="00EF022D" w:rsidRDefault="00EF022D" w:rsidP="00054AC7">
      <w:pPr>
        <w:widowControl w:val="0"/>
        <w:numPr>
          <w:ilvl w:val="2"/>
          <w:numId w:val="24"/>
        </w:numPr>
        <w:adjustRightInd w:val="0"/>
        <w:ind w:left="0" w:firstLine="709"/>
        <w:jc w:val="center"/>
        <w:outlineLvl w:val="2"/>
        <w:rPr>
          <w:b/>
        </w:rPr>
      </w:pPr>
      <w:r>
        <w:rPr>
          <w:b/>
        </w:rPr>
        <w:t>Обоснование объема финансовых ресурсов Подпрограммы</w:t>
      </w:r>
      <w:r w:rsidR="00632097">
        <w:rPr>
          <w:b/>
        </w:rPr>
        <w:t xml:space="preserve"> 2</w:t>
      </w:r>
    </w:p>
    <w:p w:rsidR="00773F24" w:rsidRPr="0077405A" w:rsidRDefault="00773F24" w:rsidP="00054AC7">
      <w:pPr>
        <w:widowControl w:val="0"/>
        <w:adjustRightInd w:val="0"/>
        <w:ind w:firstLine="709"/>
        <w:jc w:val="both"/>
        <w:rPr>
          <w:b/>
        </w:rPr>
      </w:pPr>
    </w:p>
    <w:p w:rsidR="00045F34" w:rsidRPr="00BD38AF" w:rsidRDefault="00045F34" w:rsidP="00054AC7">
      <w:pPr>
        <w:widowControl w:val="0"/>
        <w:adjustRightInd w:val="0"/>
        <w:ind w:firstLine="709"/>
        <w:jc w:val="both"/>
      </w:pPr>
      <w:r w:rsidRPr="00BD38AF">
        <w:t xml:space="preserve">Общий объем финансирования </w:t>
      </w:r>
      <w:r w:rsidRPr="00DE359B">
        <w:t xml:space="preserve">Подпрограммы </w:t>
      </w:r>
      <w:r w:rsidR="00632097">
        <w:t xml:space="preserve">2 </w:t>
      </w:r>
      <w:r w:rsidRPr="00DE359B">
        <w:t xml:space="preserve">составляет </w:t>
      </w:r>
      <w:r w:rsidR="00632097" w:rsidRPr="00632097">
        <w:t>42</w:t>
      </w:r>
      <w:r w:rsidR="00632097">
        <w:t> </w:t>
      </w:r>
      <w:r w:rsidR="00632097" w:rsidRPr="00632097">
        <w:t>801,23</w:t>
      </w:r>
      <w:r w:rsidRPr="00DE359B">
        <w:t xml:space="preserve"> тыс. рублей, в том числе средства бюджета муниципального округа- </w:t>
      </w:r>
      <w:r w:rsidR="00632097" w:rsidRPr="00A97C2C">
        <w:t>23</w:t>
      </w:r>
      <w:r w:rsidR="00632097">
        <w:rPr>
          <w:lang w:val="en-US"/>
        </w:rPr>
        <w:t> </w:t>
      </w:r>
      <w:r w:rsidR="00632097" w:rsidRPr="00A97C2C">
        <w:t>758,93</w:t>
      </w:r>
      <w:r w:rsidR="00632097">
        <w:t xml:space="preserve"> </w:t>
      </w:r>
      <w:r w:rsidRPr="00BD38AF">
        <w:t xml:space="preserve">тыс. рублей. </w:t>
      </w:r>
    </w:p>
    <w:p w:rsidR="00045F34" w:rsidRPr="009471D3" w:rsidRDefault="00045F34" w:rsidP="00054AC7">
      <w:pPr>
        <w:widowControl w:val="0"/>
        <w:adjustRightInd w:val="0"/>
        <w:ind w:firstLine="709"/>
        <w:jc w:val="both"/>
      </w:pPr>
      <w:r w:rsidRPr="009471D3">
        <w:t xml:space="preserve">Объемы финансирования по подпрограмме будут ежегодно уточняться исходя из возможностей бюджета </w:t>
      </w:r>
      <w:r>
        <w:t xml:space="preserve">муниципального округа </w:t>
      </w:r>
      <w:r w:rsidRPr="009471D3">
        <w:t>на соответствующий период.</w:t>
      </w:r>
    </w:p>
    <w:p w:rsidR="00045F34" w:rsidRPr="009471D3" w:rsidRDefault="00045F34" w:rsidP="00054AC7">
      <w:pPr>
        <w:widowControl w:val="0"/>
        <w:adjustRightInd w:val="0"/>
        <w:ind w:firstLine="709"/>
        <w:jc w:val="both"/>
      </w:pPr>
      <w:r w:rsidRPr="009471D3">
        <w:t xml:space="preserve">Ресурсное обеспечение Подпрограммы </w:t>
      </w:r>
      <w:r w:rsidR="00632097">
        <w:t xml:space="preserve">2 </w:t>
      </w:r>
      <w:r w:rsidRPr="009471D3">
        <w:t xml:space="preserve">представлено в </w:t>
      </w:r>
      <w:hyperlink w:anchor="Par2818" w:history="1">
        <w:r w:rsidRPr="009471D3">
          <w:t>приложениях 3</w:t>
        </w:r>
      </w:hyperlink>
      <w:r w:rsidRPr="009471D3">
        <w:t xml:space="preserve"> и </w:t>
      </w:r>
      <w:hyperlink w:anchor="Par2970" w:history="1">
        <w:r w:rsidRPr="009471D3">
          <w:t>4</w:t>
        </w:r>
      </w:hyperlink>
      <w:r w:rsidRPr="009471D3">
        <w:t xml:space="preserve"> к Пр</w:t>
      </w:r>
      <w:r w:rsidRPr="009471D3">
        <w:t>о</w:t>
      </w:r>
      <w:r w:rsidRPr="009471D3">
        <w:t>грамме.</w:t>
      </w:r>
    </w:p>
    <w:p w:rsidR="00773F24" w:rsidRPr="0077405A" w:rsidRDefault="00773F24" w:rsidP="00054AC7">
      <w:pPr>
        <w:widowControl w:val="0"/>
        <w:numPr>
          <w:ilvl w:val="2"/>
          <w:numId w:val="24"/>
        </w:numPr>
        <w:adjustRightInd w:val="0"/>
        <w:ind w:left="0" w:firstLine="709"/>
        <w:jc w:val="center"/>
        <w:outlineLvl w:val="2"/>
        <w:rPr>
          <w:b/>
        </w:rPr>
      </w:pPr>
      <w:bookmarkStart w:id="25" w:name="Par1405"/>
      <w:bookmarkEnd w:id="25"/>
      <w:r w:rsidRPr="0077405A">
        <w:rPr>
          <w:b/>
        </w:rPr>
        <w:t>Анализ рисков реализации Подпрограммы</w:t>
      </w:r>
      <w:r w:rsidR="00964A40">
        <w:rPr>
          <w:b/>
        </w:rPr>
        <w:t xml:space="preserve"> 2</w:t>
      </w:r>
    </w:p>
    <w:p w:rsidR="00773F24" w:rsidRDefault="00773F24" w:rsidP="00054AC7">
      <w:pPr>
        <w:widowControl w:val="0"/>
        <w:adjustRightInd w:val="0"/>
        <w:ind w:firstLine="709"/>
        <w:jc w:val="both"/>
      </w:pPr>
    </w:p>
    <w:p w:rsidR="00964A40" w:rsidRPr="009471D3" w:rsidRDefault="00964A40" w:rsidP="00054AC7">
      <w:pPr>
        <w:widowControl w:val="0"/>
        <w:adjustRightInd w:val="0"/>
        <w:ind w:firstLine="709"/>
        <w:jc w:val="both"/>
      </w:pPr>
      <w:r w:rsidRPr="009471D3">
        <w:t>Основными рисками, которые могут возникнуть в ходе реализации П</w:t>
      </w:r>
      <w:r>
        <w:t>одп</w:t>
      </w:r>
      <w:r w:rsidRPr="009471D3">
        <w:t>рограммы</w:t>
      </w:r>
      <w:r>
        <w:t xml:space="preserve"> 2</w:t>
      </w:r>
      <w:r w:rsidRPr="009471D3">
        <w:t>, являются:</w:t>
      </w:r>
    </w:p>
    <w:p w:rsidR="00964A40" w:rsidRPr="009471D3" w:rsidRDefault="00964A40" w:rsidP="00054AC7">
      <w:pPr>
        <w:widowControl w:val="0"/>
        <w:adjustRightInd w:val="0"/>
        <w:ind w:firstLine="709"/>
        <w:jc w:val="both"/>
      </w:pPr>
      <w:r w:rsidRPr="009471D3">
        <w:t xml:space="preserve">1. </w:t>
      </w:r>
      <w:r w:rsidRPr="00C92752">
        <w:rPr>
          <w:szCs w:val="28"/>
        </w:rPr>
        <w:t>отсутствие финансирования (неполное финансирование) из источников, пред</w:t>
      </w:r>
      <w:r w:rsidRPr="00C92752">
        <w:rPr>
          <w:szCs w:val="28"/>
        </w:rPr>
        <w:t>у</w:t>
      </w:r>
      <w:r w:rsidRPr="00C92752">
        <w:rPr>
          <w:szCs w:val="28"/>
        </w:rPr>
        <w:t>смотренных П</w:t>
      </w:r>
      <w:r>
        <w:rPr>
          <w:szCs w:val="28"/>
        </w:rPr>
        <w:t>одп</w:t>
      </w:r>
      <w:r w:rsidRPr="00C92752">
        <w:rPr>
          <w:szCs w:val="28"/>
        </w:rPr>
        <w:t>рограммой</w:t>
      </w:r>
      <w:r>
        <w:rPr>
          <w:szCs w:val="28"/>
        </w:rPr>
        <w:t xml:space="preserve"> 2</w:t>
      </w:r>
      <w:r>
        <w:t>;</w:t>
      </w:r>
    </w:p>
    <w:p w:rsidR="00964A40" w:rsidRPr="009471D3" w:rsidRDefault="00964A40" w:rsidP="00054AC7">
      <w:pPr>
        <w:widowControl w:val="0"/>
        <w:adjustRightInd w:val="0"/>
        <w:ind w:firstLine="709"/>
        <w:jc w:val="both"/>
      </w:pPr>
      <w:r w:rsidRPr="009471D3">
        <w:t xml:space="preserve">2. </w:t>
      </w:r>
      <w:r w:rsidRPr="00C92752">
        <w:t>риск низкой эффективности реализации мероприятий П</w:t>
      </w:r>
      <w:r>
        <w:t>одп</w:t>
      </w:r>
      <w:r w:rsidRPr="00C92752">
        <w:t xml:space="preserve">рограммы </w:t>
      </w:r>
      <w:r>
        <w:t xml:space="preserve">2 </w:t>
      </w:r>
      <w:r w:rsidRPr="00C92752">
        <w:t>и недо</w:t>
      </w:r>
      <w:r w:rsidRPr="00C92752">
        <w:t>с</w:t>
      </w:r>
      <w:r w:rsidRPr="00C92752">
        <w:t>тижения запланированных результатов ее выполн</w:t>
      </w:r>
      <w:r w:rsidRPr="00C92752">
        <w:t>е</w:t>
      </w:r>
      <w:r w:rsidRPr="00C92752">
        <w:t>ни</w:t>
      </w:r>
      <w:r>
        <w:t>я</w:t>
      </w:r>
      <w:r w:rsidRPr="009471D3">
        <w:t>.</w:t>
      </w:r>
    </w:p>
    <w:p w:rsidR="00966897" w:rsidRDefault="00966897" w:rsidP="00054AC7">
      <w:pPr>
        <w:widowControl w:val="0"/>
        <w:adjustRightInd w:val="0"/>
        <w:ind w:firstLine="709"/>
        <w:jc w:val="center"/>
      </w:pPr>
    </w:p>
    <w:p w:rsidR="00773F24" w:rsidRPr="00EC3976" w:rsidRDefault="00773F24" w:rsidP="00054AC7">
      <w:pPr>
        <w:widowControl w:val="0"/>
        <w:numPr>
          <w:ilvl w:val="2"/>
          <w:numId w:val="24"/>
        </w:numPr>
        <w:adjustRightInd w:val="0"/>
        <w:ind w:left="0" w:firstLine="709"/>
        <w:jc w:val="center"/>
        <w:outlineLvl w:val="2"/>
        <w:rPr>
          <w:b/>
        </w:rPr>
      </w:pPr>
      <w:bookmarkStart w:id="26" w:name="Par1413"/>
      <w:bookmarkEnd w:id="26"/>
      <w:r w:rsidRPr="00EC3976">
        <w:rPr>
          <w:b/>
        </w:rPr>
        <w:t>Оценка планируемой эффективности Подпрограммы</w:t>
      </w:r>
      <w:r w:rsidR="00964A40">
        <w:rPr>
          <w:b/>
        </w:rPr>
        <w:t xml:space="preserve"> 2</w:t>
      </w:r>
    </w:p>
    <w:p w:rsidR="00773F24" w:rsidRPr="00EC3976" w:rsidRDefault="00773F24" w:rsidP="00054AC7">
      <w:pPr>
        <w:widowControl w:val="0"/>
        <w:adjustRightInd w:val="0"/>
        <w:ind w:firstLine="709"/>
        <w:jc w:val="both"/>
      </w:pPr>
    </w:p>
    <w:p w:rsidR="005B0215" w:rsidRDefault="005B0215" w:rsidP="00054AC7">
      <w:pPr>
        <w:adjustRightInd w:val="0"/>
        <w:ind w:firstLine="709"/>
        <w:jc w:val="both"/>
      </w:pPr>
      <w:r>
        <w:t>Эффективность реализации подпрограммы определяется по ее окончании степенью достижения значений индикаторов и непосредс</w:t>
      </w:r>
      <w:r>
        <w:t>т</w:t>
      </w:r>
      <w:r>
        <w:t>венных результатов подпрограммы.</w:t>
      </w:r>
    </w:p>
    <w:p w:rsidR="007E6B9A" w:rsidRPr="0077405A" w:rsidRDefault="007E6B9A" w:rsidP="00054AC7">
      <w:pPr>
        <w:widowControl w:val="0"/>
        <w:numPr>
          <w:ilvl w:val="0"/>
          <w:numId w:val="24"/>
        </w:numPr>
        <w:adjustRightInd w:val="0"/>
        <w:ind w:left="0" w:firstLine="709"/>
        <w:jc w:val="center"/>
        <w:outlineLvl w:val="2"/>
        <w:rPr>
          <w:b/>
        </w:rPr>
      </w:pPr>
      <w:bookmarkStart w:id="27" w:name="Par1424"/>
      <w:bookmarkEnd w:id="27"/>
      <w:r w:rsidRPr="0077405A">
        <w:rPr>
          <w:b/>
        </w:rPr>
        <w:t>Подпрограмма «</w:t>
      </w:r>
      <w:r w:rsidR="00511F0B">
        <w:rPr>
          <w:b/>
        </w:rPr>
        <w:t>Обеспечение сохранности, комплектования, учета и и</w:t>
      </w:r>
      <w:r w:rsidR="00511F0B">
        <w:rPr>
          <w:b/>
        </w:rPr>
        <w:t>с</w:t>
      </w:r>
      <w:r w:rsidR="00511F0B">
        <w:rPr>
          <w:b/>
        </w:rPr>
        <w:t xml:space="preserve">пользования архивных документов Богородского муниципального </w:t>
      </w:r>
      <w:r w:rsidR="006D0FDD">
        <w:rPr>
          <w:b/>
        </w:rPr>
        <w:t>округа</w:t>
      </w:r>
      <w:r w:rsidR="00511F0B">
        <w:rPr>
          <w:b/>
        </w:rPr>
        <w:t xml:space="preserve"> Нижег</w:t>
      </w:r>
      <w:r w:rsidR="00511F0B">
        <w:rPr>
          <w:b/>
        </w:rPr>
        <w:t>о</w:t>
      </w:r>
      <w:r w:rsidR="00511F0B">
        <w:rPr>
          <w:b/>
        </w:rPr>
        <w:t>родской обла</w:t>
      </w:r>
      <w:r w:rsidR="00511F0B">
        <w:rPr>
          <w:b/>
        </w:rPr>
        <w:t>с</w:t>
      </w:r>
      <w:r w:rsidR="00511F0B">
        <w:rPr>
          <w:b/>
        </w:rPr>
        <w:t>ти</w:t>
      </w:r>
      <w:r w:rsidRPr="0077405A">
        <w:rPr>
          <w:b/>
        </w:rPr>
        <w:t>»</w:t>
      </w:r>
    </w:p>
    <w:p w:rsidR="007E6B9A" w:rsidRDefault="007E6B9A" w:rsidP="00054AC7">
      <w:pPr>
        <w:widowControl w:val="0"/>
        <w:adjustRightInd w:val="0"/>
        <w:ind w:firstLine="709"/>
        <w:jc w:val="center"/>
      </w:pPr>
    </w:p>
    <w:p w:rsidR="007E6B9A" w:rsidRDefault="007E6B9A" w:rsidP="00054AC7">
      <w:pPr>
        <w:widowControl w:val="0"/>
        <w:adjustRightInd w:val="0"/>
        <w:ind w:firstLine="709"/>
        <w:jc w:val="center"/>
      </w:pPr>
      <w:r>
        <w:t xml:space="preserve">(далее – Подпрограмма </w:t>
      </w:r>
      <w:r w:rsidR="00511F0B">
        <w:t>3</w:t>
      </w:r>
      <w:r>
        <w:t>)</w:t>
      </w:r>
    </w:p>
    <w:p w:rsidR="007E6B9A" w:rsidRPr="0077405A" w:rsidRDefault="007E6B9A" w:rsidP="00054AC7">
      <w:pPr>
        <w:numPr>
          <w:ilvl w:val="1"/>
          <w:numId w:val="24"/>
        </w:numPr>
        <w:ind w:left="0" w:firstLine="709"/>
        <w:jc w:val="center"/>
        <w:rPr>
          <w:b/>
        </w:rPr>
      </w:pPr>
      <w:r w:rsidRPr="0077405A">
        <w:rPr>
          <w:b/>
        </w:rPr>
        <w:t>Паспорт Подпрограммы</w:t>
      </w:r>
      <w:r w:rsidR="00511F0B">
        <w:rPr>
          <w:b/>
        </w:rPr>
        <w:t xml:space="preserve"> 3</w:t>
      </w:r>
    </w:p>
    <w:p w:rsidR="007E6B9A" w:rsidRDefault="007E6B9A" w:rsidP="00054AC7">
      <w:pPr>
        <w:ind w:firstLine="709"/>
        <w:jc w:val="center"/>
      </w:pPr>
    </w:p>
    <w:p w:rsidR="007E6B9A" w:rsidRDefault="007E6B9A" w:rsidP="00054AC7">
      <w:pPr>
        <w:pStyle w:val="af4"/>
        <w:ind w:firstLine="709"/>
        <w:jc w:val="center"/>
      </w:pPr>
      <w:r>
        <w:t>ПАСПОРТ</w:t>
      </w:r>
    </w:p>
    <w:p w:rsidR="007E6B9A" w:rsidRDefault="007E6B9A" w:rsidP="00054AC7">
      <w:pPr>
        <w:pStyle w:val="af4"/>
        <w:ind w:firstLine="709"/>
        <w:jc w:val="center"/>
      </w:pPr>
      <w:r>
        <w:t xml:space="preserve">муниципальной подпрограммы Богородского муниципального округа </w:t>
      </w:r>
    </w:p>
    <w:p w:rsidR="007E6B9A" w:rsidRPr="00A27B77" w:rsidRDefault="007E6B9A" w:rsidP="00054AC7">
      <w:pPr>
        <w:pStyle w:val="af4"/>
        <w:ind w:firstLine="709"/>
        <w:jc w:val="center"/>
      </w:pPr>
      <w:r>
        <w:t>Нижегородской области «</w:t>
      </w:r>
      <w:r w:rsidR="00511F0B" w:rsidRPr="00511F0B">
        <w:t>Обеспечение сохранности, комплектования, учета и и</w:t>
      </w:r>
      <w:r w:rsidR="00511F0B" w:rsidRPr="00511F0B">
        <w:t>с</w:t>
      </w:r>
      <w:r w:rsidR="00511F0B" w:rsidRPr="00511F0B">
        <w:t>пользования архивных документов Богородского м</w:t>
      </w:r>
      <w:r w:rsidR="00511F0B" w:rsidRPr="00511F0B">
        <w:t>у</w:t>
      </w:r>
      <w:r w:rsidR="00511F0B" w:rsidRPr="00511F0B">
        <w:t xml:space="preserve">ниципального </w:t>
      </w:r>
      <w:r w:rsidR="006D0FDD">
        <w:t>округа</w:t>
      </w:r>
      <w:r w:rsidR="00511F0B" w:rsidRPr="00511F0B">
        <w:t xml:space="preserve"> Нижегородской области</w:t>
      </w:r>
      <w:r>
        <w:t>»</w:t>
      </w:r>
    </w:p>
    <w:p w:rsidR="007E6B9A" w:rsidRPr="002E2D98" w:rsidRDefault="007E6B9A" w:rsidP="00054AC7">
      <w:pPr>
        <w:pStyle w:val="af4"/>
        <w:ind w:firstLine="709"/>
        <w:jc w:val="center"/>
        <w:rPr>
          <w:sz w:val="22"/>
          <w:szCs w:val="22"/>
        </w:rPr>
      </w:pPr>
      <w:r w:rsidRPr="002E2D98">
        <w:rPr>
          <w:sz w:val="22"/>
          <w:szCs w:val="22"/>
        </w:rPr>
        <w:t>(наименование П</w:t>
      </w:r>
      <w:r>
        <w:rPr>
          <w:sz w:val="22"/>
          <w:szCs w:val="22"/>
        </w:rPr>
        <w:t>одп</w:t>
      </w:r>
      <w:r w:rsidRPr="002E2D98">
        <w:rPr>
          <w:sz w:val="22"/>
          <w:szCs w:val="22"/>
        </w:rPr>
        <w:t>рограммы)</w:t>
      </w:r>
    </w:p>
    <w:p w:rsidR="007E6B9A" w:rsidRDefault="007E6B9A" w:rsidP="007E6B9A">
      <w:pPr>
        <w:jc w:val="center"/>
      </w:pPr>
    </w:p>
    <w:tbl>
      <w:tblPr>
        <w:tblW w:w="9356" w:type="dxa"/>
        <w:tblCellSpacing w:w="5" w:type="nil"/>
        <w:tblInd w:w="2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68"/>
        <w:gridCol w:w="7088"/>
      </w:tblGrid>
      <w:tr w:rsidR="007E6B9A" w:rsidRPr="00427F20" w:rsidTr="00054AC7">
        <w:trPr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E6B9A" w:rsidRPr="00427F20" w:rsidRDefault="007E6B9A" w:rsidP="00F76B8B">
            <w:pPr>
              <w:widowControl w:val="0"/>
              <w:adjustRightInd w:val="0"/>
              <w:jc w:val="both"/>
            </w:pPr>
            <w:r>
              <w:t>Муниципальный з</w:t>
            </w:r>
            <w:r>
              <w:t>а</w:t>
            </w:r>
            <w:r>
              <w:t>казчик-координатор 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E6B9A" w:rsidRPr="005D4B86" w:rsidRDefault="007E6B9A" w:rsidP="00F76B8B">
            <w:r>
              <w:t>Администрация Богородского муниципального округа Нижегоро</w:t>
            </w:r>
            <w:r>
              <w:t>д</w:t>
            </w:r>
            <w:r>
              <w:t>ской области</w:t>
            </w:r>
            <w:r w:rsidR="003C0B9C">
              <w:t xml:space="preserve"> (отдел автоматизированных информ</w:t>
            </w:r>
            <w:r w:rsidR="003C0B9C">
              <w:t>а</w:t>
            </w:r>
            <w:r w:rsidR="003C0B9C">
              <w:t>ционных систем администрации Богородского муниципального округа Нижегоро</w:t>
            </w:r>
            <w:r w:rsidR="003C0B9C">
              <w:t>д</w:t>
            </w:r>
            <w:r w:rsidR="003C0B9C">
              <w:t>ской области)</w:t>
            </w:r>
          </w:p>
        </w:tc>
      </w:tr>
      <w:tr w:rsidR="007E6B9A" w:rsidRPr="00427F20" w:rsidTr="00054AC7">
        <w:trPr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E6B9A" w:rsidRPr="00427F20" w:rsidRDefault="007E6B9A" w:rsidP="00F76B8B">
            <w:pPr>
              <w:widowControl w:val="0"/>
              <w:adjustRightInd w:val="0"/>
              <w:jc w:val="both"/>
            </w:pPr>
            <w:r w:rsidRPr="00427F20">
              <w:lastRenderedPageBreak/>
              <w:t>Соисполнители По</w:t>
            </w:r>
            <w:r w:rsidRPr="00427F20">
              <w:t>д</w:t>
            </w:r>
            <w:r w:rsidRPr="00427F20">
              <w:t>пр</w:t>
            </w:r>
            <w:r w:rsidRPr="00427F20">
              <w:t>о</w:t>
            </w:r>
            <w:r w:rsidRPr="00427F20">
              <w:t>граммы</w:t>
            </w:r>
            <w:r>
              <w:t xml:space="preserve"> 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E6B9A" w:rsidRPr="005D2D00" w:rsidRDefault="00511F0B" w:rsidP="005D2D00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«Богородский архив</w:t>
            </w:r>
          </w:p>
        </w:tc>
      </w:tr>
      <w:tr w:rsidR="007E6B9A" w:rsidRPr="00427F20" w:rsidTr="00054AC7">
        <w:trPr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E6B9A" w:rsidRPr="00427F20" w:rsidRDefault="007E6B9A" w:rsidP="00F76B8B">
            <w:pPr>
              <w:widowControl w:val="0"/>
              <w:adjustRightInd w:val="0"/>
              <w:jc w:val="both"/>
            </w:pPr>
            <w:r w:rsidRPr="00427F20">
              <w:t>Ц</w:t>
            </w:r>
            <w:r>
              <w:t>ели</w:t>
            </w:r>
            <w:r w:rsidRPr="00427F20">
              <w:t xml:space="preserve"> Подпрограммы</w:t>
            </w:r>
            <w:r>
              <w:t xml:space="preserve"> 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E6B9A" w:rsidRPr="005D4B86" w:rsidRDefault="008D1593" w:rsidP="008D1593">
            <w:r>
              <w:t>О</w:t>
            </w:r>
            <w:r w:rsidRPr="008D1593">
              <w:t>рганизация и обеспечение</w:t>
            </w:r>
            <w:r>
              <w:t xml:space="preserve"> формирования, сохранности и ис</w:t>
            </w:r>
            <w:r w:rsidRPr="008D1593">
              <w:t>пол</w:t>
            </w:r>
            <w:r w:rsidRPr="008D1593">
              <w:t>ь</w:t>
            </w:r>
            <w:r w:rsidRPr="008D1593">
              <w:t>зования архивных документов на основе единых принципов, уст</w:t>
            </w:r>
            <w:r w:rsidRPr="008D1593">
              <w:t>а</w:t>
            </w:r>
            <w:r w:rsidRPr="008D1593">
              <w:t>новленных законодательством Российской Федерации и Нижег</w:t>
            </w:r>
            <w:r w:rsidRPr="008D1593">
              <w:t>о</w:t>
            </w:r>
            <w:r w:rsidRPr="008D1593">
              <w:t>родской области</w:t>
            </w:r>
          </w:p>
        </w:tc>
      </w:tr>
      <w:tr w:rsidR="007E6B9A" w:rsidRPr="00427F20" w:rsidTr="00054AC7">
        <w:trPr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E6B9A" w:rsidRPr="00427F20" w:rsidRDefault="007E6B9A" w:rsidP="00F76B8B">
            <w:pPr>
              <w:widowControl w:val="0"/>
              <w:adjustRightInd w:val="0"/>
              <w:jc w:val="both"/>
            </w:pPr>
            <w:r w:rsidRPr="00427F20">
              <w:t>Задачи Подпрогра</w:t>
            </w:r>
            <w:r w:rsidRPr="00427F20">
              <w:t>м</w:t>
            </w:r>
            <w:r w:rsidRPr="00427F20">
              <w:t>мы</w:t>
            </w:r>
            <w:r>
              <w:t xml:space="preserve"> 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E6B9A" w:rsidRPr="005D4B86" w:rsidRDefault="00B131C8" w:rsidP="00F76B8B">
            <w:r>
              <w:t>Повышение уровня безопасности и эффективности работы МКУ «Богородский архив», обеспечение сохранности архивных док</w:t>
            </w:r>
            <w:r>
              <w:t>у</w:t>
            </w:r>
            <w:r>
              <w:t>ментов, имеющих научно-историческую и практич</w:t>
            </w:r>
            <w:r>
              <w:t>е</w:t>
            </w:r>
            <w:r>
              <w:t>скую ценность</w:t>
            </w:r>
          </w:p>
        </w:tc>
      </w:tr>
      <w:tr w:rsidR="007E6B9A" w:rsidRPr="00427F20" w:rsidTr="00054AC7">
        <w:trPr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E6B9A" w:rsidRPr="00427F20" w:rsidRDefault="007E6B9A" w:rsidP="00F76B8B">
            <w:pPr>
              <w:widowControl w:val="0"/>
              <w:adjustRightInd w:val="0"/>
              <w:jc w:val="both"/>
            </w:pPr>
            <w:r w:rsidRPr="00427F20">
              <w:t>Этапы и сроки ре</w:t>
            </w:r>
            <w:r w:rsidRPr="00427F20">
              <w:t>а</w:t>
            </w:r>
            <w:r w:rsidRPr="00427F20">
              <w:t>лизации Подпр</w:t>
            </w:r>
            <w:r w:rsidRPr="00427F20">
              <w:t>о</w:t>
            </w:r>
            <w:r w:rsidRPr="00427F20">
              <w:t>граммы</w:t>
            </w:r>
            <w:r>
              <w:t xml:space="preserve"> 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E6B9A" w:rsidRPr="00427F20" w:rsidRDefault="007E6B9A" w:rsidP="00F76B8B">
            <w:pPr>
              <w:widowControl w:val="0"/>
              <w:adjustRightInd w:val="0"/>
              <w:jc w:val="both"/>
            </w:pPr>
            <w:r w:rsidRPr="00427F20">
              <w:t>20</w:t>
            </w:r>
            <w:r>
              <w:t>2</w:t>
            </w:r>
            <w:r w:rsidRPr="00427F20">
              <w:t>1 - 20</w:t>
            </w:r>
            <w:r>
              <w:t>27</w:t>
            </w:r>
            <w:r w:rsidRPr="00427F20">
              <w:t xml:space="preserve"> годы, без разделения на этапы</w:t>
            </w:r>
          </w:p>
        </w:tc>
      </w:tr>
      <w:tr w:rsidR="007E6B9A" w:rsidRPr="00427F20" w:rsidTr="00054AC7">
        <w:trPr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E6B9A" w:rsidRPr="00427F20" w:rsidRDefault="007E6B9A" w:rsidP="00F76B8B">
            <w:pPr>
              <w:widowControl w:val="0"/>
              <w:adjustRightInd w:val="0"/>
              <w:jc w:val="both"/>
            </w:pPr>
            <w:r w:rsidRPr="00427F20">
              <w:t>Объемы бюджетных ассигнований по</w:t>
            </w:r>
            <w:r w:rsidRPr="00427F20">
              <w:t>д</w:t>
            </w:r>
            <w:r w:rsidRPr="00427F20">
              <w:t xml:space="preserve">программы </w:t>
            </w:r>
            <w:r>
              <w:t xml:space="preserve">2 </w:t>
            </w:r>
            <w:r w:rsidRPr="00427F20">
              <w:t>за счет бюджета</w:t>
            </w:r>
            <w:r>
              <w:t xml:space="preserve"> округа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2486B" w:rsidRPr="001B0484" w:rsidRDefault="007E6B9A" w:rsidP="0022486B">
            <w:pPr>
              <w:pStyle w:val="ConsPlusNormal"/>
              <w:ind w:firstLine="0"/>
              <w:jc w:val="both"/>
            </w:pPr>
            <w:r w:rsidRPr="00BD38AF">
              <w:t>Предполагаемый общий объем финансовых средств, необходимых для реализации подпрограммы, составляет</w:t>
            </w:r>
            <w:r>
              <w:t xml:space="preserve"> </w:t>
            </w:r>
            <w:r w:rsidR="0022486B" w:rsidRPr="00A97C2C">
              <w:t>13</w:t>
            </w:r>
            <w:r w:rsidR="0022486B">
              <w:rPr>
                <w:lang w:val="en-US"/>
              </w:rPr>
              <w:t> </w:t>
            </w:r>
            <w:r w:rsidR="0022486B" w:rsidRPr="00A97C2C">
              <w:t>234,95</w:t>
            </w:r>
            <w:r w:rsidR="0022486B" w:rsidRPr="001B0484">
              <w:t xml:space="preserve"> тыс. рублей, в том числе:</w:t>
            </w:r>
          </w:p>
          <w:p w:rsidR="0022486B" w:rsidRPr="00A97C2C" w:rsidRDefault="0022486B" w:rsidP="0022486B">
            <w:pPr>
              <w:pStyle w:val="ConsPlusNormal"/>
              <w:ind w:firstLine="0"/>
              <w:jc w:val="both"/>
            </w:pPr>
            <w:r w:rsidRPr="001B0484">
              <w:t xml:space="preserve">2021 год </w:t>
            </w:r>
            <w:r>
              <w:t>–</w:t>
            </w:r>
            <w:r w:rsidRPr="001B0484">
              <w:t xml:space="preserve"> </w:t>
            </w:r>
            <w:r w:rsidRPr="00A97C2C">
              <w:t>1</w:t>
            </w:r>
            <w:r w:rsidRPr="00A97C2C">
              <w:rPr>
                <w:lang w:val="en-US"/>
              </w:rPr>
              <w:t> </w:t>
            </w:r>
            <w:r w:rsidRPr="00A97C2C">
              <w:t>846,77 тыс. рублей;</w:t>
            </w:r>
          </w:p>
          <w:p w:rsidR="0022486B" w:rsidRPr="00A97C2C" w:rsidRDefault="0022486B" w:rsidP="0022486B">
            <w:pPr>
              <w:pStyle w:val="ConsPlusNormal"/>
              <w:ind w:firstLine="0"/>
              <w:jc w:val="both"/>
            </w:pPr>
            <w:r w:rsidRPr="00A97C2C">
              <w:t>2022 год – 1</w:t>
            </w:r>
            <w:r w:rsidRPr="00A97C2C">
              <w:rPr>
                <w:lang w:val="en-US"/>
              </w:rPr>
              <w:t> </w:t>
            </w:r>
            <w:r w:rsidRPr="00A97C2C">
              <w:t>898,03 тыс. рублей;</w:t>
            </w:r>
          </w:p>
          <w:p w:rsidR="0022486B" w:rsidRPr="00A97C2C" w:rsidRDefault="0022486B" w:rsidP="0022486B">
            <w:pPr>
              <w:pStyle w:val="ConsPlusNormal"/>
              <w:ind w:firstLine="0"/>
              <w:jc w:val="both"/>
            </w:pPr>
            <w:r w:rsidRPr="00A97C2C">
              <w:t>2023 год – 1</w:t>
            </w:r>
            <w:r w:rsidRPr="00A97C2C">
              <w:rPr>
                <w:lang w:val="en-US"/>
              </w:rPr>
              <w:t> </w:t>
            </w:r>
            <w:r w:rsidRPr="00A97C2C">
              <w:t>898,03 тыс. рублей;</w:t>
            </w:r>
          </w:p>
          <w:p w:rsidR="0022486B" w:rsidRPr="00A97C2C" w:rsidRDefault="0022486B" w:rsidP="0022486B">
            <w:pPr>
              <w:pStyle w:val="ConsPlusNormal"/>
              <w:ind w:firstLine="0"/>
              <w:jc w:val="both"/>
            </w:pPr>
            <w:r w:rsidRPr="00A97C2C">
              <w:t>2024 год – 1</w:t>
            </w:r>
            <w:r w:rsidRPr="00A97C2C">
              <w:rPr>
                <w:lang w:val="en-US"/>
              </w:rPr>
              <w:t> </w:t>
            </w:r>
            <w:r w:rsidRPr="00A97C2C">
              <w:t>898,03 тыс. рублей;</w:t>
            </w:r>
          </w:p>
          <w:p w:rsidR="0022486B" w:rsidRPr="00A97C2C" w:rsidRDefault="0022486B" w:rsidP="0022486B">
            <w:pPr>
              <w:pStyle w:val="ConsPlusNormal"/>
              <w:ind w:firstLine="0"/>
              <w:jc w:val="both"/>
            </w:pPr>
            <w:r w:rsidRPr="00A97C2C">
              <w:t>2025 год – 1</w:t>
            </w:r>
            <w:r w:rsidRPr="00A97C2C">
              <w:rPr>
                <w:lang w:val="en-US"/>
              </w:rPr>
              <w:t> </w:t>
            </w:r>
            <w:r w:rsidRPr="00A97C2C">
              <w:t>898,03 тыс. рублей;</w:t>
            </w:r>
          </w:p>
          <w:p w:rsidR="0022486B" w:rsidRPr="00A97C2C" w:rsidRDefault="0022486B" w:rsidP="0022486B">
            <w:pPr>
              <w:pStyle w:val="ConsPlusNormal"/>
              <w:ind w:firstLine="0"/>
              <w:jc w:val="both"/>
            </w:pPr>
            <w:r w:rsidRPr="00A97C2C">
              <w:t>2026 год – 1</w:t>
            </w:r>
            <w:r w:rsidRPr="00A97C2C">
              <w:rPr>
                <w:lang w:val="en-US"/>
              </w:rPr>
              <w:t> </w:t>
            </w:r>
            <w:r w:rsidRPr="00A97C2C">
              <w:t>898,03 тыс. рублей;</w:t>
            </w:r>
          </w:p>
          <w:p w:rsidR="007E6B9A" w:rsidRPr="00427F20" w:rsidRDefault="0022486B" w:rsidP="00F76B8B">
            <w:pPr>
              <w:pStyle w:val="ConsPlusNormal"/>
              <w:ind w:firstLine="0"/>
              <w:jc w:val="both"/>
            </w:pPr>
            <w:r w:rsidRPr="00A97C2C">
              <w:t>2027 год – 1</w:t>
            </w:r>
            <w:r w:rsidRPr="00A97C2C">
              <w:rPr>
                <w:lang w:val="en-US"/>
              </w:rPr>
              <w:t> </w:t>
            </w:r>
            <w:r w:rsidRPr="00A97C2C">
              <w:t>898,03</w:t>
            </w:r>
            <w:r w:rsidRPr="00A97C2C">
              <w:rPr>
                <w:sz w:val="22"/>
              </w:rPr>
              <w:t xml:space="preserve"> </w:t>
            </w:r>
            <w:r w:rsidRPr="001B0484">
              <w:t>тыс. рублей.</w:t>
            </w:r>
          </w:p>
        </w:tc>
      </w:tr>
      <w:tr w:rsidR="007E6B9A" w:rsidRPr="00427F20" w:rsidTr="00054AC7">
        <w:trPr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E6B9A" w:rsidRPr="00427F20" w:rsidRDefault="007E6B9A" w:rsidP="00F76B8B">
            <w:pPr>
              <w:widowControl w:val="0"/>
              <w:adjustRightInd w:val="0"/>
              <w:jc w:val="both"/>
            </w:pPr>
            <w:r w:rsidRPr="00427F20">
              <w:t>Индикаторы дост</w:t>
            </w:r>
            <w:r w:rsidRPr="00427F20">
              <w:t>и</w:t>
            </w:r>
            <w:r w:rsidRPr="00427F20">
              <w:t>жения цели и показ</w:t>
            </w:r>
            <w:r w:rsidRPr="00427F20">
              <w:t>а</w:t>
            </w:r>
            <w:r w:rsidRPr="00427F20">
              <w:t>тели непосредстве</w:t>
            </w:r>
            <w:r w:rsidRPr="00427F20">
              <w:t>н</w:t>
            </w:r>
            <w:r w:rsidRPr="00427F20">
              <w:t>ных результатов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D2EAB" w:rsidRDefault="00BD2EAB" w:rsidP="00BD2EAB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Укрепление материально-технической базы архива;</w:t>
            </w:r>
          </w:p>
          <w:p w:rsidR="00BD2EAB" w:rsidRDefault="00BD2EAB" w:rsidP="00BD2EAB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Улучшение условий хранения архивных документов;</w:t>
            </w:r>
          </w:p>
          <w:p w:rsidR="00BD2EAB" w:rsidRDefault="00BD2EAB" w:rsidP="00BD2EAB">
            <w:pPr>
              <w:pStyle w:val="aff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Создание страховых копий особо ценных документов;</w:t>
            </w:r>
          </w:p>
          <w:p w:rsidR="00BD2EAB" w:rsidRDefault="00BD2EAB" w:rsidP="00BD2EAB">
            <w:pPr>
              <w:pStyle w:val="FORMATTEX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-Удовлетворенность населения Богородского муниципального ра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она получением услуг в МКУ «Богородский архив»</w:t>
            </w:r>
            <w:r w:rsidR="00287B0A">
              <w:rPr>
                <w:rFonts w:ascii="Times New Roman" w:hAnsi="Times New Roman" w:cs="Times New Roman"/>
              </w:rPr>
              <w:t>;</w:t>
            </w:r>
          </w:p>
          <w:p w:rsidR="00BD2EAB" w:rsidRDefault="00BD2EAB" w:rsidP="00BD2EAB">
            <w:pPr>
              <w:pStyle w:val="FORMATTEX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Снижение угрозы потери архивных документов, сохранение 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хивных документов, подлежащих постоянному хр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нению;</w:t>
            </w:r>
          </w:p>
          <w:p w:rsidR="00BD2EAB" w:rsidRDefault="00BD2EAB" w:rsidP="00BD2EAB">
            <w:pPr>
              <w:pStyle w:val="FORMATTEX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-Увеличение количества предоставления муниципальных услуг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зическим и юридическим лицам;</w:t>
            </w:r>
          </w:p>
          <w:p w:rsidR="007E6B9A" w:rsidRPr="00427F20" w:rsidRDefault="00BD2EAB" w:rsidP="00BD2EAB">
            <w:pPr>
              <w:widowControl w:val="0"/>
              <w:adjustRightInd w:val="0"/>
              <w:jc w:val="both"/>
            </w:pPr>
            <w:r>
              <w:t>- Увеличение количества ед. хранения (документов)</w:t>
            </w:r>
          </w:p>
        </w:tc>
      </w:tr>
    </w:tbl>
    <w:p w:rsidR="00A828E1" w:rsidRDefault="00A828E1" w:rsidP="007E6B9A">
      <w:pPr>
        <w:widowControl w:val="0"/>
        <w:adjustRightInd w:val="0"/>
        <w:jc w:val="center"/>
      </w:pPr>
    </w:p>
    <w:p w:rsidR="007E6B9A" w:rsidRDefault="007E6B9A" w:rsidP="00054AC7">
      <w:pPr>
        <w:widowControl w:val="0"/>
        <w:numPr>
          <w:ilvl w:val="1"/>
          <w:numId w:val="24"/>
        </w:numPr>
        <w:adjustRightInd w:val="0"/>
        <w:ind w:left="0" w:firstLine="720"/>
        <w:jc w:val="center"/>
        <w:outlineLvl w:val="1"/>
        <w:rPr>
          <w:b/>
        </w:rPr>
      </w:pPr>
      <w:r>
        <w:rPr>
          <w:b/>
        </w:rPr>
        <w:t>Текущее состояние</w:t>
      </w:r>
      <w:r w:rsidR="003831FA">
        <w:rPr>
          <w:b/>
        </w:rPr>
        <w:t xml:space="preserve"> сферы реализации Подпрограммы 3</w:t>
      </w:r>
    </w:p>
    <w:p w:rsidR="007E6B9A" w:rsidRDefault="007E6B9A" w:rsidP="00054AC7">
      <w:pPr>
        <w:widowControl w:val="0"/>
        <w:numPr>
          <w:ilvl w:val="2"/>
          <w:numId w:val="24"/>
        </w:numPr>
        <w:adjustRightInd w:val="0"/>
        <w:ind w:left="0" w:firstLine="720"/>
        <w:jc w:val="center"/>
        <w:outlineLvl w:val="1"/>
        <w:rPr>
          <w:b/>
        </w:rPr>
      </w:pPr>
      <w:r>
        <w:rPr>
          <w:b/>
        </w:rPr>
        <w:t>Характеристика текущего состояния</w:t>
      </w:r>
    </w:p>
    <w:p w:rsidR="007E6B9A" w:rsidRDefault="007E6B9A" w:rsidP="00054AC7">
      <w:pPr>
        <w:widowControl w:val="0"/>
        <w:adjustRightInd w:val="0"/>
        <w:ind w:firstLine="720"/>
        <w:jc w:val="both"/>
      </w:pPr>
    </w:p>
    <w:p w:rsidR="003831FA" w:rsidRDefault="003831FA" w:rsidP="00054AC7">
      <w:pPr>
        <w:pStyle w:val="FORMATTEX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Архивные фонды Нижегородской области являются важнейшей составной частью историко-культурного наследия области, они объединяют документальное собрание в миллионы единиц хранения, начиная со второй трети Х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 xml:space="preserve"> века и до наших дней, и соста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ляют один из крупнейших в России информационных массивов. Сохранение и пропаганда документального наследия сегодня, как никогда, необходимы людям и обществу.</w:t>
      </w:r>
    </w:p>
    <w:p w:rsidR="003831FA" w:rsidRDefault="003831FA" w:rsidP="00054AC7">
      <w:pPr>
        <w:pStyle w:val="FORMATTEX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МКУ «Богородский архив» в целях эффективной организации архивного дела в Б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городском районе осуществляет хранение, комплектование, учет и использование архи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ных документов, образовавшихся и образующихся в деятельности органов местного сам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управления, организаций, учреждений и предприятий, отнесенных к муниципальной со</w:t>
      </w:r>
      <w:r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ственности, а также архивных фондов и архивных докуме</w:t>
      </w:r>
      <w:r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тов юридических и физических лиц, переданных в установленном законом порядке в муниципальную собственность.</w:t>
      </w:r>
    </w:p>
    <w:p w:rsidR="003831FA" w:rsidRDefault="003831FA" w:rsidP="00054AC7">
      <w:pPr>
        <w:pStyle w:val="FORMATTEX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Основными видами деятельности МКУ «Богородский архив» являются:</w:t>
      </w:r>
    </w:p>
    <w:p w:rsidR="003831FA" w:rsidRDefault="003831FA" w:rsidP="00054AC7">
      <w:pPr>
        <w:pStyle w:val="FORMATTEX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обеспечение сохранности и учета архивных документов, подлежащих постоянн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му и длительному хранению, в том числе: хранение и учет документов, принятых в архив; представление в установленном порядке учетных данных в Комитет по делам архивов; про</w:t>
      </w:r>
      <w:r>
        <w:rPr>
          <w:rFonts w:ascii="Times New Roman" w:hAnsi="Times New Roman" w:cs="Times New Roman"/>
        </w:rPr>
        <w:lastRenderedPageBreak/>
        <w:t>ведение мероприятий по созданию оптимальных условий хранения документов и обеспечению их физической сохранности; обеспечение хранения архивных фондов и а</w:t>
      </w:r>
      <w:r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хивных документов </w:t>
      </w:r>
      <w:proofErr w:type="gramStart"/>
      <w:r>
        <w:rPr>
          <w:rFonts w:ascii="Times New Roman" w:hAnsi="Times New Roman" w:cs="Times New Roman"/>
        </w:rPr>
        <w:t>на различного вида</w:t>
      </w:r>
      <w:proofErr w:type="gramEnd"/>
      <w:r>
        <w:rPr>
          <w:rFonts w:ascii="Times New Roman" w:hAnsi="Times New Roman" w:cs="Times New Roman"/>
        </w:rPr>
        <w:t xml:space="preserve"> носителях, являющихся муниципальной собс</w:t>
      </w:r>
      <w:r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венностью;</w:t>
      </w:r>
    </w:p>
    <w:p w:rsidR="003831FA" w:rsidRDefault="003831FA" w:rsidP="00054AC7">
      <w:pPr>
        <w:pStyle w:val="FORMATTEX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комплектование архива документами, имеющими историческое, научное, соц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альное, экономическое, политическое или культурное значение для муниципального обр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зования;</w:t>
      </w:r>
    </w:p>
    <w:p w:rsidR="003831FA" w:rsidRDefault="003831FA" w:rsidP="00054AC7">
      <w:pPr>
        <w:pStyle w:val="FORMATTEX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предоставление муниципальной услуги физическим и юридическим лицам на территории Богородского муниципального округа Нижегородской области.</w:t>
      </w:r>
    </w:p>
    <w:p w:rsidR="003831FA" w:rsidRDefault="003831FA" w:rsidP="00054AC7">
      <w:pPr>
        <w:pStyle w:val="FORMATTEX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настоящее время в МКУ «Богородский архив» на учете числится 357 фондов д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кументов на бумажной основе. На 01.01.2017 в опись внесено 58019 единицы хранения. Количество фондов, а также единицы хранения ежегодно пополняются. Многие проблемы обесп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чения сохранности, пополнения и использования архивных документов не решены. Главная причина этого – недостаточное развитие мат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риально-технической базы архива, не отвечающей выполнению установленных законодательством требований обеспечения безопасности и физической сохранности, комплектования и использования архивного фонда Российской Федерации, архивных фондов Нижегородской области и других архи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ных документов.</w:t>
      </w:r>
    </w:p>
    <w:p w:rsidR="003831FA" w:rsidRDefault="003831FA" w:rsidP="00054AC7">
      <w:pPr>
        <w:pStyle w:val="FORMATTEX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Первоочередной задачей на пути к достижению улучшения качества и доступности в предоставлении муниципальных услуг является повышение уровня безопасности и э</w:t>
      </w:r>
      <w:r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фективности работы МКУ «Богородский архив», обеспечение сохранности документов, имеющих н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учно-историческую и практическую ценность. На решение данной задачи и направлена настоящая Подпрограмма 3.</w:t>
      </w:r>
    </w:p>
    <w:p w:rsidR="007E6B9A" w:rsidRPr="00F36FB7" w:rsidRDefault="003831FA" w:rsidP="00054AC7">
      <w:pPr>
        <w:autoSpaceDE/>
        <w:autoSpaceDN/>
        <w:ind w:firstLine="720"/>
        <w:jc w:val="both"/>
        <w:rPr>
          <w:szCs w:val="28"/>
        </w:rPr>
      </w:pPr>
      <w:r>
        <w:t>Практика показывает, что возникающие проблемы при реализации администрати</w:t>
      </w:r>
      <w:r>
        <w:t>в</w:t>
      </w:r>
      <w:r>
        <w:t>ной реформы наиболее эффективно решаются программными методами, поскольку ко</w:t>
      </w:r>
      <w:r>
        <w:t>м</w:t>
      </w:r>
      <w:r>
        <w:t>плексный подход позволяет обеспечить наиболее рациональную концентрацию финанс</w:t>
      </w:r>
      <w:r>
        <w:t>о</w:t>
      </w:r>
      <w:r>
        <w:t>вых, матер</w:t>
      </w:r>
      <w:r>
        <w:t>и</w:t>
      </w:r>
      <w:r>
        <w:t>альных, трудовых и прочих ресурсов.</w:t>
      </w:r>
    </w:p>
    <w:p w:rsidR="007E6B9A" w:rsidRDefault="007E6B9A" w:rsidP="00054AC7">
      <w:pPr>
        <w:autoSpaceDE/>
        <w:autoSpaceDN/>
        <w:ind w:firstLine="720"/>
      </w:pPr>
    </w:p>
    <w:p w:rsidR="007E6B9A" w:rsidRPr="0077405A" w:rsidRDefault="007E6B9A" w:rsidP="00054AC7">
      <w:pPr>
        <w:widowControl w:val="0"/>
        <w:numPr>
          <w:ilvl w:val="2"/>
          <w:numId w:val="24"/>
        </w:numPr>
        <w:adjustRightInd w:val="0"/>
        <w:ind w:left="0" w:firstLine="720"/>
        <w:jc w:val="center"/>
        <w:rPr>
          <w:b/>
        </w:rPr>
      </w:pPr>
      <w:r>
        <w:rPr>
          <w:b/>
        </w:rPr>
        <w:t>Ц</w:t>
      </w:r>
      <w:r w:rsidRPr="0077405A">
        <w:rPr>
          <w:b/>
        </w:rPr>
        <w:t>ели и задачи подпрограммы</w:t>
      </w:r>
    </w:p>
    <w:p w:rsidR="007E6B9A" w:rsidRDefault="007E6B9A" w:rsidP="00054AC7">
      <w:pPr>
        <w:widowControl w:val="0"/>
        <w:adjustRightInd w:val="0"/>
        <w:ind w:firstLine="720"/>
        <w:jc w:val="both"/>
      </w:pPr>
    </w:p>
    <w:p w:rsidR="00CF0734" w:rsidRDefault="00CF0734" w:rsidP="00054AC7">
      <w:pPr>
        <w:pStyle w:val="FORMATTEXT"/>
        <w:ind w:firstLine="72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Целью Подпрограммы 3 является: организация и обеспечение формирования, с</w:t>
      </w:r>
      <w:r>
        <w:rPr>
          <w:rFonts w:ascii="Times New Roman" w:hAnsi="Times New Roman" w:cs="Times New Roman"/>
          <w:szCs w:val="28"/>
        </w:rPr>
        <w:t>о</w:t>
      </w:r>
      <w:r>
        <w:rPr>
          <w:rFonts w:ascii="Times New Roman" w:hAnsi="Times New Roman" w:cs="Times New Roman"/>
          <w:szCs w:val="28"/>
        </w:rPr>
        <w:t>хранности и использования архивных документов на основе единых принципов, устано</w:t>
      </w:r>
      <w:r>
        <w:rPr>
          <w:rFonts w:ascii="Times New Roman" w:hAnsi="Times New Roman" w:cs="Times New Roman"/>
          <w:szCs w:val="28"/>
        </w:rPr>
        <w:t>в</w:t>
      </w:r>
      <w:r>
        <w:rPr>
          <w:rFonts w:ascii="Times New Roman" w:hAnsi="Times New Roman" w:cs="Times New Roman"/>
          <w:szCs w:val="28"/>
        </w:rPr>
        <w:t>ленных законодательством Российской Федерации и Нижегородской области.</w:t>
      </w:r>
    </w:p>
    <w:p w:rsidR="00CF0734" w:rsidRDefault="00CF0734" w:rsidP="00054AC7">
      <w:pPr>
        <w:pStyle w:val="FORMATTEXT"/>
        <w:ind w:firstLine="72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Для достижения поставленной цели необходимо решение следующих задач: пов</w:t>
      </w:r>
      <w:r>
        <w:rPr>
          <w:rFonts w:ascii="Times New Roman" w:hAnsi="Times New Roman" w:cs="Times New Roman"/>
          <w:szCs w:val="28"/>
        </w:rPr>
        <w:t>ы</w:t>
      </w:r>
      <w:r>
        <w:rPr>
          <w:rFonts w:ascii="Times New Roman" w:hAnsi="Times New Roman" w:cs="Times New Roman"/>
          <w:szCs w:val="28"/>
        </w:rPr>
        <w:t>шение уровня безопасности и эффективности работы МКУ «Богородский архив», обесп</w:t>
      </w:r>
      <w:r>
        <w:rPr>
          <w:rFonts w:ascii="Times New Roman" w:hAnsi="Times New Roman" w:cs="Times New Roman"/>
          <w:szCs w:val="28"/>
        </w:rPr>
        <w:t>е</w:t>
      </w:r>
      <w:r>
        <w:rPr>
          <w:rFonts w:ascii="Times New Roman" w:hAnsi="Times New Roman" w:cs="Times New Roman"/>
          <w:szCs w:val="28"/>
        </w:rPr>
        <w:t>чение сохранности архивных документов, имеющих научно-историческую и практич</w:t>
      </w:r>
      <w:r>
        <w:rPr>
          <w:rFonts w:ascii="Times New Roman" w:hAnsi="Times New Roman" w:cs="Times New Roman"/>
          <w:szCs w:val="28"/>
        </w:rPr>
        <w:t>е</w:t>
      </w:r>
      <w:r>
        <w:rPr>
          <w:rFonts w:ascii="Times New Roman" w:hAnsi="Times New Roman" w:cs="Times New Roman"/>
          <w:szCs w:val="28"/>
        </w:rPr>
        <w:t>скую ценность.</w:t>
      </w:r>
    </w:p>
    <w:p w:rsidR="007E6B9A" w:rsidRDefault="007E6B9A" w:rsidP="00054AC7">
      <w:pPr>
        <w:widowControl w:val="0"/>
        <w:adjustRightInd w:val="0"/>
        <w:ind w:firstLine="720"/>
        <w:jc w:val="both"/>
      </w:pPr>
    </w:p>
    <w:p w:rsidR="007E6B9A" w:rsidRDefault="007E6B9A" w:rsidP="00054AC7">
      <w:pPr>
        <w:widowControl w:val="0"/>
        <w:numPr>
          <w:ilvl w:val="2"/>
          <w:numId w:val="24"/>
        </w:numPr>
        <w:adjustRightInd w:val="0"/>
        <w:ind w:left="0" w:firstLine="720"/>
        <w:jc w:val="center"/>
        <w:outlineLvl w:val="1"/>
        <w:rPr>
          <w:b/>
        </w:rPr>
      </w:pPr>
      <w:r>
        <w:rPr>
          <w:b/>
        </w:rPr>
        <w:t>Сроки и</w:t>
      </w:r>
      <w:r w:rsidR="00CF0734">
        <w:rPr>
          <w:b/>
        </w:rPr>
        <w:t xml:space="preserve"> этапы реализации Подпрограммы 3</w:t>
      </w:r>
    </w:p>
    <w:p w:rsidR="007E6B9A" w:rsidRDefault="007E6B9A" w:rsidP="00054AC7">
      <w:pPr>
        <w:widowControl w:val="0"/>
        <w:adjustRightInd w:val="0"/>
        <w:ind w:firstLine="720"/>
        <w:jc w:val="both"/>
      </w:pPr>
    </w:p>
    <w:p w:rsidR="007E6B9A" w:rsidRDefault="00CF0734" w:rsidP="00054AC7">
      <w:pPr>
        <w:widowControl w:val="0"/>
        <w:adjustRightInd w:val="0"/>
        <w:ind w:firstLine="720"/>
        <w:jc w:val="both"/>
      </w:pPr>
      <w:r>
        <w:t>Подпрограмма 3</w:t>
      </w:r>
      <w:r w:rsidR="007E6B9A">
        <w:t xml:space="preserve"> реализуется в 2021 - 2027 годах без разделения на этапы, так как больши</w:t>
      </w:r>
      <w:r>
        <w:t>нство мероприятий Подпрограммы 3</w:t>
      </w:r>
      <w:r w:rsidR="007E6B9A">
        <w:t xml:space="preserve"> реализуются ежегодно с установленной п</w:t>
      </w:r>
      <w:r w:rsidR="007E6B9A">
        <w:t>е</w:t>
      </w:r>
      <w:r w:rsidR="007E6B9A">
        <w:t>риодичностью.</w:t>
      </w:r>
    </w:p>
    <w:p w:rsidR="00CF0734" w:rsidRDefault="00CF0734" w:rsidP="00054AC7">
      <w:pPr>
        <w:widowControl w:val="0"/>
        <w:adjustRightInd w:val="0"/>
        <w:ind w:firstLine="720"/>
        <w:jc w:val="both"/>
      </w:pPr>
    </w:p>
    <w:p w:rsidR="007E6B9A" w:rsidRPr="00CF0734" w:rsidRDefault="007E6B9A" w:rsidP="00054AC7">
      <w:pPr>
        <w:widowControl w:val="0"/>
        <w:numPr>
          <w:ilvl w:val="2"/>
          <w:numId w:val="24"/>
        </w:numPr>
        <w:adjustRightInd w:val="0"/>
        <w:ind w:left="0" w:firstLine="720"/>
        <w:jc w:val="center"/>
        <w:outlineLvl w:val="1"/>
      </w:pPr>
      <w:r w:rsidRPr="00AA15D4">
        <w:rPr>
          <w:b/>
        </w:rPr>
        <w:t>Перечень осн</w:t>
      </w:r>
      <w:r w:rsidR="00287B0A">
        <w:rPr>
          <w:b/>
        </w:rPr>
        <w:t>овных мероприятий Подпрограммы 3</w:t>
      </w:r>
    </w:p>
    <w:p w:rsidR="00CF0734" w:rsidRDefault="00CF0734" w:rsidP="00054AC7">
      <w:pPr>
        <w:widowControl w:val="0"/>
        <w:adjustRightInd w:val="0"/>
        <w:ind w:firstLine="720"/>
        <w:jc w:val="both"/>
        <w:outlineLvl w:val="1"/>
      </w:pPr>
    </w:p>
    <w:p w:rsidR="007E6B9A" w:rsidRPr="009471D3" w:rsidRDefault="007E6B9A" w:rsidP="00054AC7">
      <w:pPr>
        <w:widowControl w:val="0"/>
        <w:adjustRightInd w:val="0"/>
        <w:ind w:firstLine="720"/>
        <w:jc w:val="both"/>
      </w:pPr>
      <w:r w:rsidRPr="009471D3">
        <w:t>Достижение поставленных целей и задач Подпрограммы</w:t>
      </w:r>
      <w:r w:rsidR="00287B0A">
        <w:t xml:space="preserve"> 3</w:t>
      </w:r>
      <w:r w:rsidRPr="009471D3">
        <w:t xml:space="preserve"> осуществляется посре</w:t>
      </w:r>
      <w:r w:rsidRPr="009471D3">
        <w:t>д</w:t>
      </w:r>
      <w:r w:rsidRPr="009471D3">
        <w:t xml:space="preserve">ством комплекса основных мероприятий, </w:t>
      </w:r>
      <w:r w:rsidRPr="005B0215">
        <w:t>реализу</w:t>
      </w:r>
      <w:r w:rsidRPr="005B0215">
        <w:t>е</w:t>
      </w:r>
      <w:r w:rsidRPr="005B0215">
        <w:t xml:space="preserve">мых </w:t>
      </w:r>
      <w:r w:rsidR="00287B0A">
        <w:t>МКУ «Богородский архив»</w:t>
      </w:r>
      <w:r w:rsidRPr="005B0215">
        <w:t>.</w:t>
      </w:r>
    </w:p>
    <w:p w:rsidR="007E6B9A" w:rsidRPr="009471D3" w:rsidRDefault="007E6B9A" w:rsidP="00054AC7">
      <w:pPr>
        <w:widowControl w:val="0"/>
        <w:adjustRightInd w:val="0"/>
        <w:ind w:firstLine="720"/>
        <w:jc w:val="both"/>
      </w:pPr>
      <w:r w:rsidRPr="009471D3">
        <w:t xml:space="preserve">Основные мероприятия Подпрограммы </w:t>
      </w:r>
      <w:r w:rsidR="00287B0A">
        <w:t>3</w:t>
      </w:r>
      <w:r>
        <w:t xml:space="preserve"> </w:t>
      </w:r>
      <w:r w:rsidRPr="009471D3">
        <w:t>подразделяются на отдельные меропри</w:t>
      </w:r>
      <w:r w:rsidRPr="009471D3">
        <w:t>я</w:t>
      </w:r>
      <w:r w:rsidRPr="009471D3">
        <w:t>тия, реализация которых в комплексе позволит выполнить соответствующие основные мероприятия Подпрограммы</w:t>
      </w:r>
      <w:r w:rsidR="00287B0A">
        <w:t xml:space="preserve"> 3</w:t>
      </w:r>
      <w:r w:rsidRPr="009471D3">
        <w:t>.</w:t>
      </w:r>
    </w:p>
    <w:p w:rsidR="007E6B9A" w:rsidRPr="009471D3" w:rsidRDefault="007E6B9A" w:rsidP="00054AC7">
      <w:pPr>
        <w:widowControl w:val="0"/>
        <w:adjustRightInd w:val="0"/>
        <w:ind w:firstLine="720"/>
        <w:jc w:val="both"/>
      </w:pPr>
      <w:r w:rsidRPr="009471D3">
        <w:t xml:space="preserve">Перечень основных мероприятий Подпрограммы </w:t>
      </w:r>
      <w:r w:rsidR="00287B0A">
        <w:t>3</w:t>
      </w:r>
      <w:r>
        <w:t xml:space="preserve"> </w:t>
      </w:r>
      <w:r w:rsidRPr="009471D3">
        <w:t xml:space="preserve">представлен в </w:t>
      </w:r>
      <w:hyperlink w:anchor="Par1487" w:history="1">
        <w:r w:rsidRPr="009471D3">
          <w:t>приложении 1</w:t>
        </w:r>
      </w:hyperlink>
      <w:r w:rsidRPr="009471D3">
        <w:t xml:space="preserve"> к Программе.</w:t>
      </w:r>
    </w:p>
    <w:p w:rsidR="007E6B9A" w:rsidRDefault="007E6B9A" w:rsidP="00054AC7">
      <w:pPr>
        <w:widowControl w:val="0"/>
        <w:numPr>
          <w:ilvl w:val="2"/>
          <w:numId w:val="24"/>
        </w:numPr>
        <w:adjustRightInd w:val="0"/>
        <w:ind w:left="0" w:firstLine="720"/>
        <w:jc w:val="center"/>
        <w:outlineLvl w:val="1"/>
        <w:rPr>
          <w:b/>
        </w:rPr>
      </w:pPr>
      <w:r>
        <w:rPr>
          <w:b/>
        </w:rPr>
        <w:lastRenderedPageBreak/>
        <w:t>Индикаторы достижения цели и непосредственные результаты</w:t>
      </w:r>
    </w:p>
    <w:p w:rsidR="007E6B9A" w:rsidRDefault="00287B0A" w:rsidP="00054AC7">
      <w:pPr>
        <w:widowControl w:val="0"/>
        <w:adjustRightInd w:val="0"/>
        <w:ind w:firstLine="720"/>
        <w:jc w:val="center"/>
        <w:rPr>
          <w:b/>
        </w:rPr>
      </w:pPr>
      <w:r>
        <w:rPr>
          <w:b/>
        </w:rPr>
        <w:t>реализации Подпрограммы 3</w:t>
      </w:r>
    </w:p>
    <w:p w:rsidR="007E6B9A" w:rsidRDefault="007E6B9A" w:rsidP="00054AC7">
      <w:pPr>
        <w:widowControl w:val="0"/>
        <w:adjustRightInd w:val="0"/>
        <w:ind w:firstLine="720"/>
        <w:jc w:val="both"/>
      </w:pPr>
    </w:p>
    <w:p w:rsidR="007E6B9A" w:rsidRDefault="00F10EF6" w:rsidP="00054AC7">
      <w:pPr>
        <w:widowControl w:val="0"/>
        <w:adjustRightInd w:val="0"/>
        <w:ind w:firstLine="720"/>
        <w:jc w:val="both"/>
      </w:pPr>
      <w:r>
        <w:t>Достижение долгосрочных целей Подп</w:t>
      </w:r>
      <w:r w:rsidR="007E6B9A" w:rsidRPr="00AA15D4">
        <w:t>рограммы</w:t>
      </w:r>
      <w:r>
        <w:t xml:space="preserve"> 3</w:t>
      </w:r>
      <w:r w:rsidR="007E6B9A" w:rsidRPr="00AA15D4">
        <w:t xml:space="preserve"> будет оцениваться на основе данных статистической и ведомственной отчетности в соответствии с индикаторами до</w:t>
      </w:r>
      <w:r w:rsidR="007E6B9A" w:rsidRPr="00AA15D4">
        <w:t>с</w:t>
      </w:r>
      <w:r w:rsidR="007E6B9A" w:rsidRPr="00AA15D4">
        <w:t>тижения целей и показателями непосредственных результатов по каждой подпрограмме, представленн</w:t>
      </w:r>
      <w:r w:rsidR="007E6B9A" w:rsidRPr="00AA15D4">
        <w:t>ы</w:t>
      </w:r>
      <w:r w:rsidR="007E6B9A" w:rsidRPr="00AA15D4">
        <w:t>ми в приложении 2 к настоящей Программе.</w:t>
      </w:r>
    </w:p>
    <w:p w:rsidR="00A879F6" w:rsidRDefault="00A879F6" w:rsidP="00054AC7">
      <w:pPr>
        <w:widowControl w:val="0"/>
        <w:adjustRightInd w:val="0"/>
        <w:ind w:firstLine="720"/>
        <w:jc w:val="both"/>
      </w:pPr>
    </w:p>
    <w:p w:rsidR="007E6B9A" w:rsidRPr="000C7149" w:rsidRDefault="007E6B9A" w:rsidP="00054AC7">
      <w:pPr>
        <w:widowControl w:val="0"/>
        <w:numPr>
          <w:ilvl w:val="2"/>
          <w:numId w:val="24"/>
        </w:numPr>
        <w:adjustRightInd w:val="0"/>
        <w:ind w:left="0" w:firstLine="720"/>
        <w:jc w:val="center"/>
        <w:outlineLvl w:val="1"/>
        <w:rPr>
          <w:b/>
        </w:rPr>
      </w:pPr>
      <w:r w:rsidRPr="000C7149">
        <w:rPr>
          <w:b/>
        </w:rPr>
        <w:t>Прогноз сводных показателей муниципальных заданий на оказание м</w:t>
      </w:r>
      <w:r w:rsidRPr="000C7149">
        <w:rPr>
          <w:b/>
        </w:rPr>
        <w:t>у</w:t>
      </w:r>
      <w:r w:rsidRPr="000C7149">
        <w:rPr>
          <w:b/>
        </w:rPr>
        <w:t>ниципальных услуг (работ) муниципальными учреждениями</w:t>
      </w:r>
    </w:p>
    <w:p w:rsidR="007E6B9A" w:rsidRPr="000C7149" w:rsidRDefault="007E6B9A" w:rsidP="00054AC7">
      <w:pPr>
        <w:widowControl w:val="0"/>
        <w:adjustRightInd w:val="0"/>
        <w:ind w:firstLine="720"/>
        <w:jc w:val="center"/>
        <w:outlineLvl w:val="1"/>
        <w:rPr>
          <w:b/>
        </w:rPr>
      </w:pPr>
    </w:p>
    <w:p w:rsidR="002C3825" w:rsidRPr="000C7149" w:rsidRDefault="002C3825" w:rsidP="00054AC7">
      <w:pPr>
        <w:widowControl w:val="0"/>
        <w:adjustRightInd w:val="0"/>
        <w:ind w:firstLine="720"/>
        <w:jc w:val="both"/>
      </w:pPr>
      <w:r w:rsidRPr="00AA15D4">
        <w:t xml:space="preserve">В. реализации Подпрограммы </w:t>
      </w:r>
      <w:r w:rsidR="00F10EF6">
        <w:t>3</w:t>
      </w:r>
      <w:r>
        <w:t xml:space="preserve"> </w:t>
      </w:r>
      <w:r w:rsidRPr="00AA15D4">
        <w:t>муниципальные учреждения, оказывающие мун</w:t>
      </w:r>
      <w:r w:rsidRPr="00AA15D4">
        <w:t>и</w:t>
      </w:r>
      <w:r w:rsidRPr="00AA15D4">
        <w:t>ципальные услуги (работы) физическим и юридич</w:t>
      </w:r>
      <w:r w:rsidRPr="00AA15D4">
        <w:t>е</w:t>
      </w:r>
      <w:r w:rsidRPr="00AA15D4">
        <w:t>ским лицам не участвуют</w:t>
      </w:r>
      <w:r>
        <w:t>.</w:t>
      </w:r>
    </w:p>
    <w:p w:rsidR="00DB5189" w:rsidRPr="000C7149" w:rsidRDefault="00DB5189" w:rsidP="00054AC7">
      <w:pPr>
        <w:widowControl w:val="0"/>
        <w:adjustRightInd w:val="0"/>
        <w:ind w:firstLine="720"/>
        <w:jc w:val="both"/>
      </w:pPr>
    </w:p>
    <w:p w:rsidR="007E6B9A" w:rsidRPr="000C7149" w:rsidRDefault="007E6B9A" w:rsidP="00054AC7">
      <w:pPr>
        <w:widowControl w:val="0"/>
        <w:numPr>
          <w:ilvl w:val="2"/>
          <w:numId w:val="24"/>
        </w:numPr>
        <w:adjustRightInd w:val="0"/>
        <w:ind w:left="0" w:firstLine="720"/>
        <w:jc w:val="center"/>
        <w:outlineLvl w:val="1"/>
        <w:rPr>
          <w:b/>
        </w:rPr>
      </w:pPr>
      <w:r w:rsidRPr="000C7149">
        <w:rPr>
          <w:b/>
        </w:rPr>
        <w:t>Участие муниципальных унитарных предприятий, акционерных о</w:t>
      </w:r>
      <w:r w:rsidRPr="000C7149">
        <w:rPr>
          <w:b/>
        </w:rPr>
        <w:t>б</w:t>
      </w:r>
      <w:r w:rsidRPr="000C7149">
        <w:rPr>
          <w:b/>
        </w:rPr>
        <w:t>ществ, общественных, научных и иных организаций, а также внебюдже</w:t>
      </w:r>
      <w:r w:rsidRPr="000C7149">
        <w:rPr>
          <w:b/>
        </w:rPr>
        <w:t>т</w:t>
      </w:r>
      <w:r w:rsidRPr="000C7149">
        <w:rPr>
          <w:b/>
        </w:rPr>
        <w:t>ных фондов</w:t>
      </w:r>
    </w:p>
    <w:p w:rsidR="007E6B9A" w:rsidRPr="000C7149" w:rsidRDefault="007E6B9A" w:rsidP="00054AC7">
      <w:pPr>
        <w:widowControl w:val="0"/>
        <w:adjustRightInd w:val="0"/>
        <w:ind w:firstLine="720"/>
        <w:jc w:val="center"/>
        <w:outlineLvl w:val="1"/>
        <w:rPr>
          <w:b/>
        </w:rPr>
      </w:pPr>
    </w:p>
    <w:p w:rsidR="007E6B9A" w:rsidRPr="000C7149" w:rsidRDefault="007E6B9A" w:rsidP="00054AC7">
      <w:pPr>
        <w:widowControl w:val="0"/>
        <w:adjustRightInd w:val="0"/>
        <w:ind w:firstLine="720"/>
        <w:jc w:val="both"/>
      </w:pPr>
      <w:r w:rsidRPr="000C7149">
        <w:t xml:space="preserve">В реализации Подпрограммы </w:t>
      </w:r>
      <w:r w:rsidR="00247F80">
        <w:t xml:space="preserve">3 </w:t>
      </w:r>
      <w:r w:rsidRPr="000C7149">
        <w:t>муниципальные унитарные предприятия, акци</w:t>
      </w:r>
      <w:r w:rsidRPr="000C7149">
        <w:t>о</w:t>
      </w:r>
      <w:r w:rsidRPr="000C7149">
        <w:t>нерные общества, общественные, научные и иные организации, а также внебюджетные фо</w:t>
      </w:r>
      <w:r w:rsidRPr="000C7149">
        <w:t>н</w:t>
      </w:r>
      <w:r w:rsidRPr="000C7149">
        <w:t>ды не участвуют.</w:t>
      </w:r>
    </w:p>
    <w:p w:rsidR="007E6B9A" w:rsidRDefault="007E6B9A" w:rsidP="00054AC7">
      <w:pPr>
        <w:widowControl w:val="0"/>
        <w:adjustRightInd w:val="0"/>
        <w:ind w:firstLine="720"/>
        <w:jc w:val="center"/>
        <w:outlineLvl w:val="2"/>
        <w:rPr>
          <w:b/>
        </w:rPr>
      </w:pPr>
    </w:p>
    <w:p w:rsidR="007E6B9A" w:rsidRDefault="007E6B9A" w:rsidP="00054AC7">
      <w:pPr>
        <w:widowControl w:val="0"/>
        <w:numPr>
          <w:ilvl w:val="2"/>
          <w:numId w:val="24"/>
        </w:numPr>
        <w:adjustRightInd w:val="0"/>
        <w:ind w:left="0" w:firstLine="720"/>
        <w:jc w:val="center"/>
        <w:outlineLvl w:val="2"/>
        <w:rPr>
          <w:b/>
        </w:rPr>
      </w:pPr>
      <w:r>
        <w:rPr>
          <w:b/>
        </w:rPr>
        <w:t>Обоснование объема фина</w:t>
      </w:r>
      <w:r w:rsidR="00841B51">
        <w:rPr>
          <w:b/>
        </w:rPr>
        <w:t>нсовых ресурсов Подпрограммы 3</w:t>
      </w:r>
    </w:p>
    <w:p w:rsidR="007E6B9A" w:rsidRPr="0077405A" w:rsidRDefault="007E6B9A" w:rsidP="00054AC7">
      <w:pPr>
        <w:widowControl w:val="0"/>
        <w:adjustRightInd w:val="0"/>
        <w:ind w:firstLine="720"/>
        <w:jc w:val="both"/>
        <w:rPr>
          <w:b/>
        </w:rPr>
      </w:pPr>
    </w:p>
    <w:p w:rsidR="007E6B9A" w:rsidRPr="00BD38AF" w:rsidRDefault="007E6B9A" w:rsidP="00054AC7">
      <w:pPr>
        <w:pStyle w:val="ConsPlusNormal"/>
        <w:jc w:val="both"/>
      </w:pPr>
      <w:r w:rsidRPr="00BD38AF">
        <w:t xml:space="preserve">Общий объем финансирования </w:t>
      </w:r>
      <w:r w:rsidRPr="00DE359B">
        <w:t xml:space="preserve">Подпрограммы </w:t>
      </w:r>
      <w:r w:rsidR="0059448C">
        <w:t>3</w:t>
      </w:r>
      <w:r>
        <w:t xml:space="preserve"> </w:t>
      </w:r>
      <w:r w:rsidRPr="00DE359B">
        <w:t xml:space="preserve">составляет </w:t>
      </w:r>
      <w:r w:rsidR="007E689E" w:rsidRPr="00A97C2C">
        <w:t>13</w:t>
      </w:r>
      <w:r w:rsidR="007E689E">
        <w:rPr>
          <w:lang w:val="en-US"/>
        </w:rPr>
        <w:t> </w:t>
      </w:r>
      <w:r w:rsidR="007E689E" w:rsidRPr="00A97C2C">
        <w:t>234,95</w:t>
      </w:r>
      <w:r w:rsidR="007E689E">
        <w:t xml:space="preserve"> тыс. рублей, </w:t>
      </w:r>
      <w:r w:rsidRPr="00DE359B">
        <w:t xml:space="preserve">в том числе средства бюджета муниципального округа- </w:t>
      </w:r>
      <w:r w:rsidR="007E689E" w:rsidRPr="00A97C2C">
        <w:t>13</w:t>
      </w:r>
      <w:r w:rsidR="007E689E">
        <w:rPr>
          <w:lang w:val="en-US"/>
        </w:rPr>
        <w:t> </w:t>
      </w:r>
      <w:r w:rsidR="007E689E" w:rsidRPr="00A97C2C">
        <w:t>234,95</w:t>
      </w:r>
      <w:r>
        <w:t xml:space="preserve"> </w:t>
      </w:r>
      <w:r w:rsidRPr="00BD38AF">
        <w:t xml:space="preserve">тыс. рублей. </w:t>
      </w:r>
    </w:p>
    <w:p w:rsidR="007E6B9A" w:rsidRPr="009471D3" w:rsidRDefault="007E6B9A" w:rsidP="00054AC7">
      <w:pPr>
        <w:widowControl w:val="0"/>
        <w:adjustRightInd w:val="0"/>
        <w:ind w:firstLine="720"/>
        <w:jc w:val="both"/>
      </w:pPr>
      <w:r w:rsidRPr="009471D3">
        <w:t xml:space="preserve">Объемы финансирования по подпрограмме будут ежегодно уточняться исходя из возможностей бюджета </w:t>
      </w:r>
      <w:r>
        <w:t xml:space="preserve">муниципального округа </w:t>
      </w:r>
      <w:r w:rsidRPr="009471D3">
        <w:t>на соответствующий период.</w:t>
      </w:r>
    </w:p>
    <w:p w:rsidR="007E6B9A" w:rsidRDefault="007E6B9A" w:rsidP="00054AC7">
      <w:pPr>
        <w:widowControl w:val="0"/>
        <w:adjustRightInd w:val="0"/>
        <w:ind w:firstLine="720"/>
        <w:jc w:val="both"/>
      </w:pPr>
      <w:r w:rsidRPr="009471D3">
        <w:t xml:space="preserve">Ресурсное обеспечение Подпрограммы </w:t>
      </w:r>
      <w:r w:rsidR="007E689E">
        <w:t>3</w:t>
      </w:r>
      <w:r>
        <w:t xml:space="preserve"> </w:t>
      </w:r>
      <w:r w:rsidRPr="009471D3">
        <w:t xml:space="preserve">представлено в </w:t>
      </w:r>
      <w:hyperlink w:anchor="Par2818" w:history="1">
        <w:r w:rsidRPr="009471D3">
          <w:t>приложениях 3</w:t>
        </w:r>
      </w:hyperlink>
      <w:r w:rsidRPr="009471D3">
        <w:t xml:space="preserve"> и </w:t>
      </w:r>
      <w:hyperlink w:anchor="Par2970" w:history="1">
        <w:r w:rsidRPr="009471D3">
          <w:t>4</w:t>
        </w:r>
      </w:hyperlink>
      <w:r w:rsidRPr="009471D3">
        <w:t xml:space="preserve"> к Пр</w:t>
      </w:r>
      <w:r w:rsidRPr="009471D3">
        <w:t>о</w:t>
      </w:r>
      <w:r w:rsidRPr="009471D3">
        <w:t>грамме.</w:t>
      </w:r>
    </w:p>
    <w:p w:rsidR="00A828E1" w:rsidRPr="009471D3" w:rsidRDefault="00A828E1" w:rsidP="00054AC7">
      <w:pPr>
        <w:widowControl w:val="0"/>
        <w:adjustRightInd w:val="0"/>
        <w:ind w:firstLine="720"/>
        <w:jc w:val="both"/>
      </w:pPr>
    </w:p>
    <w:p w:rsidR="007E6B9A" w:rsidRPr="0077405A" w:rsidRDefault="007E6B9A" w:rsidP="00054AC7">
      <w:pPr>
        <w:widowControl w:val="0"/>
        <w:numPr>
          <w:ilvl w:val="2"/>
          <w:numId w:val="24"/>
        </w:numPr>
        <w:adjustRightInd w:val="0"/>
        <w:ind w:left="0" w:firstLine="720"/>
        <w:jc w:val="center"/>
        <w:outlineLvl w:val="2"/>
        <w:rPr>
          <w:b/>
        </w:rPr>
      </w:pPr>
      <w:r w:rsidRPr="0077405A">
        <w:rPr>
          <w:b/>
        </w:rPr>
        <w:t>Анализ рисков реализации Подпрограммы</w:t>
      </w:r>
      <w:r w:rsidR="007E689E">
        <w:rPr>
          <w:b/>
        </w:rPr>
        <w:t xml:space="preserve"> 3</w:t>
      </w:r>
    </w:p>
    <w:p w:rsidR="007E6B9A" w:rsidRDefault="007E6B9A" w:rsidP="00054AC7">
      <w:pPr>
        <w:widowControl w:val="0"/>
        <w:adjustRightInd w:val="0"/>
        <w:ind w:firstLine="720"/>
        <w:jc w:val="both"/>
      </w:pPr>
    </w:p>
    <w:p w:rsidR="007E6B9A" w:rsidRPr="009471D3" w:rsidRDefault="007E6B9A" w:rsidP="00054AC7">
      <w:pPr>
        <w:widowControl w:val="0"/>
        <w:adjustRightInd w:val="0"/>
        <w:ind w:firstLine="720"/>
        <w:jc w:val="both"/>
      </w:pPr>
      <w:r w:rsidRPr="009471D3">
        <w:t>Основными рисками, которые могут возникнуть в ходе реализации П</w:t>
      </w:r>
      <w:r>
        <w:t>одп</w:t>
      </w:r>
      <w:r w:rsidRPr="009471D3">
        <w:t>рограммы</w:t>
      </w:r>
      <w:r w:rsidR="007E689E">
        <w:t xml:space="preserve"> 3</w:t>
      </w:r>
      <w:r w:rsidRPr="009471D3">
        <w:t>, являются:</w:t>
      </w:r>
    </w:p>
    <w:p w:rsidR="007E6B9A" w:rsidRPr="009471D3" w:rsidRDefault="007E6B9A" w:rsidP="00054AC7">
      <w:pPr>
        <w:widowControl w:val="0"/>
        <w:adjustRightInd w:val="0"/>
        <w:ind w:firstLine="720"/>
        <w:jc w:val="both"/>
      </w:pPr>
      <w:r w:rsidRPr="009471D3">
        <w:t xml:space="preserve">1. </w:t>
      </w:r>
      <w:r w:rsidRPr="00C92752">
        <w:rPr>
          <w:szCs w:val="28"/>
        </w:rPr>
        <w:t>отсутствие финансирования (неполное финансирование) из источников, пред</w:t>
      </w:r>
      <w:r w:rsidRPr="00C92752">
        <w:rPr>
          <w:szCs w:val="28"/>
        </w:rPr>
        <w:t>у</w:t>
      </w:r>
      <w:r w:rsidRPr="00C92752">
        <w:rPr>
          <w:szCs w:val="28"/>
        </w:rPr>
        <w:t>смотренных П</w:t>
      </w:r>
      <w:r>
        <w:rPr>
          <w:szCs w:val="28"/>
        </w:rPr>
        <w:t>одп</w:t>
      </w:r>
      <w:r w:rsidRPr="00C92752">
        <w:rPr>
          <w:szCs w:val="28"/>
        </w:rPr>
        <w:t>рограммой</w:t>
      </w:r>
      <w:r w:rsidR="007E5B66">
        <w:rPr>
          <w:szCs w:val="28"/>
        </w:rPr>
        <w:t xml:space="preserve"> 3</w:t>
      </w:r>
      <w:r>
        <w:t>;</w:t>
      </w:r>
    </w:p>
    <w:p w:rsidR="007E6B9A" w:rsidRPr="009471D3" w:rsidRDefault="007E6B9A" w:rsidP="00054AC7">
      <w:pPr>
        <w:widowControl w:val="0"/>
        <w:adjustRightInd w:val="0"/>
        <w:ind w:firstLine="720"/>
        <w:jc w:val="both"/>
      </w:pPr>
      <w:r w:rsidRPr="009471D3">
        <w:t xml:space="preserve">2. </w:t>
      </w:r>
      <w:r w:rsidRPr="00C92752">
        <w:t>риск низкой эффективности реализации мероприятий П</w:t>
      </w:r>
      <w:r>
        <w:t>одп</w:t>
      </w:r>
      <w:r w:rsidRPr="00C92752">
        <w:t xml:space="preserve">рограммы </w:t>
      </w:r>
      <w:r w:rsidR="00CE17A4">
        <w:t>3</w:t>
      </w:r>
      <w:r>
        <w:t xml:space="preserve"> </w:t>
      </w:r>
      <w:r w:rsidRPr="00C92752">
        <w:t>и недо</w:t>
      </w:r>
      <w:r w:rsidRPr="00C92752">
        <w:t>с</w:t>
      </w:r>
      <w:r w:rsidRPr="00C92752">
        <w:t>тижения запланированных результатов ее выполн</w:t>
      </w:r>
      <w:r w:rsidRPr="00C92752">
        <w:t>е</w:t>
      </w:r>
      <w:r w:rsidRPr="00C92752">
        <w:t>ни</w:t>
      </w:r>
      <w:r>
        <w:t>я</w:t>
      </w:r>
      <w:r w:rsidRPr="009471D3">
        <w:t>.</w:t>
      </w:r>
    </w:p>
    <w:p w:rsidR="00B03BA4" w:rsidRDefault="00B03BA4" w:rsidP="00054AC7">
      <w:pPr>
        <w:widowControl w:val="0"/>
        <w:adjustRightInd w:val="0"/>
        <w:ind w:firstLine="720"/>
        <w:jc w:val="center"/>
      </w:pPr>
    </w:p>
    <w:p w:rsidR="007E6B9A" w:rsidRPr="00EC3976" w:rsidRDefault="007E6B9A" w:rsidP="00054AC7">
      <w:pPr>
        <w:widowControl w:val="0"/>
        <w:numPr>
          <w:ilvl w:val="2"/>
          <w:numId w:val="24"/>
        </w:numPr>
        <w:adjustRightInd w:val="0"/>
        <w:ind w:left="0" w:firstLine="720"/>
        <w:jc w:val="center"/>
        <w:outlineLvl w:val="2"/>
        <w:rPr>
          <w:b/>
        </w:rPr>
      </w:pPr>
      <w:r w:rsidRPr="00EC3976">
        <w:rPr>
          <w:b/>
        </w:rPr>
        <w:t>Оценка планируемой эффективности Подпрограммы</w:t>
      </w:r>
      <w:r w:rsidR="00CE17A4">
        <w:rPr>
          <w:b/>
        </w:rPr>
        <w:t xml:space="preserve"> 3</w:t>
      </w:r>
    </w:p>
    <w:p w:rsidR="007E6B9A" w:rsidRPr="00EC3976" w:rsidRDefault="007E6B9A" w:rsidP="00054AC7">
      <w:pPr>
        <w:widowControl w:val="0"/>
        <w:adjustRightInd w:val="0"/>
        <w:ind w:firstLine="720"/>
        <w:jc w:val="both"/>
      </w:pPr>
    </w:p>
    <w:p w:rsidR="007E6B9A" w:rsidRDefault="00DF742A" w:rsidP="00054AC7">
      <w:pPr>
        <w:adjustRightInd w:val="0"/>
        <w:ind w:firstLine="720"/>
        <w:jc w:val="both"/>
      </w:pPr>
      <w:r>
        <w:t>Эффективность реализации П</w:t>
      </w:r>
      <w:r w:rsidR="007E6B9A">
        <w:t>одпрограммы</w:t>
      </w:r>
      <w:r>
        <w:t xml:space="preserve"> 3</w:t>
      </w:r>
      <w:r w:rsidR="007E6B9A">
        <w:t xml:space="preserve"> определяется по ее окончании степ</w:t>
      </w:r>
      <w:r w:rsidR="007E6B9A">
        <w:t>е</w:t>
      </w:r>
      <w:r w:rsidR="007E6B9A">
        <w:t>нью достижения значений индикаторов и непосре</w:t>
      </w:r>
      <w:r w:rsidR="007E6B9A">
        <w:t>д</w:t>
      </w:r>
      <w:r w:rsidR="007E6B9A">
        <w:t>ственных результатов подпрограммы.</w:t>
      </w:r>
    </w:p>
    <w:p w:rsidR="00A879F6" w:rsidRDefault="00A879F6">
      <w:pPr>
        <w:autoSpaceDE/>
        <w:autoSpaceDN/>
      </w:pPr>
      <w:r>
        <w:br w:type="page"/>
      </w:r>
    </w:p>
    <w:p w:rsidR="00773F24" w:rsidRPr="0077405A" w:rsidRDefault="00773F24" w:rsidP="00DF2472">
      <w:pPr>
        <w:widowControl w:val="0"/>
        <w:numPr>
          <w:ilvl w:val="0"/>
          <w:numId w:val="24"/>
        </w:numPr>
        <w:adjustRightInd w:val="0"/>
        <w:jc w:val="center"/>
        <w:outlineLvl w:val="1"/>
        <w:rPr>
          <w:b/>
        </w:rPr>
      </w:pPr>
      <w:r w:rsidRPr="0077405A">
        <w:rPr>
          <w:b/>
        </w:rPr>
        <w:lastRenderedPageBreak/>
        <w:t xml:space="preserve"> Подпрограмма </w:t>
      </w:r>
      <w:r w:rsidR="00CF0886" w:rsidRPr="0077405A">
        <w:rPr>
          <w:b/>
        </w:rPr>
        <w:t>«</w:t>
      </w:r>
      <w:r w:rsidRPr="0077405A">
        <w:rPr>
          <w:b/>
        </w:rPr>
        <w:t>Обеспечение реализации</w:t>
      </w:r>
      <w:r w:rsidR="0077405A">
        <w:rPr>
          <w:b/>
        </w:rPr>
        <w:t xml:space="preserve"> </w:t>
      </w:r>
      <w:r w:rsidRPr="0077405A">
        <w:rPr>
          <w:b/>
        </w:rPr>
        <w:t>муниципальной программы</w:t>
      </w:r>
      <w:r w:rsidR="00CF0886" w:rsidRPr="0077405A">
        <w:rPr>
          <w:b/>
        </w:rPr>
        <w:t>»</w:t>
      </w:r>
    </w:p>
    <w:p w:rsidR="00773F24" w:rsidRDefault="00773F24" w:rsidP="00773F24">
      <w:pPr>
        <w:widowControl w:val="0"/>
        <w:adjustRightInd w:val="0"/>
        <w:jc w:val="center"/>
      </w:pPr>
    </w:p>
    <w:p w:rsidR="00773F24" w:rsidRDefault="00773F24" w:rsidP="00773F24">
      <w:pPr>
        <w:widowControl w:val="0"/>
        <w:adjustRightInd w:val="0"/>
        <w:jc w:val="center"/>
      </w:pPr>
      <w:r>
        <w:t xml:space="preserve">(далее </w:t>
      </w:r>
      <w:r w:rsidR="00DF74D1">
        <w:t>–</w:t>
      </w:r>
      <w:r>
        <w:t xml:space="preserve"> Подпрограмма</w:t>
      </w:r>
      <w:r w:rsidR="00DF74D1">
        <w:t xml:space="preserve"> 4</w:t>
      </w:r>
      <w:r>
        <w:t>)</w:t>
      </w:r>
    </w:p>
    <w:p w:rsidR="00773F24" w:rsidRDefault="00773F24" w:rsidP="00733BEA">
      <w:pPr>
        <w:widowControl w:val="0"/>
        <w:numPr>
          <w:ilvl w:val="1"/>
          <w:numId w:val="24"/>
        </w:numPr>
        <w:adjustRightInd w:val="0"/>
        <w:jc w:val="center"/>
        <w:rPr>
          <w:b/>
        </w:rPr>
      </w:pPr>
      <w:r w:rsidRPr="0077405A">
        <w:rPr>
          <w:b/>
        </w:rPr>
        <w:t>Паспорт Подпрограммы</w:t>
      </w:r>
    </w:p>
    <w:p w:rsidR="003C2CB6" w:rsidRDefault="003C2CB6" w:rsidP="003C2CB6">
      <w:pPr>
        <w:widowControl w:val="0"/>
        <w:adjustRightInd w:val="0"/>
        <w:ind w:left="1080"/>
        <w:rPr>
          <w:b/>
        </w:rPr>
      </w:pPr>
    </w:p>
    <w:p w:rsidR="003C2CB6" w:rsidRDefault="003C2CB6" w:rsidP="003C2CB6">
      <w:pPr>
        <w:pStyle w:val="af4"/>
        <w:ind w:firstLine="709"/>
        <w:jc w:val="center"/>
      </w:pPr>
      <w:r>
        <w:t>ПАСПОРТ</w:t>
      </w:r>
    </w:p>
    <w:p w:rsidR="003C2CB6" w:rsidRDefault="003C2CB6" w:rsidP="003C2CB6">
      <w:pPr>
        <w:pStyle w:val="af4"/>
        <w:ind w:firstLine="709"/>
        <w:jc w:val="center"/>
      </w:pPr>
      <w:r>
        <w:t xml:space="preserve">муниципальной программы Богородского муниципального </w:t>
      </w:r>
      <w:r w:rsidR="00DF74D1">
        <w:t>округа</w:t>
      </w:r>
      <w:r>
        <w:t xml:space="preserve"> </w:t>
      </w:r>
    </w:p>
    <w:p w:rsidR="003C2CB6" w:rsidRDefault="003C2CB6" w:rsidP="003C2CB6">
      <w:pPr>
        <w:pStyle w:val="af4"/>
        <w:ind w:firstLine="709"/>
        <w:jc w:val="center"/>
      </w:pPr>
      <w:r>
        <w:t>Нижегородской области</w:t>
      </w:r>
    </w:p>
    <w:p w:rsidR="003C2CB6" w:rsidRDefault="003C2CB6" w:rsidP="003C2CB6">
      <w:pPr>
        <w:pStyle w:val="af4"/>
        <w:pBdr>
          <w:bottom w:val="single" w:sz="4" w:space="1" w:color="auto"/>
        </w:pBdr>
        <w:ind w:firstLine="709"/>
        <w:jc w:val="center"/>
        <w:rPr>
          <w:sz w:val="22"/>
          <w:szCs w:val="22"/>
        </w:rPr>
      </w:pPr>
      <w:r w:rsidRPr="00427F20">
        <w:t>Обеспечение реализации муниципальной программы</w:t>
      </w:r>
      <w:r>
        <w:rPr>
          <w:sz w:val="22"/>
          <w:szCs w:val="22"/>
        </w:rPr>
        <w:t xml:space="preserve"> </w:t>
      </w:r>
    </w:p>
    <w:p w:rsidR="003C2CB6" w:rsidRDefault="003C2CB6" w:rsidP="003C2CB6">
      <w:pPr>
        <w:pStyle w:val="af4"/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>(наименование Программы)</w:t>
      </w:r>
    </w:p>
    <w:p w:rsidR="003C2CB6" w:rsidRPr="0077405A" w:rsidRDefault="003C2CB6" w:rsidP="003C2CB6">
      <w:pPr>
        <w:widowControl w:val="0"/>
        <w:adjustRightInd w:val="0"/>
        <w:ind w:left="1080"/>
        <w:rPr>
          <w:b/>
        </w:rPr>
      </w:pPr>
    </w:p>
    <w:tbl>
      <w:tblPr>
        <w:tblW w:w="9360" w:type="dxa"/>
        <w:tblCellSpacing w:w="5" w:type="nil"/>
        <w:tblInd w:w="2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0"/>
        <w:gridCol w:w="6950"/>
      </w:tblGrid>
      <w:tr w:rsidR="00414590" w:rsidRPr="00427F20" w:rsidTr="00054AC7">
        <w:trPr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14590" w:rsidRPr="00427F20" w:rsidRDefault="003C2CB6" w:rsidP="0037241A">
            <w:pPr>
              <w:widowControl w:val="0"/>
              <w:adjustRightInd w:val="0"/>
              <w:jc w:val="both"/>
            </w:pPr>
            <w:bookmarkStart w:id="28" w:name="Par1429"/>
            <w:bookmarkEnd w:id="28"/>
            <w:r>
              <w:t>Муниципальный з</w:t>
            </w:r>
            <w:r>
              <w:t>а</w:t>
            </w:r>
            <w:r>
              <w:t>казчик-координатор  программы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14590" w:rsidRPr="00427F20" w:rsidRDefault="00DF74D1" w:rsidP="00DF37F2">
            <w:pPr>
              <w:widowControl w:val="0"/>
              <w:adjustRightInd w:val="0"/>
              <w:jc w:val="both"/>
            </w:pPr>
            <w:r>
              <w:t xml:space="preserve">Администрация Богородского муниципального </w:t>
            </w:r>
            <w:r w:rsidR="00DF37F2">
              <w:t>округа</w:t>
            </w:r>
            <w:r>
              <w:t xml:space="preserve"> Нижег</w:t>
            </w:r>
            <w:r>
              <w:t>о</w:t>
            </w:r>
            <w:r>
              <w:t>родской области</w:t>
            </w:r>
          </w:p>
        </w:tc>
      </w:tr>
      <w:tr w:rsidR="00414590" w:rsidRPr="00427F20" w:rsidTr="00054AC7">
        <w:trPr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14590" w:rsidRPr="00427F20" w:rsidRDefault="00414590" w:rsidP="0037241A">
            <w:pPr>
              <w:widowControl w:val="0"/>
              <w:adjustRightInd w:val="0"/>
              <w:jc w:val="both"/>
            </w:pPr>
            <w:r w:rsidRPr="00427F20">
              <w:t>Соисполнители по</w:t>
            </w:r>
            <w:r w:rsidRPr="00427F20">
              <w:t>д</w:t>
            </w:r>
            <w:r w:rsidRPr="00427F20">
              <w:t>программы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14590" w:rsidRPr="00DF74D1" w:rsidRDefault="00DF74D1" w:rsidP="00DF74D1">
            <w:r>
              <w:t>нет</w:t>
            </w:r>
          </w:p>
        </w:tc>
      </w:tr>
      <w:tr w:rsidR="00414590" w:rsidRPr="00427F20" w:rsidTr="00054AC7">
        <w:trPr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14590" w:rsidRPr="00427F20" w:rsidRDefault="00414590" w:rsidP="0037241A">
            <w:pPr>
              <w:widowControl w:val="0"/>
              <w:adjustRightInd w:val="0"/>
              <w:jc w:val="both"/>
            </w:pPr>
            <w:r w:rsidRPr="00427F20">
              <w:t>Цель Подпрограммы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14590" w:rsidRPr="00427F20" w:rsidRDefault="00DF74D1" w:rsidP="0037241A">
            <w:pPr>
              <w:widowControl w:val="0"/>
              <w:adjustRightInd w:val="0"/>
              <w:jc w:val="both"/>
            </w:pPr>
            <w:r>
              <w:t>создание управленческой структуры, обеспечивающей эффекти</w:t>
            </w:r>
            <w:r>
              <w:t>в</w:t>
            </w:r>
            <w:r>
              <w:t>ную реализацию Программы</w:t>
            </w:r>
          </w:p>
        </w:tc>
      </w:tr>
      <w:tr w:rsidR="00414590" w:rsidRPr="00427F20" w:rsidTr="00054AC7">
        <w:trPr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14590" w:rsidRPr="00427F20" w:rsidRDefault="00414590" w:rsidP="0037241A">
            <w:pPr>
              <w:widowControl w:val="0"/>
              <w:adjustRightInd w:val="0"/>
              <w:jc w:val="both"/>
            </w:pPr>
            <w:r w:rsidRPr="00427F20">
              <w:t>Задачи Подпрограммы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F74D1" w:rsidRDefault="00DF74D1" w:rsidP="00DF74D1">
            <w:pPr>
              <w:pStyle w:val="af4"/>
              <w:jc w:val="both"/>
              <w:rPr>
                <w:color w:val="auto"/>
              </w:rPr>
            </w:pPr>
            <w:r>
              <w:rPr>
                <w:color w:val="auto"/>
              </w:rPr>
              <w:t>- создание благоприятных условий развития средств массовой и</w:t>
            </w:r>
            <w:r>
              <w:rPr>
                <w:color w:val="auto"/>
              </w:rPr>
              <w:t>н</w:t>
            </w:r>
            <w:r>
              <w:rPr>
                <w:color w:val="auto"/>
              </w:rPr>
              <w:t>формации, массовых коммуникаций, услуг связи на территории Богородского муниципального округа Нижег</w:t>
            </w:r>
            <w:r>
              <w:rPr>
                <w:color w:val="auto"/>
              </w:rPr>
              <w:t>о</w:t>
            </w:r>
            <w:r>
              <w:rPr>
                <w:color w:val="auto"/>
              </w:rPr>
              <w:t>родской области;</w:t>
            </w:r>
          </w:p>
          <w:p w:rsidR="00DF74D1" w:rsidRDefault="00DF74D1" w:rsidP="00DF74D1">
            <w:pPr>
              <w:pStyle w:val="af4"/>
              <w:jc w:val="both"/>
              <w:rPr>
                <w:color w:val="auto"/>
              </w:rPr>
            </w:pPr>
            <w:r>
              <w:rPr>
                <w:color w:val="auto"/>
              </w:rPr>
              <w:t>- организация освещения хода и результатов реализации важне</w:t>
            </w:r>
            <w:r>
              <w:rPr>
                <w:color w:val="auto"/>
              </w:rPr>
              <w:t>й</w:t>
            </w:r>
            <w:r>
              <w:rPr>
                <w:color w:val="auto"/>
              </w:rPr>
              <w:t>ших федеральных, региональных и муниципальных социально-экономических программ;</w:t>
            </w:r>
          </w:p>
          <w:p w:rsidR="00DF74D1" w:rsidRDefault="00DF74D1" w:rsidP="00DF74D1">
            <w:pPr>
              <w:pStyle w:val="af4"/>
              <w:jc w:val="both"/>
              <w:rPr>
                <w:color w:val="auto"/>
              </w:rPr>
            </w:pPr>
            <w:r>
              <w:rPr>
                <w:color w:val="auto"/>
              </w:rPr>
              <w:t>- развитие информационного общества в Богородском муниц</w:t>
            </w:r>
            <w:r>
              <w:rPr>
                <w:color w:val="auto"/>
              </w:rPr>
              <w:t>и</w:t>
            </w:r>
            <w:r>
              <w:rPr>
                <w:color w:val="auto"/>
              </w:rPr>
              <w:t>пальном округа Нижегородской области;</w:t>
            </w:r>
          </w:p>
          <w:p w:rsidR="00414590" w:rsidRPr="00427F20" w:rsidRDefault="00DF74D1" w:rsidP="00DF74D1">
            <w:pPr>
              <w:widowControl w:val="0"/>
              <w:adjustRightInd w:val="0"/>
              <w:jc w:val="both"/>
            </w:pPr>
            <w:r>
              <w:t>- развитие информационной и телекоммуникационной инфр</w:t>
            </w:r>
            <w:r>
              <w:t>а</w:t>
            </w:r>
            <w:r>
              <w:t>структуры администрации Богородского муниципальн</w:t>
            </w:r>
            <w:r>
              <w:t>о</w:t>
            </w:r>
            <w:r>
              <w:t>го округа Нижегородской области.</w:t>
            </w:r>
          </w:p>
        </w:tc>
      </w:tr>
      <w:tr w:rsidR="00414590" w:rsidRPr="00427F20" w:rsidTr="00054AC7">
        <w:trPr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14590" w:rsidRPr="00427F20" w:rsidRDefault="00414590" w:rsidP="0037241A">
            <w:pPr>
              <w:widowControl w:val="0"/>
              <w:adjustRightInd w:val="0"/>
              <w:jc w:val="both"/>
            </w:pPr>
            <w:r w:rsidRPr="00427F20">
              <w:t>Этапы и сроки реал</w:t>
            </w:r>
            <w:r w:rsidRPr="00427F20">
              <w:t>и</w:t>
            </w:r>
            <w:r w:rsidRPr="00427F20">
              <w:t>зации подпрограммы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14590" w:rsidRPr="00427F20" w:rsidRDefault="00414590" w:rsidP="00D346EF">
            <w:pPr>
              <w:widowControl w:val="0"/>
              <w:adjustRightInd w:val="0"/>
              <w:jc w:val="both"/>
            </w:pPr>
            <w:r w:rsidRPr="00427F20">
              <w:t>20</w:t>
            </w:r>
            <w:r w:rsidR="00D346EF">
              <w:t>21</w:t>
            </w:r>
            <w:r w:rsidRPr="00427F20">
              <w:t xml:space="preserve"> - 20</w:t>
            </w:r>
            <w:r w:rsidR="00C62A43">
              <w:t>2</w:t>
            </w:r>
            <w:r w:rsidR="00D346EF">
              <w:t>7</w:t>
            </w:r>
            <w:r w:rsidRPr="00427F20">
              <w:t xml:space="preserve"> годы, без разделения на этапы</w:t>
            </w:r>
          </w:p>
        </w:tc>
      </w:tr>
      <w:tr w:rsidR="00414590" w:rsidRPr="00427F20" w:rsidTr="00054AC7">
        <w:trPr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14590" w:rsidRPr="00427F20" w:rsidRDefault="00414590" w:rsidP="00D346EF">
            <w:pPr>
              <w:widowControl w:val="0"/>
              <w:adjustRightInd w:val="0"/>
              <w:jc w:val="both"/>
            </w:pPr>
            <w:r w:rsidRPr="00427F20">
              <w:t>Объемы бюджетных ассигнований Подпр</w:t>
            </w:r>
            <w:r w:rsidRPr="00427F20">
              <w:t>о</w:t>
            </w:r>
            <w:r w:rsidRPr="00427F20">
              <w:t>граммы за счет бю</w:t>
            </w:r>
            <w:r w:rsidRPr="00427F20">
              <w:t>д</w:t>
            </w:r>
            <w:r w:rsidRPr="00427F20">
              <w:t>жета</w:t>
            </w:r>
            <w:r w:rsidR="00D346EF">
              <w:t xml:space="preserve"> округа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62A43" w:rsidRPr="00DF74D1" w:rsidRDefault="00C62A43" w:rsidP="00C62A43">
            <w:pPr>
              <w:pStyle w:val="ConsPlusNormal"/>
              <w:ind w:firstLine="0"/>
              <w:jc w:val="both"/>
            </w:pPr>
            <w:r w:rsidRPr="0077120E">
              <w:t xml:space="preserve">Предполагаемый общий объем финансовых средств, необходимых для реализации Подпрограммы, составляет </w:t>
            </w:r>
            <w:r w:rsidR="00586040" w:rsidRPr="00DF74D1">
              <w:t>0</w:t>
            </w:r>
            <w:r w:rsidRPr="00DF74D1">
              <w:t>,</w:t>
            </w:r>
            <w:r w:rsidR="00586040" w:rsidRPr="00DF74D1">
              <w:t>0</w:t>
            </w:r>
            <w:r w:rsidR="00966897" w:rsidRPr="00DF74D1">
              <w:t>0</w:t>
            </w:r>
            <w:r w:rsidRPr="00DF74D1">
              <w:t xml:space="preserve"> тыс. рублей, в том числе:</w:t>
            </w:r>
          </w:p>
          <w:p w:rsidR="00C62A43" w:rsidRPr="00DF74D1" w:rsidRDefault="00C62A43" w:rsidP="00C62A43">
            <w:pPr>
              <w:pStyle w:val="ConsPlusNormal"/>
              <w:ind w:firstLine="0"/>
              <w:jc w:val="both"/>
            </w:pPr>
            <w:r w:rsidRPr="00DF74D1">
              <w:t>20</w:t>
            </w:r>
            <w:r w:rsidR="00D346EF" w:rsidRPr="00DF74D1">
              <w:t>2</w:t>
            </w:r>
            <w:r w:rsidRPr="00DF74D1">
              <w:t xml:space="preserve">1 год </w:t>
            </w:r>
            <w:r w:rsidR="00586040" w:rsidRPr="00DF74D1">
              <w:t>–</w:t>
            </w:r>
            <w:r w:rsidRPr="00DF74D1">
              <w:t xml:space="preserve"> </w:t>
            </w:r>
            <w:r w:rsidR="00586040" w:rsidRPr="00DF74D1">
              <w:t>0,</w:t>
            </w:r>
            <w:r w:rsidR="0077120E" w:rsidRPr="00DF74D1">
              <w:t>0</w:t>
            </w:r>
            <w:r w:rsidR="00586040" w:rsidRPr="00DF74D1">
              <w:t>0</w:t>
            </w:r>
            <w:r w:rsidRPr="00DF74D1">
              <w:t xml:space="preserve"> тыс. рублей;</w:t>
            </w:r>
          </w:p>
          <w:p w:rsidR="00C62A43" w:rsidRPr="00DF74D1" w:rsidRDefault="00C62A43" w:rsidP="00C62A43">
            <w:pPr>
              <w:pStyle w:val="ConsPlusNormal"/>
              <w:ind w:firstLine="0"/>
              <w:jc w:val="both"/>
            </w:pPr>
            <w:r w:rsidRPr="00DF74D1">
              <w:t>20</w:t>
            </w:r>
            <w:r w:rsidR="00D346EF" w:rsidRPr="00DF74D1">
              <w:t>22</w:t>
            </w:r>
            <w:r w:rsidRPr="00DF74D1">
              <w:t xml:space="preserve"> год - </w:t>
            </w:r>
            <w:r w:rsidR="0077120E" w:rsidRPr="00DF74D1">
              <w:t>0</w:t>
            </w:r>
            <w:r w:rsidR="00586040" w:rsidRPr="00DF74D1">
              <w:t>,</w:t>
            </w:r>
            <w:r w:rsidR="0077120E" w:rsidRPr="00DF74D1">
              <w:t>0</w:t>
            </w:r>
            <w:r w:rsidR="00586040" w:rsidRPr="00DF74D1">
              <w:t xml:space="preserve">0 </w:t>
            </w:r>
            <w:r w:rsidRPr="00DF74D1">
              <w:t>тыс. рублей;</w:t>
            </w:r>
          </w:p>
          <w:p w:rsidR="00C62A43" w:rsidRPr="00DF74D1" w:rsidRDefault="00C62A43" w:rsidP="00C62A43">
            <w:pPr>
              <w:pStyle w:val="ConsPlusNormal"/>
              <w:ind w:firstLine="0"/>
              <w:jc w:val="both"/>
            </w:pPr>
            <w:r w:rsidRPr="00DF74D1">
              <w:t>20</w:t>
            </w:r>
            <w:r w:rsidR="00D346EF" w:rsidRPr="00DF74D1">
              <w:t>23</w:t>
            </w:r>
            <w:r w:rsidRPr="00DF74D1">
              <w:t xml:space="preserve"> год - </w:t>
            </w:r>
            <w:r w:rsidR="0077120E" w:rsidRPr="00DF74D1">
              <w:t>0</w:t>
            </w:r>
            <w:r w:rsidR="00586040" w:rsidRPr="00DF74D1">
              <w:t>,</w:t>
            </w:r>
            <w:r w:rsidR="0077120E" w:rsidRPr="00DF74D1">
              <w:t>0</w:t>
            </w:r>
            <w:r w:rsidR="00586040" w:rsidRPr="00DF74D1">
              <w:t xml:space="preserve">0 </w:t>
            </w:r>
            <w:r w:rsidRPr="00DF74D1">
              <w:t>тыс. рублей;</w:t>
            </w:r>
          </w:p>
          <w:p w:rsidR="00C62A43" w:rsidRPr="00DF74D1" w:rsidRDefault="00C62A43" w:rsidP="00C62A43">
            <w:pPr>
              <w:pStyle w:val="ConsPlusNormal"/>
              <w:ind w:firstLine="0"/>
              <w:jc w:val="both"/>
            </w:pPr>
            <w:r w:rsidRPr="00DF74D1">
              <w:t>20</w:t>
            </w:r>
            <w:r w:rsidR="00D346EF" w:rsidRPr="00DF74D1">
              <w:t>24</w:t>
            </w:r>
            <w:r w:rsidRPr="00DF74D1">
              <w:t xml:space="preserve"> год - </w:t>
            </w:r>
            <w:r w:rsidR="0077120E" w:rsidRPr="00DF74D1">
              <w:t>0</w:t>
            </w:r>
            <w:r w:rsidR="00586040" w:rsidRPr="00DF74D1">
              <w:t>,</w:t>
            </w:r>
            <w:r w:rsidR="0077120E" w:rsidRPr="00DF74D1">
              <w:t>0</w:t>
            </w:r>
            <w:r w:rsidR="00586040" w:rsidRPr="00DF74D1">
              <w:t xml:space="preserve">0 </w:t>
            </w:r>
            <w:r w:rsidRPr="00DF74D1">
              <w:t>тыс. рублей;</w:t>
            </w:r>
          </w:p>
          <w:p w:rsidR="00C62A43" w:rsidRPr="00DF74D1" w:rsidRDefault="00C62A43" w:rsidP="00C62A43">
            <w:pPr>
              <w:pStyle w:val="ConsPlusNormal"/>
              <w:ind w:firstLine="0"/>
              <w:jc w:val="both"/>
            </w:pPr>
            <w:r w:rsidRPr="00DF74D1">
              <w:t>20</w:t>
            </w:r>
            <w:r w:rsidR="00D346EF" w:rsidRPr="00DF74D1">
              <w:t>25</w:t>
            </w:r>
            <w:r w:rsidRPr="00DF74D1">
              <w:t xml:space="preserve"> год - </w:t>
            </w:r>
            <w:r w:rsidR="0077120E" w:rsidRPr="00DF74D1">
              <w:t>0</w:t>
            </w:r>
            <w:r w:rsidR="00586040" w:rsidRPr="00DF74D1">
              <w:t>,</w:t>
            </w:r>
            <w:r w:rsidR="0077120E" w:rsidRPr="00DF74D1">
              <w:t>0</w:t>
            </w:r>
            <w:r w:rsidR="00586040" w:rsidRPr="00DF74D1">
              <w:t xml:space="preserve">0 </w:t>
            </w:r>
            <w:r w:rsidRPr="00DF74D1">
              <w:t>тыс. рублей;</w:t>
            </w:r>
          </w:p>
          <w:p w:rsidR="00C62A43" w:rsidRPr="00DF74D1" w:rsidRDefault="00C62A43" w:rsidP="00C62A43">
            <w:pPr>
              <w:pStyle w:val="ConsPlusNormal"/>
              <w:ind w:firstLine="0"/>
              <w:jc w:val="both"/>
            </w:pPr>
            <w:r w:rsidRPr="00DF74D1">
              <w:t>202</w:t>
            </w:r>
            <w:r w:rsidR="00D346EF" w:rsidRPr="00DF74D1">
              <w:t>6</w:t>
            </w:r>
            <w:r w:rsidRPr="00DF74D1">
              <w:t xml:space="preserve"> год - </w:t>
            </w:r>
            <w:r w:rsidR="0077120E" w:rsidRPr="00DF74D1">
              <w:t>0</w:t>
            </w:r>
            <w:r w:rsidR="00586040" w:rsidRPr="00DF74D1">
              <w:t>,</w:t>
            </w:r>
            <w:r w:rsidR="0077120E" w:rsidRPr="00DF74D1">
              <w:t>0</w:t>
            </w:r>
            <w:r w:rsidR="00586040" w:rsidRPr="00DF74D1">
              <w:t xml:space="preserve">0 </w:t>
            </w:r>
            <w:r w:rsidRPr="00DF74D1">
              <w:t>тыс. рублей;</w:t>
            </w:r>
          </w:p>
          <w:p w:rsidR="00414590" w:rsidRPr="00427F20" w:rsidRDefault="00C62A43" w:rsidP="0077120E">
            <w:pPr>
              <w:widowControl w:val="0"/>
              <w:adjustRightInd w:val="0"/>
              <w:jc w:val="both"/>
            </w:pPr>
            <w:r w:rsidRPr="00DF74D1">
              <w:t>202</w:t>
            </w:r>
            <w:r w:rsidR="00D346EF" w:rsidRPr="00DF74D1">
              <w:t>7</w:t>
            </w:r>
            <w:r w:rsidRPr="00DF74D1">
              <w:t xml:space="preserve"> год - </w:t>
            </w:r>
            <w:r w:rsidR="0077120E" w:rsidRPr="00DF74D1">
              <w:t>0</w:t>
            </w:r>
            <w:r w:rsidR="00586040" w:rsidRPr="00DF74D1">
              <w:t>,</w:t>
            </w:r>
            <w:r w:rsidR="0077120E" w:rsidRPr="00DF74D1">
              <w:t>0</w:t>
            </w:r>
            <w:r w:rsidR="00586040" w:rsidRPr="00DF74D1">
              <w:t xml:space="preserve">0 </w:t>
            </w:r>
            <w:r w:rsidRPr="00DF74D1">
              <w:t>тыс. рублей</w:t>
            </w:r>
          </w:p>
        </w:tc>
      </w:tr>
      <w:tr w:rsidR="00414590" w:rsidRPr="00427F20" w:rsidTr="00054AC7">
        <w:trPr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14590" w:rsidRPr="00427F20" w:rsidRDefault="00414590" w:rsidP="0037241A">
            <w:pPr>
              <w:widowControl w:val="0"/>
              <w:adjustRightInd w:val="0"/>
              <w:jc w:val="both"/>
            </w:pPr>
            <w:r w:rsidRPr="00427F20">
              <w:t>Показатели непосре</w:t>
            </w:r>
            <w:r w:rsidRPr="00427F20">
              <w:t>д</w:t>
            </w:r>
            <w:r w:rsidRPr="00427F20">
              <w:t>стве</w:t>
            </w:r>
            <w:r w:rsidRPr="00427F20">
              <w:t>н</w:t>
            </w:r>
            <w:r w:rsidRPr="00427F20">
              <w:t>ных результатов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14590" w:rsidRPr="00427F20" w:rsidRDefault="00361934" w:rsidP="0037241A">
            <w:pPr>
              <w:widowControl w:val="0"/>
              <w:adjustRightInd w:val="0"/>
              <w:jc w:val="both"/>
            </w:pPr>
            <w:r>
              <w:t>О</w:t>
            </w:r>
            <w:r w:rsidRPr="00361934">
              <w:t>беспечение выполнения целей, задач и показателей муниципал</w:t>
            </w:r>
            <w:r w:rsidRPr="00361934">
              <w:t>ь</w:t>
            </w:r>
            <w:r w:rsidRPr="00361934">
              <w:t>ной программы в целом и в разрезе подпрограмм за период дейс</w:t>
            </w:r>
            <w:r w:rsidRPr="00361934">
              <w:t>т</w:t>
            </w:r>
            <w:r w:rsidRPr="00361934">
              <w:t>вия программы</w:t>
            </w:r>
            <w:r>
              <w:t>.</w:t>
            </w:r>
          </w:p>
        </w:tc>
      </w:tr>
    </w:tbl>
    <w:p w:rsidR="0037241A" w:rsidRDefault="0037241A" w:rsidP="004D7E04">
      <w:pPr>
        <w:jc w:val="center"/>
      </w:pPr>
    </w:p>
    <w:p w:rsidR="0037241A" w:rsidRPr="001B340F" w:rsidRDefault="0037241A" w:rsidP="0077405A">
      <w:pPr>
        <w:widowControl w:val="0"/>
        <w:adjustRightInd w:val="0"/>
        <w:ind w:firstLine="720"/>
        <w:jc w:val="both"/>
        <w:rPr>
          <w:b/>
          <w:i/>
        </w:rPr>
      </w:pPr>
      <w:r w:rsidRPr="001B340F">
        <w:t xml:space="preserve">Достижение поставленной цели Подпрограммы </w:t>
      </w:r>
      <w:r w:rsidR="00DF74D1">
        <w:t xml:space="preserve">4 </w:t>
      </w:r>
      <w:r w:rsidRPr="001B340F">
        <w:t xml:space="preserve">будет осуществлено посредством реализации основного мероприятия </w:t>
      </w:r>
      <w:r w:rsidR="00CF0886">
        <w:rPr>
          <w:b/>
        </w:rPr>
        <w:t>«</w:t>
      </w:r>
      <w:r w:rsidR="007508B7">
        <w:rPr>
          <w:b/>
        </w:rPr>
        <w:t>Содержание аппарата управления</w:t>
      </w:r>
      <w:r w:rsidR="00CF0886">
        <w:rPr>
          <w:b/>
        </w:rPr>
        <w:t>»</w:t>
      </w:r>
      <w:r w:rsidRPr="001B340F">
        <w:rPr>
          <w:b/>
        </w:rPr>
        <w:t>.</w:t>
      </w:r>
    </w:p>
    <w:p w:rsidR="0037241A" w:rsidRPr="001B340F" w:rsidRDefault="0037241A" w:rsidP="0077405A">
      <w:pPr>
        <w:widowControl w:val="0"/>
        <w:adjustRightInd w:val="0"/>
        <w:ind w:firstLine="720"/>
        <w:jc w:val="both"/>
      </w:pPr>
      <w:r w:rsidRPr="001B340F">
        <w:t xml:space="preserve">Аналитическое </w:t>
      </w:r>
      <w:hyperlink w:anchor="Par4383" w:history="1">
        <w:r w:rsidRPr="001B340F">
          <w:t>распределение</w:t>
        </w:r>
      </w:hyperlink>
      <w:r w:rsidRPr="001B340F">
        <w:t xml:space="preserve"> средств бюджета Подпрограммы </w:t>
      </w:r>
      <w:r w:rsidR="00DF74D1">
        <w:t xml:space="preserve">4 </w:t>
      </w:r>
      <w:r w:rsidR="00CF0886">
        <w:t>«</w:t>
      </w:r>
      <w:r w:rsidRPr="001B340F">
        <w:t>Обеспечение реализации муниципальной программы</w:t>
      </w:r>
      <w:r w:rsidR="00CF0886">
        <w:t>»</w:t>
      </w:r>
      <w:r w:rsidRPr="001B340F">
        <w:t xml:space="preserve"> по подпр</w:t>
      </w:r>
      <w:r w:rsidRPr="001B340F">
        <w:t>о</w:t>
      </w:r>
      <w:r w:rsidRPr="001B340F">
        <w:t xml:space="preserve">граммам муниципальной программы представлено в приложении </w:t>
      </w:r>
      <w:r w:rsidR="00B57E3F" w:rsidRPr="001B340F">
        <w:t>5</w:t>
      </w:r>
      <w:r w:rsidRPr="001B340F">
        <w:t xml:space="preserve"> к Программе.</w:t>
      </w:r>
    </w:p>
    <w:p w:rsidR="0037241A" w:rsidRDefault="0037241A" w:rsidP="0037241A">
      <w:pPr>
        <w:widowControl w:val="0"/>
        <w:adjustRightInd w:val="0"/>
        <w:ind w:firstLine="540"/>
        <w:jc w:val="both"/>
      </w:pPr>
    </w:p>
    <w:p w:rsidR="0037241A" w:rsidRPr="0077405A" w:rsidRDefault="0037241A" w:rsidP="00733BEA">
      <w:pPr>
        <w:widowControl w:val="0"/>
        <w:numPr>
          <w:ilvl w:val="0"/>
          <w:numId w:val="24"/>
        </w:numPr>
        <w:adjustRightInd w:val="0"/>
        <w:jc w:val="center"/>
        <w:outlineLvl w:val="1"/>
        <w:rPr>
          <w:b/>
        </w:rPr>
      </w:pPr>
      <w:bookmarkStart w:id="29" w:name="Par1468"/>
      <w:bookmarkEnd w:id="29"/>
      <w:r w:rsidRPr="0077405A">
        <w:rPr>
          <w:b/>
        </w:rPr>
        <w:lastRenderedPageBreak/>
        <w:t xml:space="preserve"> Оценка планируемой эффективности Программы</w:t>
      </w:r>
    </w:p>
    <w:p w:rsidR="0037241A" w:rsidRPr="0077405A" w:rsidRDefault="0037241A" w:rsidP="0037241A">
      <w:pPr>
        <w:widowControl w:val="0"/>
        <w:adjustRightInd w:val="0"/>
        <w:ind w:firstLine="540"/>
        <w:jc w:val="both"/>
        <w:rPr>
          <w:b/>
        </w:rPr>
      </w:pPr>
    </w:p>
    <w:p w:rsidR="005B0215" w:rsidRDefault="005B0215" w:rsidP="005B0215">
      <w:pPr>
        <w:pBdr>
          <w:bottom w:val="single" w:sz="12" w:space="1" w:color="auto"/>
        </w:pBdr>
        <w:adjustRightInd w:val="0"/>
        <w:ind w:firstLine="540"/>
        <w:jc w:val="both"/>
      </w:pPr>
      <w:bookmarkStart w:id="30" w:name="Par1482"/>
      <w:bookmarkStart w:id="31" w:name="Par1487"/>
      <w:bookmarkEnd w:id="30"/>
      <w:bookmarkEnd w:id="31"/>
      <w:r>
        <w:t>Эффективность реализации муниципальной программы определяется по ее оконч</w:t>
      </w:r>
      <w:r>
        <w:t>а</w:t>
      </w:r>
      <w:r>
        <w:t>нии степенью достижения значений индикаторов и непосредственных результатов мун</w:t>
      </w:r>
      <w:r>
        <w:t>и</w:t>
      </w:r>
      <w:r>
        <w:t>ципальной программы.</w:t>
      </w:r>
    </w:p>
    <w:p w:rsidR="00054AC7" w:rsidRDefault="00054AC7" w:rsidP="004D7E04">
      <w:pPr>
        <w:jc w:val="center"/>
      </w:pPr>
    </w:p>
    <w:p w:rsidR="00054AC7" w:rsidRDefault="00054AC7" w:rsidP="004D7E04">
      <w:pPr>
        <w:jc w:val="center"/>
      </w:pPr>
    </w:p>
    <w:p w:rsidR="00054AC7" w:rsidRDefault="00054AC7" w:rsidP="00F1527C">
      <w:pPr>
        <w:ind w:left="9900"/>
        <w:jc w:val="center"/>
        <w:sectPr w:rsidR="00054AC7" w:rsidSect="003F11DA">
          <w:headerReference w:type="default" r:id="rId14"/>
          <w:headerReference w:type="first" r:id="rId15"/>
          <w:pgSz w:w="11905" w:h="16838"/>
          <w:pgMar w:top="1134" w:right="850" w:bottom="1134" w:left="1701" w:header="720" w:footer="720" w:gutter="0"/>
          <w:pgNumType w:start="1"/>
          <w:cols w:space="720"/>
          <w:noEndnote/>
          <w:docGrid w:linePitch="326"/>
        </w:sectPr>
      </w:pPr>
    </w:p>
    <w:p w:rsidR="0037241A" w:rsidRPr="00054AC7" w:rsidRDefault="0037241A" w:rsidP="00F1527C">
      <w:pPr>
        <w:ind w:left="9900"/>
        <w:jc w:val="center"/>
      </w:pPr>
      <w:r w:rsidRPr="00054AC7">
        <w:lastRenderedPageBreak/>
        <w:t>Приложение 1</w:t>
      </w:r>
    </w:p>
    <w:p w:rsidR="0037241A" w:rsidRPr="00054AC7" w:rsidRDefault="0037241A" w:rsidP="00F1527C">
      <w:pPr>
        <w:ind w:left="9900"/>
        <w:jc w:val="center"/>
      </w:pPr>
      <w:r w:rsidRPr="00054AC7">
        <w:t>к муниципальной программе</w:t>
      </w:r>
    </w:p>
    <w:p w:rsidR="00171DB3" w:rsidRPr="00054AC7" w:rsidRDefault="00CF0886" w:rsidP="00171DB3">
      <w:pPr>
        <w:widowControl w:val="0"/>
        <w:adjustRightInd w:val="0"/>
        <w:ind w:left="9900"/>
        <w:jc w:val="center"/>
        <w:rPr>
          <w:color w:val="000000"/>
        </w:rPr>
      </w:pPr>
      <w:r w:rsidRPr="00054AC7">
        <w:t>«</w:t>
      </w:r>
      <w:r w:rsidR="00171DB3" w:rsidRPr="00054AC7">
        <w:rPr>
          <w:color w:val="000000"/>
        </w:rPr>
        <w:t>Информационное общество</w:t>
      </w:r>
    </w:p>
    <w:p w:rsidR="00171DB3" w:rsidRPr="00054AC7" w:rsidRDefault="00171DB3" w:rsidP="00171DB3">
      <w:pPr>
        <w:widowControl w:val="0"/>
        <w:adjustRightInd w:val="0"/>
        <w:ind w:left="9900"/>
        <w:jc w:val="center"/>
        <w:rPr>
          <w:color w:val="000000"/>
        </w:rPr>
      </w:pPr>
      <w:r w:rsidRPr="00054AC7">
        <w:rPr>
          <w:color w:val="000000"/>
        </w:rPr>
        <w:t>Богородского муниципального округа</w:t>
      </w:r>
    </w:p>
    <w:p w:rsidR="0037241A" w:rsidRPr="00054AC7" w:rsidRDefault="00171DB3" w:rsidP="00171DB3">
      <w:pPr>
        <w:widowControl w:val="0"/>
        <w:adjustRightInd w:val="0"/>
        <w:ind w:left="9900"/>
        <w:jc w:val="center"/>
      </w:pPr>
      <w:r w:rsidRPr="00054AC7">
        <w:rPr>
          <w:color w:val="000000"/>
        </w:rPr>
        <w:t>Нижегородской области</w:t>
      </w:r>
      <w:r w:rsidR="00CF0886" w:rsidRPr="00054AC7">
        <w:t>»</w:t>
      </w:r>
    </w:p>
    <w:p w:rsidR="0037241A" w:rsidRPr="001A3BE2" w:rsidRDefault="0037241A" w:rsidP="0037241A">
      <w:pPr>
        <w:spacing w:line="262" w:lineRule="auto"/>
        <w:jc w:val="center"/>
        <w:rPr>
          <w:b/>
          <w:sz w:val="26"/>
          <w:szCs w:val="26"/>
        </w:rPr>
      </w:pPr>
    </w:p>
    <w:p w:rsidR="0037241A" w:rsidRPr="00F14327" w:rsidRDefault="0037241A" w:rsidP="00F14327">
      <w:pPr>
        <w:pStyle w:val="10"/>
        <w:rPr>
          <w:rFonts w:ascii="Times New Roman" w:hAnsi="Times New Roman" w:cs="Times New Roman"/>
          <w:color w:val="auto"/>
          <w:sz w:val="28"/>
        </w:rPr>
      </w:pPr>
      <w:r w:rsidRPr="00F14327">
        <w:rPr>
          <w:rFonts w:ascii="Times New Roman" w:hAnsi="Times New Roman" w:cs="Times New Roman"/>
          <w:color w:val="auto"/>
          <w:sz w:val="28"/>
        </w:rPr>
        <w:t>Перечень основных мероприятий муниципальной программы</w:t>
      </w:r>
      <w:r w:rsidR="00F14327">
        <w:rPr>
          <w:rFonts w:ascii="Times New Roman" w:hAnsi="Times New Roman" w:cs="Times New Roman"/>
          <w:color w:val="auto"/>
          <w:sz w:val="28"/>
        </w:rPr>
        <w:t xml:space="preserve"> </w:t>
      </w:r>
      <w:r w:rsidR="00CF0886" w:rsidRPr="00F14327">
        <w:rPr>
          <w:rFonts w:ascii="Times New Roman" w:hAnsi="Times New Roman" w:cs="Times New Roman"/>
          <w:color w:val="auto"/>
          <w:sz w:val="28"/>
        </w:rPr>
        <w:t>«</w:t>
      </w:r>
      <w:r w:rsidR="00171DB3" w:rsidRPr="00F14327">
        <w:rPr>
          <w:rFonts w:ascii="Times New Roman" w:hAnsi="Times New Roman" w:cs="Times New Roman"/>
          <w:color w:val="auto"/>
          <w:sz w:val="28"/>
        </w:rPr>
        <w:t>Информационное общество Богородского мун</w:t>
      </w:r>
      <w:r w:rsidR="00171DB3" w:rsidRPr="00F14327">
        <w:rPr>
          <w:rFonts w:ascii="Times New Roman" w:hAnsi="Times New Roman" w:cs="Times New Roman"/>
          <w:color w:val="auto"/>
          <w:sz w:val="28"/>
        </w:rPr>
        <w:t>и</w:t>
      </w:r>
      <w:r w:rsidR="00171DB3" w:rsidRPr="00F14327">
        <w:rPr>
          <w:rFonts w:ascii="Times New Roman" w:hAnsi="Times New Roman" w:cs="Times New Roman"/>
          <w:color w:val="auto"/>
          <w:sz w:val="28"/>
        </w:rPr>
        <w:t>ципального округа Нижегородской области</w:t>
      </w:r>
      <w:r w:rsidR="00CF0886" w:rsidRPr="00F14327">
        <w:rPr>
          <w:rFonts w:ascii="Times New Roman" w:hAnsi="Times New Roman" w:cs="Times New Roman"/>
          <w:color w:val="auto"/>
          <w:sz w:val="28"/>
        </w:rPr>
        <w:t>»</w:t>
      </w:r>
    </w:p>
    <w:p w:rsidR="0037241A" w:rsidRPr="001A3BE2" w:rsidRDefault="0037241A" w:rsidP="0037241A">
      <w:pPr>
        <w:spacing w:line="262" w:lineRule="auto"/>
        <w:rPr>
          <w:sz w:val="16"/>
          <w:szCs w:val="16"/>
        </w:rPr>
      </w:pP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76"/>
        <w:gridCol w:w="1286"/>
        <w:gridCol w:w="1122"/>
        <w:gridCol w:w="1965"/>
        <w:gridCol w:w="1044"/>
        <w:gridCol w:w="1077"/>
        <w:gridCol w:w="1113"/>
        <w:gridCol w:w="960"/>
        <w:gridCol w:w="1029"/>
        <w:gridCol w:w="1080"/>
        <w:gridCol w:w="1119"/>
        <w:gridCol w:w="975"/>
      </w:tblGrid>
      <w:tr w:rsidR="0045487E" w:rsidRPr="00CD5955" w:rsidTr="000736C5">
        <w:trPr>
          <w:trHeight w:val="20"/>
          <w:tblHeader/>
        </w:trPr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Наименование основн</w:t>
            </w:r>
            <w:r w:rsidRPr="00CD5955">
              <w:rPr>
                <w:b/>
                <w:sz w:val="20"/>
                <w:szCs w:val="20"/>
              </w:rPr>
              <w:t>о</w:t>
            </w:r>
            <w:r w:rsidRPr="00CD5955">
              <w:rPr>
                <w:b/>
                <w:sz w:val="20"/>
                <w:szCs w:val="20"/>
              </w:rPr>
              <w:t>го мероприятия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tabs>
                <w:tab w:val="left" w:pos="1452"/>
              </w:tabs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Категория расходов (капвложения, НИОКР, пр</w:t>
            </w:r>
            <w:r w:rsidRPr="00CD5955">
              <w:rPr>
                <w:b/>
                <w:sz w:val="20"/>
                <w:szCs w:val="20"/>
              </w:rPr>
              <w:t>о</w:t>
            </w:r>
            <w:r w:rsidRPr="00CD5955">
              <w:rPr>
                <w:b/>
                <w:sz w:val="20"/>
                <w:szCs w:val="20"/>
              </w:rPr>
              <w:t>чие расходы)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Срок и</w:t>
            </w:r>
            <w:r w:rsidRPr="00CD5955">
              <w:rPr>
                <w:b/>
                <w:sz w:val="20"/>
                <w:szCs w:val="20"/>
              </w:rPr>
              <w:t>с</w:t>
            </w:r>
            <w:r w:rsidRPr="00CD5955">
              <w:rPr>
                <w:b/>
                <w:sz w:val="20"/>
                <w:szCs w:val="20"/>
              </w:rPr>
              <w:t>полнения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Исполнители</w:t>
            </w:r>
          </w:p>
          <w:p w:rsidR="0045487E" w:rsidRPr="00CD5955" w:rsidRDefault="0045487E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мероприятий</w:t>
            </w:r>
          </w:p>
        </w:tc>
        <w:tc>
          <w:tcPr>
            <w:tcW w:w="279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7E" w:rsidRPr="00CD5955" w:rsidRDefault="0045487E" w:rsidP="009F738C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 xml:space="preserve">Объем финансирования (по годам) за счет средств </w:t>
            </w:r>
            <w:r w:rsidR="00D4485E">
              <w:rPr>
                <w:b/>
                <w:sz w:val="20"/>
                <w:szCs w:val="20"/>
              </w:rPr>
              <w:t>местного</w:t>
            </w:r>
            <w:r w:rsidRPr="00CD5955">
              <w:rPr>
                <w:b/>
                <w:sz w:val="20"/>
                <w:szCs w:val="20"/>
              </w:rPr>
              <w:t xml:space="preserve"> бюджета, тыс. руб</w:t>
            </w:r>
            <w:r w:rsidR="009F738C">
              <w:rPr>
                <w:b/>
                <w:sz w:val="20"/>
                <w:szCs w:val="20"/>
              </w:rPr>
              <w:t>.</w:t>
            </w:r>
          </w:p>
        </w:tc>
      </w:tr>
      <w:tr w:rsidR="0045487E" w:rsidRPr="00CD5955" w:rsidTr="000736C5">
        <w:trPr>
          <w:trHeight w:val="20"/>
          <w:tblHeader/>
        </w:trPr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rPr>
                <w:b/>
                <w:sz w:val="20"/>
                <w:szCs w:val="20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rPr>
                <w:b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rPr>
                <w:b/>
                <w:sz w:val="20"/>
                <w:szCs w:val="20"/>
              </w:rPr>
            </w:pPr>
          </w:p>
        </w:tc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rPr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97DC1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997DC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97DC1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997DC1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97DC1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997DC1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97DC1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997DC1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97DC1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997DC1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7E" w:rsidRPr="00CD5955" w:rsidRDefault="0045487E" w:rsidP="00997DC1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202</w:t>
            </w:r>
            <w:r w:rsidR="00997DC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7E" w:rsidRPr="00CD5955" w:rsidRDefault="0045487E" w:rsidP="00997DC1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202</w:t>
            </w:r>
            <w:r w:rsidR="00997DC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всего</w:t>
            </w:r>
          </w:p>
        </w:tc>
      </w:tr>
      <w:tr w:rsidR="00117C1C" w:rsidRPr="00CD5955" w:rsidTr="000736C5">
        <w:trPr>
          <w:trHeight w:val="20"/>
        </w:trPr>
        <w:tc>
          <w:tcPr>
            <w:tcW w:w="2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17C1C" w:rsidRDefault="00117C1C" w:rsidP="006E69D6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Цель муниципальной программы – </w:t>
            </w:r>
          </w:p>
          <w:p w:rsidR="00171DB3" w:rsidRPr="00171DB3" w:rsidRDefault="00171DB3" w:rsidP="00171DB3">
            <w:pPr>
              <w:rPr>
                <w:sz w:val="20"/>
                <w:szCs w:val="20"/>
              </w:rPr>
            </w:pPr>
            <w:r w:rsidRPr="00171DB3">
              <w:rPr>
                <w:sz w:val="20"/>
                <w:szCs w:val="20"/>
              </w:rPr>
              <w:t>- обобщение и анализ поступивших сообщений в МКУ «ЕДДС» об авари</w:t>
            </w:r>
            <w:r w:rsidRPr="00171DB3">
              <w:rPr>
                <w:sz w:val="20"/>
                <w:szCs w:val="20"/>
              </w:rPr>
              <w:t>й</w:t>
            </w:r>
            <w:r w:rsidRPr="00171DB3">
              <w:rPr>
                <w:sz w:val="20"/>
                <w:szCs w:val="20"/>
              </w:rPr>
              <w:t>ных ситуациях,</w:t>
            </w:r>
            <w:r>
              <w:rPr>
                <w:sz w:val="20"/>
                <w:szCs w:val="20"/>
              </w:rPr>
              <w:t xml:space="preserve"> происшествиях, несущих информа</w:t>
            </w:r>
            <w:r w:rsidRPr="00171DB3">
              <w:rPr>
                <w:sz w:val="20"/>
                <w:szCs w:val="20"/>
              </w:rPr>
              <w:t>цию об угрозе или факте в</w:t>
            </w:r>
            <w:r>
              <w:rPr>
                <w:sz w:val="20"/>
                <w:szCs w:val="20"/>
              </w:rPr>
              <w:t>озникновения чрезвычайной ситуа</w:t>
            </w:r>
            <w:r w:rsidRPr="00171DB3">
              <w:rPr>
                <w:sz w:val="20"/>
                <w:szCs w:val="20"/>
              </w:rPr>
              <w:t>ции на территории Богоро</w:t>
            </w:r>
            <w:r>
              <w:rPr>
                <w:sz w:val="20"/>
                <w:szCs w:val="20"/>
              </w:rPr>
              <w:t>дского мун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ципального округа Ни</w:t>
            </w:r>
            <w:r w:rsidRPr="00171DB3">
              <w:rPr>
                <w:sz w:val="20"/>
                <w:szCs w:val="20"/>
              </w:rPr>
              <w:t>жегородской области (далее – окр</w:t>
            </w:r>
            <w:r>
              <w:rPr>
                <w:sz w:val="20"/>
                <w:szCs w:val="20"/>
              </w:rPr>
              <w:t>уг), а также повыш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ние без</w:t>
            </w:r>
            <w:r w:rsidRPr="00171DB3">
              <w:rPr>
                <w:sz w:val="20"/>
                <w:szCs w:val="20"/>
              </w:rPr>
              <w:t xml:space="preserve">опасности населения </w:t>
            </w:r>
            <w:r w:rsidR="00755593">
              <w:rPr>
                <w:sz w:val="20"/>
                <w:szCs w:val="20"/>
              </w:rPr>
              <w:t>округа</w:t>
            </w:r>
            <w:r w:rsidRPr="00171DB3">
              <w:rPr>
                <w:sz w:val="20"/>
                <w:szCs w:val="20"/>
              </w:rPr>
              <w:t xml:space="preserve"> и снижение социально-экономического ущерба от </w:t>
            </w:r>
            <w:r>
              <w:rPr>
                <w:sz w:val="20"/>
                <w:szCs w:val="20"/>
              </w:rPr>
              <w:t>чрезвычайных ситуаций и происше</w:t>
            </w:r>
            <w:r w:rsidRPr="00171DB3">
              <w:rPr>
                <w:sz w:val="20"/>
                <w:szCs w:val="20"/>
              </w:rPr>
              <w:t>ствий путем сокращения вр</w:t>
            </w:r>
            <w:r w:rsidRPr="00171DB3">
              <w:rPr>
                <w:sz w:val="20"/>
                <w:szCs w:val="20"/>
              </w:rPr>
              <w:t>е</w:t>
            </w:r>
            <w:r w:rsidRPr="00171DB3">
              <w:rPr>
                <w:sz w:val="20"/>
                <w:szCs w:val="20"/>
              </w:rPr>
              <w:t>мени реагирования экстренных оперативных служб при обр</w:t>
            </w:r>
            <w:r>
              <w:rPr>
                <w:sz w:val="20"/>
                <w:szCs w:val="20"/>
              </w:rPr>
              <w:t>ащениях насел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ния по единому но</w:t>
            </w:r>
            <w:r w:rsidRPr="00171DB3">
              <w:rPr>
                <w:sz w:val="20"/>
                <w:szCs w:val="20"/>
              </w:rPr>
              <w:t>меру «112»;</w:t>
            </w:r>
          </w:p>
          <w:p w:rsidR="00171DB3" w:rsidRPr="00171DB3" w:rsidRDefault="00171DB3" w:rsidP="00171DB3">
            <w:pPr>
              <w:rPr>
                <w:sz w:val="20"/>
                <w:szCs w:val="20"/>
              </w:rPr>
            </w:pPr>
            <w:r w:rsidRPr="00171DB3">
              <w:rPr>
                <w:sz w:val="20"/>
                <w:szCs w:val="20"/>
              </w:rPr>
              <w:t xml:space="preserve">- создание и развитие в </w:t>
            </w:r>
            <w:r w:rsidR="00755593">
              <w:rPr>
                <w:sz w:val="20"/>
                <w:szCs w:val="20"/>
              </w:rPr>
              <w:t>округа</w:t>
            </w:r>
            <w:r>
              <w:rPr>
                <w:sz w:val="20"/>
                <w:szCs w:val="20"/>
              </w:rPr>
              <w:t xml:space="preserve"> системы единого информацион</w:t>
            </w:r>
            <w:r w:rsidRPr="00171DB3">
              <w:rPr>
                <w:sz w:val="20"/>
                <w:szCs w:val="20"/>
              </w:rPr>
              <w:t>ного простра</w:t>
            </w:r>
            <w:r w:rsidRPr="00171DB3">
              <w:rPr>
                <w:sz w:val="20"/>
                <w:szCs w:val="20"/>
              </w:rPr>
              <w:t>н</w:t>
            </w:r>
            <w:r w:rsidRPr="00171DB3">
              <w:rPr>
                <w:sz w:val="20"/>
                <w:szCs w:val="20"/>
              </w:rPr>
              <w:t>ства, соотве</w:t>
            </w:r>
            <w:r>
              <w:rPr>
                <w:sz w:val="20"/>
                <w:szCs w:val="20"/>
              </w:rPr>
              <w:t>тствующего интересам и потребно</w:t>
            </w:r>
            <w:r w:rsidRPr="00171DB3">
              <w:rPr>
                <w:sz w:val="20"/>
                <w:szCs w:val="20"/>
              </w:rPr>
              <w:t>стям населения округа, а также содействие в формировании благоприятного имиджа окр</w:t>
            </w:r>
            <w:r>
              <w:rPr>
                <w:sz w:val="20"/>
                <w:szCs w:val="20"/>
              </w:rPr>
              <w:t>уга посредс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вом проведения целе</w:t>
            </w:r>
            <w:r w:rsidRPr="00171DB3">
              <w:rPr>
                <w:sz w:val="20"/>
                <w:szCs w:val="20"/>
              </w:rPr>
              <w:t>направленной информационной политики;</w:t>
            </w:r>
          </w:p>
          <w:p w:rsidR="00171DB3" w:rsidRPr="00CD5955" w:rsidRDefault="00171DB3" w:rsidP="00171DB3">
            <w:pPr>
              <w:rPr>
                <w:sz w:val="20"/>
                <w:szCs w:val="20"/>
              </w:rPr>
            </w:pPr>
            <w:r w:rsidRPr="00171DB3">
              <w:rPr>
                <w:sz w:val="20"/>
                <w:szCs w:val="20"/>
              </w:rPr>
              <w:t>- организация и обеспечение формирования, сохранности и использования архивных док</w:t>
            </w:r>
            <w:r>
              <w:rPr>
                <w:sz w:val="20"/>
                <w:szCs w:val="20"/>
              </w:rPr>
              <w:t>ументов на основе единых принци</w:t>
            </w:r>
            <w:r w:rsidRPr="00171DB3">
              <w:rPr>
                <w:sz w:val="20"/>
                <w:szCs w:val="20"/>
              </w:rPr>
              <w:t>пов, установленных закон</w:t>
            </w:r>
            <w:r w:rsidRPr="00171DB3">
              <w:rPr>
                <w:sz w:val="20"/>
                <w:szCs w:val="20"/>
              </w:rPr>
              <w:t>о</w:t>
            </w:r>
            <w:r w:rsidRPr="00171DB3">
              <w:rPr>
                <w:sz w:val="20"/>
                <w:szCs w:val="20"/>
              </w:rPr>
              <w:t>дательством Российской Федерации и Нижегородской области.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17C1C" w:rsidRPr="00171DB3" w:rsidRDefault="00C9295D" w:rsidP="000F24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2"/>
              </w:rPr>
              <w:t>10</w:t>
            </w:r>
            <w:r w:rsidR="00171DB3" w:rsidRPr="00171DB3">
              <w:rPr>
                <w:color w:val="000000"/>
                <w:sz w:val="20"/>
                <w:szCs w:val="22"/>
              </w:rPr>
              <w:t>761,72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17C1C" w:rsidRPr="00171DB3" w:rsidRDefault="00C9295D" w:rsidP="00C9295D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2"/>
              </w:rPr>
              <w:t>11</w:t>
            </w:r>
            <w:r w:rsidR="00171DB3" w:rsidRPr="00171DB3">
              <w:rPr>
                <w:color w:val="000000"/>
                <w:sz w:val="20"/>
                <w:szCs w:val="22"/>
              </w:rPr>
              <w:t>023,83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17C1C" w:rsidRPr="00171DB3" w:rsidRDefault="00171DB3" w:rsidP="00C9295D">
            <w:pPr>
              <w:jc w:val="center"/>
              <w:rPr>
                <w:sz w:val="20"/>
              </w:rPr>
            </w:pPr>
            <w:r w:rsidRPr="00171DB3">
              <w:rPr>
                <w:color w:val="000000"/>
                <w:sz w:val="20"/>
                <w:szCs w:val="22"/>
              </w:rPr>
              <w:t>11023,83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17C1C" w:rsidRPr="00171DB3" w:rsidRDefault="00171DB3" w:rsidP="000F242B">
            <w:pPr>
              <w:jc w:val="center"/>
              <w:rPr>
                <w:sz w:val="20"/>
              </w:rPr>
            </w:pPr>
            <w:r w:rsidRPr="00171DB3">
              <w:rPr>
                <w:color w:val="000000"/>
                <w:sz w:val="20"/>
                <w:szCs w:val="22"/>
              </w:rPr>
              <w:t>1</w:t>
            </w:r>
            <w:r w:rsidR="00C9295D">
              <w:rPr>
                <w:color w:val="000000"/>
                <w:sz w:val="20"/>
                <w:szCs w:val="22"/>
              </w:rPr>
              <w:t>1</w:t>
            </w:r>
            <w:r w:rsidRPr="00171DB3">
              <w:rPr>
                <w:color w:val="000000"/>
                <w:sz w:val="20"/>
                <w:szCs w:val="22"/>
              </w:rPr>
              <w:t>023,83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17C1C" w:rsidRPr="00171DB3" w:rsidRDefault="00171DB3" w:rsidP="00C9295D">
            <w:pPr>
              <w:jc w:val="center"/>
              <w:rPr>
                <w:sz w:val="20"/>
              </w:rPr>
            </w:pPr>
            <w:r w:rsidRPr="00171DB3">
              <w:rPr>
                <w:color w:val="000000"/>
                <w:sz w:val="20"/>
                <w:szCs w:val="22"/>
              </w:rPr>
              <w:t>11023,83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C1C" w:rsidRPr="00171DB3" w:rsidRDefault="00171DB3" w:rsidP="00C9295D">
            <w:pPr>
              <w:jc w:val="center"/>
              <w:rPr>
                <w:sz w:val="20"/>
              </w:rPr>
            </w:pPr>
            <w:r w:rsidRPr="00171DB3">
              <w:rPr>
                <w:color w:val="000000"/>
                <w:sz w:val="20"/>
                <w:szCs w:val="22"/>
              </w:rPr>
              <w:t>11023,83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C1C" w:rsidRPr="00171DB3" w:rsidRDefault="00171DB3" w:rsidP="00C9295D">
            <w:pPr>
              <w:jc w:val="center"/>
              <w:rPr>
                <w:sz w:val="20"/>
              </w:rPr>
            </w:pPr>
            <w:r w:rsidRPr="00171DB3">
              <w:rPr>
                <w:color w:val="000000"/>
                <w:sz w:val="20"/>
                <w:szCs w:val="22"/>
              </w:rPr>
              <w:t>11023,83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17C1C" w:rsidRPr="00171DB3" w:rsidRDefault="00171DB3" w:rsidP="000F242B">
            <w:pPr>
              <w:jc w:val="center"/>
              <w:rPr>
                <w:color w:val="000000"/>
                <w:sz w:val="20"/>
                <w:szCs w:val="20"/>
              </w:rPr>
            </w:pPr>
            <w:r w:rsidRPr="00171DB3">
              <w:rPr>
                <w:sz w:val="20"/>
              </w:rPr>
              <w:t>76904,70</w:t>
            </w:r>
          </w:p>
        </w:tc>
      </w:tr>
      <w:tr w:rsidR="00117C1C" w:rsidRPr="00CD5955" w:rsidTr="000736C5">
        <w:trPr>
          <w:trHeight w:val="20"/>
        </w:trPr>
        <w:tc>
          <w:tcPr>
            <w:tcW w:w="2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17C1C" w:rsidRPr="00CD5955" w:rsidRDefault="00117C1C" w:rsidP="00171DB3">
            <w:pPr>
              <w:widowControl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171DB3">
              <w:rPr>
                <w:sz w:val="20"/>
                <w:szCs w:val="20"/>
              </w:rPr>
              <w:t xml:space="preserve">Подпрограмма 1. </w:t>
            </w:r>
            <w:r w:rsidR="00171DB3" w:rsidRPr="00171DB3">
              <w:rPr>
                <w:sz w:val="20"/>
                <w:szCs w:val="20"/>
              </w:rPr>
              <w:t>Обеспечение функционирования единой дежурной диспе</w:t>
            </w:r>
            <w:r w:rsidR="00171DB3" w:rsidRPr="00171DB3">
              <w:rPr>
                <w:sz w:val="20"/>
                <w:szCs w:val="20"/>
              </w:rPr>
              <w:t>т</w:t>
            </w:r>
            <w:r w:rsidR="00171DB3" w:rsidRPr="00171DB3">
              <w:rPr>
                <w:sz w:val="20"/>
                <w:szCs w:val="20"/>
              </w:rPr>
              <w:t>черской службы и совершенствование работы системы обеспечения вызова экстренных оперативных служб по единому номеру «112» в Богородском муниципальном округе Нижегородской области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17C1C" w:rsidRPr="00C9295D" w:rsidRDefault="00C9295D" w:rsidP="000F242B">
            <w:pPr>
              <w:jc w:val="center"/>
              <w:rPr>
                <w:color w:val="000000"/>
                <w:sz w:val="20"/>
                <w:szCs w:val="20"/>
              </w:rPr>
            </w:pPr>
            <w:r w:rsidRPr="00C9295D">
              <w:rPr>
                <w:color w:val="000000"/>
                <w:sz w:val="20"/>
                <w:szCs w:val="20"/>
              </w:rPr>
              <w:t>5533,16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17C1C" w:rsidRPr="00C9295D" w:rsidRDefault="00C9295D" w:rsidP="000F242B">
            <w:pPr>
              <w:jc w:val="center"/>
              <w:rPr>
                <w:color w:val="000000"/>
                <w:sz w:val="20"/>
                <w:szCs w:val="20"/>
              </w:rPr>
            </w:pPr>
            <w:r w:rsidRPr="00C9295D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17C1C" w:rsidRPr="00C9295D" w:rsidRDefault="00C9295D" w:rsidP="000F242B">
            <w:pPr>
              <w:jc w:val="center"/>
              <w:rPr>
                <w:color w:val="000000"/>
                <w:sz w:val="20"/>
                <w:szCs w:val="20"/>
              </w:rPr>
            </w:pPr>
            <w:r w:rsidRPr="00C9295D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17C1C" w:rsidRPr="00C9295D" w:rsidRDefault="00C9295D" w:rsidP="000F242B">
            <w:pPr>
              <w:jc w:val="center"/>
              <w:rPr>
                <w:color w:val="000000"/>
                <w:sz w:val="20"/>
                <w:szCs w:val="20"/>
              </w:rPr>
            </w:pPr>
            <w:r w:rsidRPr="00C9295D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17C1C" w:rsidRPr="00C9295D" w:rsidRDefault="00C9295D" w:rsidP="000F242B">
            <w:pPr>
              <w:jc w:val="center"/>
              <w:rPr>
                <w:color w:val="000000"/>
                <w:sz w:val="20"/>
                <w:szCs w:val="20"/>
              </w:rPr>
            </w:pPr>
            <w:r w:rsidRPr="00C9295D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C1C" w:rsidRPr="00C9295D" w:rsidRDefault="00C9295D" w:rsidP="000F242B">
            <w:pPr>
              <w:jc w:val="center"/>
              <w:rPr>
                <w:color w:val="000000"/>
                <w:sz w:val="20"/>
                <w:szCs w:val="20"/>
              </w:rPr>
            </w:pPr>
            <w:r w:rsidRPr="00C9295D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C1C" w:rsidRPr="00C9295D" w:rsidRDefault="00C9295D" w:rsidP="000F242B">
            <w:pPr>
              <w:jc w:val="center"/>
              <w:rPr>
                <w:color w:val="000000"/>
                <w:sz w:val="20"/>
                <w:szCs w:val="20"/>
              </w:rPr>
            </w:pPr>
            <w:r w:rsidRPr="00C9295D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17C1C" w:rsidRPr="00C9295D" w:rsidRDefault="00C9262F" w:rsidP="000F24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C9295D" w:rsidRPr="00C9295D">
              <w:rPr>
                <w:sz w:val="20"/>
                <w:szCs w:val="20"/>
              </w:rPr>
              <w:t>910,82</w:t>
            </w:r>
          </w:p>
        </w:tc>
      </w:tr>
      <w:tr w:rsidR="00C9295D" w:rsidRPr="00CD5955" w:rsidTr="000736C5">
        <w:trPr>
          <w:trHeight w:val="20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9295D" w:rsidRPr="00CD5955" w:rsidRDefault="00C9295D" w:rsidP="00C9295D">
            <w:pPr>
              <w:widowControl w:val="0"/>
              <w:adjustRightInd w:val="0"/>
              <w:jc w:val="both"/>
              <w:outlineLvl w:val="4"/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Основное мероприятие 1.</w:t>
            </w:r>
          </w:p>
          <w:p w:rsidR="00C9295D" w:rsidRPr="00CD5955" w:rsidRDefault="00C9295D" w:rsidP="00C9295D">
            <w:pPr>
              <w:widowControl w:val="0"/>
              <w:adjustRightInd w:val="0"/>
              <w:outlineLvl w:val="3"/>
              <w:rPr>
                <w:sz w:val="20"/>
                <w:szCs w:val="20"/>
              </w:rPr>
            </w:pPr>
            <w:r w:rsidRPr="00171DB3">
              <w:rPr>
                <w:sz w:val="20"/>
                <w:szCs w:val="22"/>
              </w:rPr>
              <w:lastRenderedPageBreak/>
              <w:t>Обеспечение функцион</w:t>
            </w:r>
            <w:r w:rsidRPr="00171DB3">
              <w:rPr>
                <w:sz w:val="20"/>
                <w:szCs w:val="22"/>
              </w:rPr>
              <w:t>и</w:t>
            </w:r>
            <w:r w:rsidRPr="00171DB3">
              <w:rPr>
                <w:sz w:val="20"/>
                <w:szCs w:val="22"/>
              </w:rPr>
              <w:t>рования МКУ «ЕДДС»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9295D" w:rsidRPr="00CD5955" w:rsidRDefault="00C9295D" w:rsidP="00C9295D">
            <w:pPr>
              <w:rPr>
                <w:sz w:val="20"/>
                <w:szCs w:val="20"/>
              </w:rPr>
            </w:pPr>
            <w:r w:rsidRPr="00C9295D">
              <w:rPr>
                <w:sz w:val="20"/>
              </w:rPr>
              <w:lastRenderedPageBreak/>
              <w:t>Прочие ра</w:t>
            </w:r>
            <w:r w:rsidRPr="00C9295D">
              <w:rPr>
                <w:sz w:val="20"/>
              </w:rPr>
              <w:t>с</w:t>
            </w:r>
            <w:r w:rsidRPr="00C9295D">
              <w:rPr>
                <w:sz w:val="20"/>
              </w:rPr>
              <w:t>ходы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9295D" w:rsidRPr="00CD5955" w:rsidRDefault="00C9295D" w:rsidP="00C9295D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21</w:t>
            </w:r>
            <w:r w:rsidRPr="00CD595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7</w:t>
            </w:r>
            <w:r w:rsidRPr="00CD595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9295D" w:rsidRPr="00CD5955" w:rsidRDefault="00C9295D" w:rsidP="00C9295D">
            <w:pPr>
              <w:rPr>
                <w:sz w:val="20"/>
                <w:szCs w:val="20"/>
              </w:rPr>
            </w:pPr>
            <w:r w:rsidRPr="00171DB3">
              <w:rPr>
                <w:sz w:val="20"/>
                <w:szCs w:val="22"/>
              </w:rPr>
              <w:t>МКУ «ЕДДС»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9295D" w:rsidRPr="00C9295D" w:rsidRDefault="00C9295D" w:rsidP="00C9295D">
            <w:pPr>
              <w:jc w:val="center"/>
              <w:rPr>
                <w:color w:val="000000"/>
                <w:sz w:val="20"/>
                <w:szCs w:val="20"/>
              </w:rPr>
            </w:pPr>
            <w:r w:rsidRPr="00C9295D">
              <w:rPr>
                <w:color w:val="000000"/>
                <w:sz w:val="20"/>
                <w:szCs w:val="20"/>
              </w:rPr>
              <w:t>5533,16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9295D" w:rsidRPr="00C9295D" w:rsidRDefault="00C9295D" w:rsidP="00C9295D">
            <w:pPr>
              <w:jc w:val="center"/>
              <w:rPr>
                <w:color w:val="000000"/>
                <w:sz w:val="20"/>
                <w:szCs w:val="20"/>
              </w:rPr>
            </w:pPr>
            <w:r w:rsidRPr="00C9295D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9295D" w:rsidRPr="00C9295D" w:rsidRDefault="00C9295D" w:rsidP="00C9295D">
            <w:pPr>
              <w:jc w:val="center"/>
              <w:rPr>
                <w:color w:val="000000"/>
                <w:sz w:val="20"/>
                <w:szCs w:val="20"/>
              </w:rPr>
            </w:pPr>
            <w:r w:rsidRPr="00C9295D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9295D" w:rsidRPr="00C9295D" w:rsidRDefault="00C9295D" w:rsidP="00C9295D">
            <w:pPr>
              <w:jc w:val="center"/>
              <w:rPr>
                <w:color w:val="000000"/>
                <w:sz w:val="20"/>
                <w:szCs w:val="20"/>
              </w:rPr>
            </w:pPr>
            <w:r w:rsidRPr="00C9295D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9295D" w:rsidRPr="00C9295D" w:rsidRDefault="00C9295D" w:rsidP="00C9295D">
            <w:pPr>
              <w:jc w:val="center"/>
              <w:rPr>
                <w:color w:val="000000"/>
                <w:sz w:val="20"/>
                <w:szCs w:val="20"/>
              </w:rPr>
            </w:pPr>
            <w:r w:rsidRPr="00C9295D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5D" w:rsidRPr="00C9295D" w:rsidRDefault="00C9295D" w:rsidP="00C9295D">
            <w:pPr>
              <w:jc w:val="center"/>
              <w:rPr>
                <w:color w:val="000000"/>
                <w:sz w:val="20"/>
                <w:szCs w:val="20"/>
              </w:rPr>
            </w:pPr>
            <w:r w:rsidRPr="00C9295D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5D" w:rsidRPr="00C9295D" w:rsidRDefault="00C9295D" w:rsidP="00C9295D">
            <w:pPr>
              <w:jc w:val="center"/>
              <w:rPr>
                <w:color w:val="000000"/>
                <w:sz w:val="20"/>
                <w:szCs w:val="20"/>
              </w:rPr>
            </w:pPr>
            <w:r w:rsidRPr="00C9295D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9295D" w:rsidRPr="00C9295D" w:rsidRDefault="00C9262F" w:rsidP="00C92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C9295D" w:rsidRPr="00C9295D">
              <w:rPr>
                <w:sz w:val="20"/>
                <w:szCs w:val="20"/>
              </w:rPr>
              <w:t>910,82</w:t>
            </w:r>
          </w:p>
        </w:tc>
      </w:tr>
      <w:tr w:rsidR="00C9295D" w:rsidRPr="00CD5955" w:rsidTr="000736C5">
        <w:trPr>
          <w:trHeight w:val="20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9295D" w:rsidRPr="00C9295D" w:rsidRDefault="00C9295D" w:rsidP="00C9295D">
            <w:pPr>
              <w:widowControl w:val="0"/>
              <w:adjustRightInd w:val="0"/>
              <w:outlineLvl w:val="4"/>
              <w:rPr>
                <w:sz w:val="20"/>
                <w:szCs w:val="20"/>
              </w:rPr>
            </w:pPr>
            <w:r w:rsidRPr="00C9295D">
              <w:rPr>
                <w:sz w:val="20"/>
                <w:szCs w:val="20"/>
              </w:rPr>
              <w:t>Основное мероприятие 2.</w:t>
            </w:r>
          </w:p>
          <w:p w:rsidR="00C9295D" w:rsidRPr="00C9295D" w:rsidRDefault="00C9295D" w:rsidP="00C9295D">
            <w:pPr>
              <w:widowControl w:val="0"/>
              <w:adjustRightInd w:val="0"/>
              <w:outlineLvl w:val="4"/>
              <w:rPr>
                <w:sz w:val="20"/>
                <w:szCs w:val="20"/>
              </w:rPr>
            </w:pPr>
            <w:r w:rsidRPr="00C9295D">
              <w:rPr>
                <w:sz w:val="20"/>
                <w:szCs w:val="20"/>
              </w:rPr>
              <w:t>Укрепление материально-технической базы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9295D" w:rsidRPr="00CD5955" w:rsidRDefault="008706BD" w:rsidP="00C9295D">
            <w:pPr>
              <w:rPr>
                <w:sz w:val="20"/>
                <w:szCs w:val="20"/>
              </w:rPr>
            </w:pPr>
            <w:r w:rsidRPr="00C9295D">
              <w:rPr>
                <w:sz w:val="20"/>
              </w:rPr>
              <w:t>Прочие ра</w:t>
            </w:r>
            <w:r w:rsidRPr="00C9295D">
              <w:rPr>
                <w:sz w:val="20"/>
              </w:rPr>
              <w:t>с</w:t>
            </w:r>
            <w:r w:rsidRPr="00C9295D">
              <w:rPr>
                <w:sz w:val="20"/>
              </w:rPr>
              <w:t>ходы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9295D" w:rsidRPr="00CD5955" w:rsidRDefault="00C9295D" w:rsidP="00C9295D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21</w:t>
            </w:r>
            <w:r w:rsidRPr="00CD595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7</w:t>
            </w:r>
            <w:r w:rsidRPr="00CD595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9295D" w:rsidRPr="00CD5955" w:rsidRDefault="008706BD" w:rsidP="00C9295D">
            <w:pPr>
              <w:rPr>
                <w:sz w:val="20"/>
                <w:szCs w:val="20"/>
              </w:rPr>
            </w:pPr>
            <w:r w:rsidRPr="00171DB3">
              <w:rPr>
                <w:sz w:val="20"/>
                <w:szCs w:val="22"/>
              </w:rPr>
              <w:t>МКУ «ЕДДС»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9295D" w:rsidRPr="00CD5955" w:rsidRDefault="008706BD" w:rsidP="00C9295D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9295D" w:rsidRDefault="008706BD" w:rsidP="00C9295D">
            <w:pPr>
              <w:jc w:val="center"/>
            </w:pPr>
            <w: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9295D" w:rsidRDefault="008706BD" w:rsidP="00C9295D">
            <w:pPr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9295D" w:rsidRDefault="008706BD" w:rsidP="00C9295D">
            <w:pPr>
              <w:jc w:val="center"/>
            </w:pPr>
            <w: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9295D" w:rsidRDefault="008706BD" w:rsidP="00C9295D">
            <w:pPr>
              <w:jc w:val="center"/>
            </w:pPr>
            <w: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5D" w:rsidRDefault="008706BD" w:rsidP="00C9295D">
            <w:pPr>
              <w:jc w:val="center"/>
            </w:pPr>
            <w: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5D" w:rsidRDefault="008706BD" w:rsidP="00C9295D">
            <w:pPr>
              <w:jc w:val="center"/>
            </w:pPr>
            <w: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9295D" w:rsidRPr="00CD5955" w:rsidRDefault="008706BD" w:rsidP="00C9295D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9295D" w:rsidRPr="00CD5955" w:rsidTr="000736C5">
        <w:trPr>
          <w:trHeight w:val="20"/>
        </w:trPr>
        <w:tc>
          <w:tcPr>
            <w:tcW w:w="2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9295D" w:rsidRPr="00CD5955" w:rsidRDefault="00C9295D" w:rsidP="00C9295D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Подпрограмма </w:t>
            </w:r>
            <w:r>
              <w:rPr>
                <w:sz w:val="20"/>
                <w:szCs w:val="20"/>
              </w:rPr>
              <w:t>2</w:t>
            </w:r>
            <w:r w:rsidRPr="00CD5955">
              <w:rPr>
                <w:sz w:val="20"/>
                <w:szCs w:val="20"/>
              </w:rPr>
              <w:t xml:space="preserve">. </w:t>
            </w:r>
            <w:r w:rsidR="00C9262F" w:rsidRPr="00C9262F">
              <w:rPr>
                <w:sz w:val="20"/>
              </w:rPr>
              <w:t>Информационная среда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9295D" w:rsidRPr="00C9262F" w:rsidRDefault="00C9262F" w:rsidP="00C9295D">
            <w:pPr>
              <w:jc w:val="center"/>
              <w:rPr>
                <w:sz w:val="20"/>
                <w:szCs w:val="20"/>
              </w:rPr>
            </w:pPr>
            <w:r w:rsidRPr="00C9262F">
              <w:rPr>
                <w:color w:val="000000"/>
                <w:sz w:val="20"/>
                <w:szCs w:val="20"/>
              </w:rPr>
              <w:t>3381,79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9295D" w:rsidRPr="00C9262F" w:rsidRDefault="00C9262F" w:rsidP="00C9295D">
            <w:pPr>
              <w:rPr>
                <w:sz w:val="20"/>
                <w:szCs w:val="20"/>
              </w:rPr>
            </w:pPr>
            <w:r w:rsidRPr="00C9262F">
              <w:rPr>
                <w:color w:val="000000"/>
                <w:sz w:val="20"/>
                <w:szCs w:val="20"/>
              </w:rPr>
              <w:t>3396,19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9295D" w:rsidRPr="00C9262F" w:rsidRDefault="00C9262F" w:rsidP="00C9295D">
            <w:pPr>
              <w:rPr>
                <w:sz w:val="20"/>
                <w:szCs w:val="20"/>
              </w:rPr>
            </w:pPr>
            <w:r w:rsidRPr="00C9262F">
              <w:rPr>
                <w:color w:val="000000"/>
                <w:sz w:val="20"/>
                <w:szCs w:val="20"/>
              </w:rPr>
              <w:t>3396,19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9295D" w:rsidRPr="00C9262F" w:rsidRDefault="00C9262F" w:rsidP="00C9295D">
            <w:pPr>
              <w:rPr>
                <w:sz w:val="20"/>
                <w:szCs w:val="20"/>
              </w:rPr>
            </w:pPr>
            <w:r w:rsidRPr="00C9262F">
              <w:rPr>
                <w:color w:val="000000"/>
                <w:sz w:val="20"/>
                <w:szCs w:val="20"/>
              </w:rPr>
              <w:t>3396,19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9295D" w:rsidRPr="00C9262F" w:rsidRDefault="00C9262F" w:rsidP="00C9295D">
            <w:pPr>
              <w:rPr>
                <w:sz w:val="20"/>
                <w:szCs w:val="20"/>
              </w:rPr>
            </w:pPr>
            <w:r w:rsidRPr="00C9262F">
              <w:rPr>
                <w:color w:val="000000"/>
                <w:sz w:val="20"/>
                <w:szCs w:val="20"/>
              </w:rPr>
              <w:t>3396,19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5D" w:rsidRPr="00C9262F" w:rsidRDefault="00C9262F" w:rsidP="00C9295D">
            <w:pPr>
              <w:rPr>
                <w:sz w:val="20"/>
                <w:szCs w:val="20"/>
              </w:rPr>
            </w:pPr>
            <w:r w:rsidRPr="00C9262F">
              <w:rPr>
                <w:color w:val="000000"/>
                <w:sz w:val="20"/>
                <w:szCs w:val="20"/>
              </w:rPr>
              <w:t>3396,19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5D" w:rsidRPr="00C9262F" w:rsidRDefault="00C9262F" w:rsidP="00C9295D">
            <w:pPr>
              <w:rPr>
                <w:sz w:val="20"/>
                <w:szCs w:val="20"/>
              </w:rPr>
            </w:pPr>
            <w:r w:rsidRPr="00C9262F">
              <w:rPr>
                <w:color w:val="000000"/>
                <w:sz w:val="20"/>
                <w:szCs w:val="20"/>
              </w:rPr>
              <w:t>3396,19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9295D" w:rsidRPr="00C9262F" w:rsidRDefault="00C9262F" w:rsidP="00C9295D">
            <w:pPr>
              <w:jc w:val="center"/>
              <w:rPr>
                <w:sz w:val="20"/>
                <w:szCs w:val="20"/>
              </w:rPr>
            </w:pPr>
            <w:r w:rsidRPr="00C9262F">
              <w:rPr>
                <w:sz w:val="20"/>
                <w:szCs w:val="20"/>
              </w:rPr>
              <w:t>23758,93</w:t>
            </w:r>
          </w:p>
        </w:tc>
      </w:tr>
      <w:tr w:rsidR="00E52B0F" w:rsidRPr="00CD5955" w:rsidTr="000736C5">
        <w:trPr>
          <w:trHeight w:val="1144"/>
        </w:trPr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52B0F" w:rsidRPr="00CD5955" w:rsidRDefault="00E52B0F" w:rsidP="00E52B0F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Основное мероприятие 1.</w:t>
            </w:r>
          </w:p>
          <w:p w:rsidR="00E52B0F" w:rsidRPr="00CD5955" w:rsidRDefault="00E52B0F" w:rsidP="00E52B0F">
            <w:pPr>
              <w:rPr>
                <w:sz w:val="20"/>
                <w:szCs w:val="20"/>
              </w:rPr>
            </w:pPr>
            <w:r w:rsidRPr="00451E54">
              <w:rPr>
                <w:sz w:val="20"/>
                <w:szCs w:val="22"/>
              </w:rPr>
              <w:t>Оказание частичной ф</w:t>
            </w:r>
            <w:r w:rsidRPr="00451E54">
              <w:rPr>
                <w:sz w:val="20"/>
                <w:szCs w:val="22"/>
              </w:rPr>
              <w:t>и</w:t>
            </w:r>
            <w:r w:rsidRPr="00451E54">
              <w:rPr>
                <w:sz w:val="20"/>
                <w:szCs w:val="22"/>
              </w:rPr>
              <w:t>нансовой поддержки средствам массовой и</w:t>
            </w:r>
            <w:r w:rsidRPr="00451E54">
              <w:rPr>
                <w:sz w:val="20"/>
                <w:szCs w:val="22"/>
              </w:rPr>
              <w:t>н</w:t>
            </w:r>
            <w:r w:rsidRPr="00451E54">
              <w:rPr>
                <w:sz w:val="20"/>
                <w:szCs w:val="22"/>
              </w:rPr>
              <w:t>формации, входящим в Реестр средств массовой информации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52B0F" w:rsidRPr="00CD5955" w:rsidRDefault="00E52B0F" w:rsidP="00E52B0F">
            <w:pPr>
              <w:rPr>
                <w:sz w:val="20"/>
                <w:szCs w:val="20"/>
              </w:rPr>
            </w:pPr>
            <w:r w:rsidRPr="00C9295D">
              <w:rPr>
                <w:sz w:val="20"/>
              </w:rPr>
              <w:t>Прочие ра</w:t>
            </w:r>
            <w:r w:rsidRPr="00C9295D">
              <w:rPr>
                <w:sz w:val="20"/>
              </w:rPr>
              <w:t>с</w:t>
            </w:r>
            <w:r w:rsidRPr="00C9295D">
              <w:rPr>
                <w:sz w:val="20"/>
              </w:rPr>
              <w:t>ходы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52B0F" w:rsidRPr="00CD5955" w:rsidRDefault="00E52B0F" w:rsidP="00E52B0F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21</w:t>
            </w:r>
            <w:r w:rsidRPr="00CD595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7</w:t>
            </w:r>
            <w:r w:rsidRPr="00CD595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52B0F" w:rsidRPr="00E52B0F" w:rsidRDefault="00E52B0F" w:rsidP="00E52B0F">
            <w:pPr>
              <w:pStyle w:val="af4"/>
              <w:jc w:val="center"/>
              <w:rPr>
                <w:sz w:val="20"/>
                <w:szCs w:val="22"/>
              </w:rPr>
            </w:pPr>
            <w:r w:rsidRPr="00E52B0F">
              <w:rPr>
                <w:sz w:val="20"/>
                <w:szCs w:val="22"/>
              </w:rPr>
              <w:t>Министерство и</w:t>
            </w:r>
            <w:r w:rsidRPr="00E52B0F">
              <w:rPr>
                <w:sz w:val="20"/>
                <w:szCs w:val="22"/>
              </w:rPr>
              <w:t>н</w:t>
            </w:r>
            <w:r w:rsidRPr="00E52B0F">
              <w:rPr>
                <w:sz w:val="20"/>
                <w:szCs w:val="22"/>
              </w:rPr>
              <w:t>формационных те</w:t>
            </w:r>
            <w:r w:rsidRPr="00E52B0F">
              <w:rPr>
                <w:sz w:val="20"/>
                <w:szCs w:val="22"/>
              </w:rPr>
              <w:t>х</w:t>
            </w:r>
            <w:r w:rsidRPr="00E52B0F">
              <w:rPr>
                <w:sz w:val="20"/>
                <w:szCs w:val="22"/>
              </w:rPr>
              <w:t>нологий Нижегоро</w:t>
            </w:r>
            <w:r w:rsidRPr="00E52B0F">
              <w:rPr>
                <w:sz w:val="20"/>
                <w:szCs w:val="22"/>
              </w:rPr>
              <w:t>д</w:t>
            </w:r>
            <w:r w:rsidRPr="00E52B0F">
              <w:rPr>
                <w:sz w:val="20"/>
                <w:szCs w:val="22"/>
              </w:rPr>
              <w:t>ской области (далее – мининформ)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52B0F" w:rsidRPr="00CD5955" w:rsidRDefault="00E52B0F" w:rsidP="00E52B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52B0F" w:rsidRDefault="00E52B0F" w:rsidP="00E52B0F">
            <w:pPr>
              <w:jc w:val="center"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52B0F" w:rsidRDefault="00E52B0F" w:rsidP="00E52B0F">
            <w:pPr>
              <w:jc w:val="center"/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52B0F" w:rsidRDefault="00E52B0F" w:rsidP="00E52B0F">
            <w:pPr>
              <w:jc w:val="center"/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52B0F" w:rsidRDefault="00E52B0F" w:rsidP="00E52B0F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0F" w:rsidRDefault="00E52B0F" w:rsidP="00E52B0F">
            <w:pPr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0F" w:rsidRDefault="00E52B0F" w:rsidP="00E52B0F">
            <w:pPr>
              <w:jc w:val="center"/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52B0F" w:rsidRPr="00CD5955" w:rsidRDefault="00E52B0F" w:rsidP="00E52B0F">
            <w:pPr>
              <w:jc w:val="center"/>
              <w:rPr>
                <w:sz w:val="20"/>
                <w:szCs w:val="20"/>
              </w:rPr>
            </w:pPr>
          </w:p>
        </w:tc>
      </w:tr>
      <w:tr w:rsidR="00E52B0F" w:rsidRPr="00CD5955" w:rsidTr="000736C5">
        <w:trPr>
          <w:trHeight w:val="248"/>
        </w:trPr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52B0F" w:rsidRPr="00CD5955" w:rsidRDefault="00E52B0F" w:rsidP="00E52B0F">
            <w:pPr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52B0F" w:rsidRPr="00CD5955" w:rsidRDefault="00E52B0F" w:rsidP="00E52B0F">
            <w:pPr>
              <w:rPr>
                <w:sz w:val="20"/>
                <w:szCs w:val="20"/>
              </w:rPr>
            </w:pPr>
            <w:r w:rsidRPr="00C9295D">
              <w:rPr>
                <w:sz w:val="20"/>
              </w:rPr>
              <w:t>Прочие ра</w:t>
            </w:r>
            <w:r w:rsidRPr="00C9295D">
              <w:rPr>
                <w:sz w:val="20"/>
              </w:rPr>
              <w:t>с</w:t>
            </w:r>
            <w:r w:rsidRPr="00C9295D">
              <w:rPr>
                <w:sz w:val="20"/>
              </w:rPr>
              <w:t>ходы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52B0F" w:rsidRPr="00CD5955" w:rsidRDefault="00E52B0F" w:rsidP="00E52B0F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21</w:t>
            </w:r>
            <w:r w:rsidRPr="00CD595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7</w:t>
            </w:r>
            <w:r w:rsidRPr="00CD595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52B0F" w:rsidRPr="00E52B0F" w:rsidRDefault="00E52B0F" w:rsidP="00E52B0F">
            <w:pPr>
              <w:pStyle w:val="af4"/>
              <w:jc w:val="center"/>
              <w:rPr>
                <w:sz w:val="20"/>
                <w:szCs w:val="22"/>
              </w:rPr>
            </w:pPr>
            <w:r w:rsidRPr="00E52B0F">
              <w:rPr>
                <w:sz w:val="20"/>
                <w:szCs w:val="22"/>
              </w:rPr>
              <w:t>МАУ «Редакция газ</w:t>
            </w:r>
            <w:r w:rsidRPr="00E52B0F">
              <w:rPr>
                <w:sz w:val="20"/>
                <w:szCs w:val="22"/>
              </w:rPr>
              <w:t>е</w:t>
            </w:r>
            <w:r w:rsidRPr="00E52B0F">
              <w:rPr>
                <w:sz w:val="20"/>
                <w:szCs w:val="22"/>
              </w:rPr>
              <w:t>ты «Богородская газ</w:t>
            </w:r>
            <w:r w:rsidRPr="00E52B0F">
              <w:rPr>
                <w:sz w:val="20"/>
                <w:szCs w:val="22"/>
              </w:rPr>
              <w:t>е</w:t>
            </w:r>
            <w:r w:rsidRPr="00E52B0F">
              <w:rPr>
                <w:sz w:val="20"/>
                <w:szCs w:val="22"/>
              </w:rPr>
              <w:t>та»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52B0F" w:rsidRPr="005E5DFB" w:rsidRDefault="00E52B0F" w:rsidP="00E52B0F">
            <w:pPr>
              <w:jc w:val="center"/>
              <w:rPr>
                <w:sz w:val="20"/>
                <w:szCs w:val="20"/>
              </w:rPr>
            </w:pPr>
            <w:r w:rsidRPr="005E5DFB">
              <w:rPr>
                <w:sz w:val="20"/>
                <w:szCs w:val="22"/>
              </w:rPr>
              <w:t>3012,79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52B0F" w:rsidRPr="005E5DFB" w:rsidRDefault="00E52B0F" w:rsidP="00E52B0F">
            <w:pPr>
              <w:jc w:val="center"/>
              <w:rPr>
                <w:sz w:val="20"/>
              </w:rPr>
            </w:pPr>
            <w:r w:rsidRPr="005E5DFB">
              <w:rPr>
                <w:sz w:val="20"/>
                <w:szCs w:val="22"/>
              </w:rPr>
              <w:t>3027,19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52B0F" w:rsidRPr="005E5DFB" w:rsidRDefault="00E52B0F" w:rsidP="00E52B0F">
            <w:pPr>
              <w:jc w:val="center"/>
              <w:rPr>
                <w:sz w:val="20"/>
              </w:rPr>
            </w:pPr>
            <w:r w:rsidRPr="005E5DFB">
              <w:rPr>
                <w:sz w:val="20"/>
                <w:szCs w:val="22"/>
              </w:rPr>
              <w:t>3027,19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52B0F" w:rsidRPr="005E5DFB" w:rsidRDefault="00E52B0F" w:rsidP="00E52B0F">
            <w:pPr>
              <w:jc w:val="center"/>
              <w:rPr>
                <w:sz w:val="20"/>
              </w:rPr>
            </w:pPr>
            <w:r w:rsidRPr="005E5DFB">
              <w:rPr>
                <w:sz w:val="20"/>
                <w:szCs w:val="22"/>
              </w:rPr>
              <w:t>3027,19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52B0F" w:rsidRPr="005E5DFB" w:rsidRDefault="00E52B0F" w:rsidP="00E52B0F">
            <w:pPr>
              <w:jc w:val="center"/>
              <w:rPr>
                <w:sz w:val="20"/>
              </w:rPr>
            </w:pPr>
            <w:r w:rsidRPr="005E5DFB">
              <w:rPr>
                <w:sz w:val="20"/>
                <w:szCs w:val="22"/>
              </w:rPr>
              <w:t>3027,19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0F" w:rsidRPr="005E5DFB" w:rsidRDefault="00E52B0F" w:rsidP="00E52B0F">
            <w:pPr>
              <w:jc w:val="center"/>
              <w:rPr>
                <w:sz w:val="20"/>
              </w:rPr>
            </w:pPr>
            <w:r w:rsidRPr="005E5DFB">
              <w:rPr>
                <w:sz w:val="20"/>
                <w:szCs w:val="22"/>
              </w:rPr>
              <w:t>3027,19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0F" w:rsidRPr="005E5DFB" w:rsidRDefault="00E52B0F" w:rsidP="00E52B0F">
            <w:pPr>
              <w:jc w:val="center"/>
              <w:rPr>
                <w:sz w:val="20"/>
              </w:rPr>
            </w:pPr>
            <w:r w:rsidRPr="005E5DFB">
              <w:rPr>
                <w:sz w:val="20"/>
                <w:szCs w:val="22"/>
              </w:rPr>
              <w:t>3027,19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52B0F" w:rsidRPr="005E5DFB" w:rsidRDefault="005E5DFB" w:rsidP="00E52B0F">
            <w:pPr>
              <w:jc w:val="center"/>
              <w:rPr>
                <w:sz w:val="20"/>
                <w:szCs w:val="20"/>
              </w:rPr>
            </w:pPr>
            <w:r w:rsidRPr="005E5DFB">
              <w:rPr>
                <w:sz w:val="20"/>
                <w:szCs w:val="22"/>
              </w:rPr>
              <w:t>21175,93</w:t>
            </w:r>
          </w:p>
        </w:tc>
      </w:tr>
      <w:tr w:rsidR="00451E54" w:rsidRPr="00CD5955" w:rsidTr="000736C5">
        <w:trPr>
          <w:trHeight w:val="248"/>
        </w:trPr>
        <w:tc>
          <w:tcPr>
            <w:tcW w:w="7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1E54" w:rsidRPr="00C9295D" w:rsidRDefault="00451E54" w:rsidP="00451E54">
            <w:pPr>
              <w:widowControl w:val="0"/>
              <w:adjustRightInd w:val="0"/>
              <w:outlineLvl w:val="4"/>
              <w:rPr>
                <w:sz w:val="20"/>
                <w:szCs w:val="20"/>
              </w:rPr>
            </w:pPr>
            <w:r w:rsidRPr="00C9295D">
              <w:rPr>
                <w:sz w:val="20"/>
                <w:szCs w:val="20"/>
              </w:rPr>
              <w:t>Основное мероприятие 2.</w:t>
            </w:r>
          </w:p>
          <w:p w:rsidR="00451E54" w:rsidRPr="00CD5955" w:rsidRDefault="00451E54" w:rsidP="00451E54">
            <w:pPr>
              <w:rPr>
                <w:sz w:val="20"/>
                <w:szCs w:val="20"/>
              </w:rPr>
            </w:pPr>
            <w:r w:rsidRPr="00451E54">
              <w:rPr>
                <w:sz w:val="20"/>
                <w:szCs w:val="22"/>
              </w:rPr>
              <w:t>Использование предо</w:t>
            </w:r>
            <w:r w:rsidRPr="00451E54">
              <w:rPr>
                <w:sz w:val="20"/>
                <w:szCs w:val="22"/>
              </w:rPr>
              <w:t>с</w:t>
            </w:r>
            <w:r w:rsidRPr="00451E54">
              <w:rPr>
                <w:sz w:val="20"/>
                <w:szCs w:val="22"/>
              </w:rPr>
              <w:t>тавляемой статистич</w:t>
            </w:r>
            <w:r w:rsidRPr="00451E54">
              <w:rPr>
                <w:sz w:val="20"/>
                <w:szCs w:val="22"/>
              </w:rPr>
              <w:t>е</w:t>
            </w:r>
            <w:r w:rsidRPr="00451E54">
              <w:rPr>
                <w:sz w:val="20"/>
                <w:szCs w:val="22"/>
              </w:rPr>
              <w:t>ской информации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1E54" w:rsidRPr="00CD5955" w:rsidRDefault="00451E54" w:rsidP="00451E54">
            <w:pPr>
              <w:rPr>
                <w:sz w:val="20"/>
                <w:szCs w:val="20"/>
              </w:rPr>
            </w:pPr>
            <w:r w:rsidRPr="00C9295D">
              <w:rPr>
                <w:sz w:val="20"/>
              </w:rPr>
              <w:t>Прочие ра</w:t>
            </w:r>
            <w:r w:rsidRPr="00C9295D">
              <w:rPr>
                <w:sz w:val="20"/>
              </w:rPr>
              <w:t>с</w:t>
            </w:r>
            <w:r w:rsidRPr="00C9295D">
              <w:rPr>
                <w:sz w:val="20"/>
              </w:rPr>
              <w:t>ходы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1E54" w:rsidRPr="00CD5955" w:rsidRDefault="00451E54" w:rsidP="00451E54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21</w:t>
            </w:r>
            <w:r w:rsidRPr="00CD595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7</w:t>
            </w:r>
            <w:r w:rsidRPr="00CD595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1E54" w:rsidRPr="00E52B0F" w:rsidRDefault="00451E54" w:rsidP="00451E54">
            <w:pPr>
              <w:pStyle w:val="af4"/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  <w:szCs w:val="22"/>
              </w:rPr>
              <w:t>Администрация Бог</w:t>
            </w:r>
            <w:r w:rsidRPr="00451E54">
              <w:rPr>
                <w:sz w:val="20"/>
                <w:szCs w:val="22"/>
              </w:rPr>
              <w:t>о</w:t>
            </w:r>
            <w:r w:rsidRPr="00451E54">
              <w:rPr>
                <w:sz w:val="20"/>
                <w:szCs w:val="22"/>
              </w:rPr>
              <w:t>родского муниц</w:t>
            </w:r>
            <w:r w:rsidRPr="00451E54">
              <w:rPr>
                <w:sz w:val="20"/>
                <w:szCs w:val="22"/>
              </w:rPr>
              <w:t>и</w:t>
            </w:r>
            <w:r w:rsidRPr="00451E54">
              <w:rPr>
                <w:sz w:val="20"/>
                <w:szCs w:val="22"/>
              </w:rPr>
              <w:t xml:space="preserve">пального </w:t>
            </w:r>
            <w:r>
              <w:rPr>
                <w:sz w:val="20"/>
                <w:szCs w:val="22"/>
              </w:rPr>
              <w:t>округа</w:t>
            </w:r>
            <w:r w:rsidRPr="00451E54">
              <w:rPr>
                <w:sz w:val="20"/>
                <w:szCs w:val="22"/>
              </w:rPr>
              <w:t xml:space="preserve"> Н</w:t>
            </w:r>
            <w:r w:rsidRPr="00451E54">
              <w:rPr>
                <w:sz w:val="20"/>
                <w:szCs w:val="22"/>
              </w:rPr>
              <w:t>и</w:t>
            </w:r>
            <w:r w:rsidRPr="00451E54">
              <w:rPr>
                <w:sz w:val="20"/>
                <w:szCs w:val="22"/>
              </w:rPr>
              <w:t>жегородской области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1E54" w:rsidRPr="00451E54" w:rsidRDefault="00451E54" w:rsidP="00451E5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150,00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1E54" w:rsidRPr="00451E54" w:rsidRDefault="00451E54" w:rsidP="00451E5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150,00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1E54" w:rsidRPr="00451E54" w:rsidRDefault="00451E54" w:rsidP="00451E5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150,00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1E54" w:rsidRPr="00451E54" w:rsidRDefault="00451E54" w:rsidP="00451E5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150,00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1E54" w:rsidRPr="00451E54" w:rsidRDefault="00451E54" w:rsidP="00451E5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150,00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E54" w:rsidRPr="00451E54" w:rsidRDefault="00451E54" w:rsidP="00451E5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150,00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E54" w:rsidRPr="00451E54" w:rsidRDefault="00451E54" w:rsidP="00451E5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150,00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1E54" w:rsidRPr="00451E54" w:rsidRDefault="00451E54" w:rsidP="00451E5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1050,00</w:t>
            </w:r>
          </w:p>
        </w:tc>
      </w:tr>
      <w:tr w:rsidR="00451E54" w:rsidRPr="00CD5955" w:rsidTr="000736C5">
        <w:trPr>
          <w:trHeight w:val="248"/>
        </w:trPr>
        <w:tc>
          <w:tcPr>
            <w:tcW w:w="7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1E54" w:rsidRDefault="00451E54" w:rsidP="00451E54">
            <w:pPr>
              <w:widowControl w:val="0"/>
              <w:adjustRightInd w:val="0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3</w:t>
            </w:r>
            <w:r w:rsidRPr="00C9295D">
              <w:rPr>
                <w:sz w:val="20"/>
                <w:szCs w:val="20"/>
              </w:rPr>
              <w:t>.</w:t>
            </w:r>
          </w:p>
          <w:p w:rsidR="00451E54" w:rsidRPr="00C9295D" w:rsidRDefault="00451E54" w:rsidP="00451E54">
            <w:pPr>
              <w:widowControl w:val="0"/>
              <w:adjustRightInd w:val="0"/>
              <w:outlineLvl w:val="4"/>
              <w:rPr>
                <w:sz w:val="20"/>
                <w:szCs w:val="20"/>
              </w:rPr>
            </w:pPr>
            <w:r w:rsidRPr="00451E54">
              <w:rPr>
                <w:sz w:val="20"/>
                <w:szCs w:val="22"/>
              </w:rPr>
              <w:t>Всестороннее информ</w:t>
            </w:r>
            <w:r w:rsidRPr="00451E54">
              <w:rPr>
                <w:sz w:val="20"/>
                <w:szCs w:val="22"/>
              </w:rPr>
              <w:t>а</w:t>
            </w:r>
            <w:r w:rsidRPr="00451E54">
              <w:rPr>
                <w:sz w:val="20"/>
                <w:szCs w:val="22"/>
              </w:rPr>
              <w:t>ционное освещение соц</w:t>
            </w:r>
            <w:r w:rsidRPr="00451E54">
              <w:rPr>
                <w:sz w:val="20"/>
                <w:szCs w:val="22"/>
              </w:rPr>
              <w:t>и</w:t>
            </w:r>
            <w:r w:rsidRPr="00451E54">
              <w:rPr>
                <w:sz w:val="20"/>
                <w:szCs w:val="22"/>
              </w:rPr>
              <w:t>ально-экономического и общественно-политического развития Богородского муниц</w:t>
            </w:r>
            <w:r w:rsidRPr="00451E54">
              <w:rPr>
                <w:sz w:val="20"/>
                <w:szCs w:val="22"/>
              </w:rPr>
              <w:t>и</w:t>
            </w:r>
            <w:r w:rsidRPr="00451E54">
              <w:rPr>
                <w:sz w:val="20"/>
                <w:szCs w:val="22"/>
              </w:rPr>
              <w:t>пального округа</w:t>
            </w:r>
            <w:r w:rsidR="00237113">
              <w:rPr>
                <w:sz w:val="20"/>
                <w:szCs w:val="22"/>
              </w:rPr>
              <w:t xml:space="preserve"> Нижег</w:t>
            </w:r>
            <w:r w:rsidR="00237113">
              <w:rPr>
                <w:sz w:val="20"/>
                <w:szCs w:val="22"/>
              </w:rPr>
              <w:t>о</w:t>
            </w:r>
            <w:r w:rsidR="00237113">
              <w:rPr>
                <w:sz w:val="20"/>
                <w:szCs w:val="22"/>
              </w:rPr>
              <w:t>родской области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1E54" w:rsidRPr="00CD5955" w:rsidRDefault="00451E54" w:rsidP="00451E54">
            <w:pPr>
              <w:rPr>
                <w:sz w:val="20"/>
                <w:szCs w:val="20"/>
              </w:rPr>
            </w:pPr>
            <w:r w:rsidRPr="00C9295D">
              <w:rPr>
                <w:sz w:val="20"/>
              </w:rPr>
              <w:t>Прочие ра</w:t>
            </w:r>
            <w:r w:rsidRPr="00C9295D">
              <w:rPr>
                <w:sz w:val="20"/>
              </w:rPr>
              <w:t>с</w:t>
            </w:r>
            <w:r w:rsidRPr="00C9295D">
              <w:rPr>
                <w:sz w:val="20"/>
              </w:rPr>
              <w:t>ходы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1E54" w:rsidRPr="00CD5955" w:rsidRDefault="00451E54" w:rsidP="00451E54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21</w:t>
            </w:r>
            <w:r w:rsidRPr="00CD595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7</w:t>
            </w:r>
            <w:r w:rsidRPr="00CD595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1E54" w:rsidRPr="00E52B0F" w:rsidRDefault="00451E54" w:rsidP="00451E54">
            <w:pPr>
              <w:pStyle w:val="af4"/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  <w:szCs w:val="22"/>
              </w:rPr>
              <w:t>Администрация Бог</w:t>
            </w:r>
            <w:r w:rsidRPr="00451E54">
              <w:rPr>
                <w:sz w:val="20"/>
                <w:szCs w:val="22"/>
              </w:rPr>
              <w:t>о</w:t>
            </w:r>
            <w:r w:rsidRPr="00451E54">
              <w:rPr>
                <w:sz w:val="20"/>
                <w:szCs w:val="22"/>
              </w:rPr>
              <w:t>родского муниц</w:t>
            </w:r>
            <w:r w:rsidRPr="00451E54">
              <w:rPr>
                <w:sz w:val="20"/>
                <w:szCs w:val="22"/>
              </w:rPr>
              <w:t>и</w:t>
            </w:r>
            <w:r w:rsidRPr="00451E54">
              <w:rPr>
                <w:sz w:val="20"/>
                <w:szCs w:val="22"/>
              </w:rPr>
              <w:t xml:space="preserve">пального </w:t>
            </w:r>
            <w:r>
              <w:rPr>
                <w:sz w:val="20"/>
                <w:szCs w:val="22"/>
              </w:rPr>
              <w:t>округа</w:t>
            </w:r>
            <w:r w:rsidRPr="00451E54">
              <w:rPr>
                <w:sz w:val="20"/>
                <w:szCs w:val="22"/>
              </w:rPr>
              <w:t xml:space="preserve"> Н</w:t>
            </w:r>
            <w:r w:rsidRPr="00451E54">
              <w:rPr>
                <w:sz w:val="20"/>
                <w:szCs w:val="22"/>
              </w:rPr>
              <w:t>и</w:t>
            </w:r>
            <w:r w:rsidRPr="00451E54">
              <w:rPr>
                <w:sz w:val="20"/>
                <w:szCs w:val="22"/>
              </w:rPr>
              <w:t>жегородской области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1E54" w:rsidRPr="00451E54" w:rsidRDefault="00451E54" w:rsidP="00451E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1E54" w:rsidRPr="00451E54" w:rsidRDefault="00451E54" w:rsidP="00451E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1E54" w:rsidRPr="00451E54" w:rsidRDefault="00451E54" w:rsidP="00451E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1E54" w:rsidRPr="00451E54" w:rsidRDefault="00451E54" w:rsidP="00451E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1E54" w:rsidRPr="00451E54" w:rsidRDefault="00451E54" w:rsidP="00451E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E54" w:rsidRPr="00451E54" w:rsidRDefault="00451E54" w:rsidP="00451E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E54" w:rsidRPr="00451E54" w:rsidRDefault="00451E54" w:rsidP="00451E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1E54" w:rsidRPr="00451E54" w:rsidRDefault="00451E54" w:rsidP="00451E54">
            <w:pPr>
              <w:jc w:val="center"/>
              <w:rPr>
                <w:sz w:val="20"/>
              </w:rPr>
            </w:pPr>
            <w:r w:rsidRPr="00451E54">
              <w:rPr>
                <w:sz w:val="20"/>
              </w:rPr>
              <w:t>525</w:t>
            </w:r>
            <w:r>
              <w:rPr>
                <w:sz w:val="20"/>
              </w:rPr>
              <w:t>,00</w:t>
            </w:r>
          </w:p>
        </w:tc>
      </w:tr>
      <w:tr w:rsidR="00A646BE" w:rsidRPr="00CD5955" w:rsidTr="000736C5">
        <w:trPr>
          <w:trHeight w:val="248"/>
        </w:trPr>
        <w:tc>
          <w:tcPr>
            <w:tcW w:w="7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646BE" w:rsidRDefault="00A646BE" w:rsidP="00A646BE">
            <w:pPr>
              <w:widowControl w:val="0"/>
              <w:adjustRightInd w:val="0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4</w:t>
            </w:r>
            <w:r w:rsidRPr="00C9295D">
              <w:rPr>
                <w:sz w:val="20"/>
                <w:szCs w:val="20"/>
              </w:rPr>
              <w:t>.</w:t>
            </w:r>
          </w:p>
          <w:p w:rsidR="00A646BE" w:rsidRDefault="00A646BE" w:rsidP="00A646BE">
            <w:pPr>
              <w:widowControl w:val="0"/>
              <w:adjustRightInd w:val="0"/>
              <w:outlineLvl w:val="4"/>
              <w:rPr>
                <w:sz w:val="20"/>
                <w:szCs w:val="20"/>
              </w:rPr>
            </w:pPr>
            <w:r w:rsidRPr="00A646BE">
              <w:rPr>
                <w:sz w:val="18"/>
                <w:szCs w:val="22"/>
              </w:rPr>
              <w:t>Реализация мероприятий в сфере информационных технологий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646BE" w:rsidRPr="00CD5955" w:rsidRDefault="00A646BE" w:rsidP="00A646BE">
            <w:pPr>
              <w:rPr>
                <w:sz w:val="20"/>
                <w:szCs w:val="20"/>
              </w:rPr>
            </w:pPr>
            <w:r w:rsidRPr="00C9295D">
              <w:rPr>
                <w:sz w:val="20"/>
              </w:rPr>
              <w:t>Прочие ра</w:t>
            </w:r>
            <w:r w:rsidRPr="00C9295D">
              <w:rPr>
                <w:sz w:val="20"/>
              </w:rPr>
              <w:t>с</w:t>
            </w:r>
            <w:r w:rsidRPr="00C9295D">
              <w:rPr>
                <w:sz w:val="20"/>
              </w:rPr>
              <w:t>ходы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646BE" w:rsidRPr="00CD5955" w:rsidRDefault="00A646BE" w:rsidP="00A646BE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21</w:t>
            </w:r>
            <w:r w:rsidRPr="00CD595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7</w:t>
            </w:r>
            <w:r w:rsidRPr="00CD595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646BE" w:rsidRPr="00E52B0F" w:rsidRDefault="00A646BE" w:rsidP="00A646BE">
            <w:pPr>
              <w:pStyle w:val="af4"/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  <w:szCs w:val="22"/>
              </w:rPr>
              <w:t>Администрация Бог</w:t>
            </w:r>
            <w:r w:rsidRPr="00451E54">
              <w:rPr>
                <w:sz w:val="20"/>
                <w:szCs w:val="22"/>
              </w:rPr>
              <w:t>о</w:t>
            </w:r>
            <w:r w:rsidRPr="00451E54">
              <w:rPr>
                <w:sz w:val="20"/>
                <w:szCs w:val="22"/>
              </w:rPr>
              <w:t>родского муниц</w:t>
            </w:r>
            <w:r w:rsidRPr="00451E54">
              <w:rPr>
                <w:sz w:val="20"/>
                <w:szCs w:val="22"/>
              </w:rPr>
              <w:t>и</w:t>
            </w:r>
            <w:r w:rsidRPr="00451E54">
              <w:rPr>
                <w:sz w:val="20"/>
                <w:szCs w:val="22"/>
              </w:rPr>
              <w:t xml:space="preserve">пального </w:t>
            </w:r>
            <w:r>
              <w:rPr>
                <w:sz w:val="20"/>
                <w:szCs w:val="22"/>
              </w:rPr>
              <w:t>округа</w:t>
            </w:r>
            <w:r w:rsidRPr="00451E54">
              <w:rPr>
                <w:sz w:val="20"/>
                <w:szCs w:val="22"/>
              </w:rPr>
              <w:t xml:space="preserve"> Н</w:t>
            </w:r>
            <w:r w:rsidRPr="00451E54">
              <w:rPr>
                <w:sz w:val="20"/>
                <w:szCs w:val="22"/>
              </w:rPr>
              <w:t>и</w:t>
            </w:r>
            <w:r w:rsidRPr="00451E54">
              <w:rPr>
                <w:sz w:val="20"/>
                <w:szCs w:val="22"/>
              </w:rPr>
              <w:t>жегородской области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46BE" w:rsidRDefault="00A646BE" w:rsidP="00A646B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144,00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46BE" w:rsidRDefault="00A646BE" w:rsidP="00A646B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144,00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46BE" w:rsidRDefault="00A646BE" w:rsidP="00A646B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144,00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46BE" w:rsidRDefault="00A646BE" w:rsidP="00A646B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144,00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46BE" w:rsidRDefault="00A646BE" w:rsidP="00A646B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144,00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6BE" w:rsidRDefault="00A646BE" w:rsidP="00A646B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144,00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6BE" w:rsidRDefault="00A646BE" w:rsidP="00A646B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144,00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46BE" w:rsidRPr="00451E54" w:rsidRDefault="00A646BE" w:rsidP="00A646BE">
            <w:pPr>
              <w:jc w:val="center"/>
              <w:rPr>
                <w:sz w:val="20"/>
              </w:rPr>
            </w:pPr>
            <w:r w:rsidRPr="00A646BE">
              <w:rPr>
                <w:sz w:val="20"/>
              </w:rPr>
              <w:t>1008</w:t>
            </w:r>
            <w:r>
              <w:rPr>
                <w:sz w:val="20"/>
              </w:rPr>
              <w:t>,00</w:t>
            </w:r>
          </w:p>
        </w:tc>
      </w:tr>
      <w:tr w:rsidR="00A646BE" w:rsidRPr="00CD5955" w:rsidTr="000736C5">
        <w:trPr>
          <w:trHeight w:val="20"/>
        </w:trPr>
        <w:tc>
          <w:tcPr>
            <w:tcW w:w="2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646BE" w:rsidRPr="00CD5955" w:rsidRDefault="00A646BE" w:rsidP="00A646BE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Подпрограмма </w:t>
            </w:r>
            <w:r>
              <w:rPr>
                <w:sz w:val="20"/>
                <w:szCs w:val="20"/>
              </w:rPr>
              <w:t>3</w:t>
            </w:r>
            <w:r w:rsidRPr="00055998">
              <w:rPr>
                <w:sz w:val="20"/>
                <w:szCs w:val="20"/>
              </w:rPr>
              <w:t>. </w:t>
            </w:r>
            <w:r w:rsidR="00055998" w:rsidRPr="00055998">
              <w:rPr>
                <w:sz w:val="20"/>
                <w:szCs w:val="20"/>
              </w:rPr>
              <w:t>Обеспечение сохранности, комплектования, учета и и</w:t>
            </w:r>
            <w:r w:rsidR="00055998" w:rsidRPr="00055998">
              <w:rPr>
                <w:sz w:val="20"/>
                <w:szCs w:val="20"/>
              </w:rPr>
              <w:t>с</w:t>
            </w:r>
            <w:r w:rsidR="00055998" w:rsidRPr="00055998">
              <w:rPr>
                <w:sz w:val="20"/>
                <w:szCs w:val="20"/>
              </w:rPr>
              <w:t>пользования архивных документов Богородского муниципального округа Нижегородской области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46BE" w:rsidRPr="00055998" w:rsidRDefault="00055998" w:rsidP="00A646BE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1846,77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46BE" w:rsidRPr="00055998" w:rsidRDefault="00055998" w:rsidP="00A646BE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1898,03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46BE" w:rsidRPr="00055998" w:rsidRDefault="00055998" w:rsidP="00A646BE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1898,03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46BE" w:rsidRPr="00055998" w:rsidRDefault="00055998" w:rsidP="00A646BE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1898,03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46BE" w:rsidRPr="00055998" w:rsidRDefault="00055998" w:rsidP="00A646BE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1898,03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6BE" w:rsidRPr="00055998" w:rsidRDefault="00055998" w:rsidP="00A646BE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1898,03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6BE" w:rsidRPr="00055998" w:rsidRDefault="00055998" w:rsidP="00A646BE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1898,03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46BE" w:rsidRPr="00055998" w:rsidRDefault="00055998" w:rsidP="00A646BE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13234,95</w:t>
            </w:r>
          </w:p>
        </w:tc>
      </w:tr>
      <w:tr w:rsidR="00A646BE" w:rsidRPr="00CD5955" w:rsidTr="000736C5">
        <w:trPr>
          <w:trHeight w:val="20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646BE" w:rsidRPr="00CD5955" w:rsidRDefault="00A646BE" w:rsidP="00A646BE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lastRenderedPageBreak/>
              <w:t xml:space="preserve">Основное мероприятие 1. </w:t>
            </w:r>
            <w:r w:rsidR="00055998" w:rsidRPr="00055998">
              <w:rPr>
                <w:sz w:val="20"/>
                <w:szCs w:val="22"/>
              </w:rPr>
              <w:t>Обеспечение функцион</w:t>
            </w:r>
            <w:r w:rsidR="00055998" w:rsidRPr="00055998">
              <w:rPr>
                <w:sz w:val="20"/>
                <w:szCs w:val="22"/>
              </w:rPr>
              <w:t>и</w:t>
            </w:r>
            <w:r w:rsidR="00055998" w:rsidRPr="00055998">
              <w:rPr>
                <w:sz w:val="20"/>
                <w:szCs w:val="22"/>
              </w:rPr>
              <w:t>рования МКУ «Богоро</w:t>
            </w:r>
            <w:r w:rsidR="00055998" w:rsidRPr="00055998">
              <w:rPr>
                <w:sz w:val="20"/>
                <w:szCs w:val="22"/>
              </w:rPr>
              <w:t>д</w:t>
            </w:r>
            <w:r w:rsidR="00055998" w:rsidRPr="00055998">
              <w:rPr>
                <w:sz w:val="20"/>
                <w:szCs w:val="22"/>
              </w:rPr>
              <w:t>ский архив»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646BE" w:rsidRPr="00CD5955" w:rsidRDefault="00A646BE" w:rsidP="00A646BE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Прочие ра</w:t>
            </w:r>
            <w:r w:rsidRPr="00CD5955">
              <w:rPr>
                <w:sz w:val="20"/>
                <w:szCs w:val="20"/>
              </w:rPr>
              <w:t>с</w:t>
            </w:r>
            <w:r w:rsidRPr="00CD5955">
              <w:rPr>
                <w:sz w:val="20"/>
                <w:szCs w:val="20"/>
              </w:rPr>
              <w:t>ходы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646BE" w:rsidRPr="00CD5955" w:rsidRDefault="00055998" w:rsidP="00A646BE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21</w:t>
            </w:r>
            <w:r w:rsidRPr="00CD595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7</w:t>
            </w:r>
            <w:r w:rsidRPr="00CD595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646BE" w:rsidRPr="00CD5955" w:rsidRDefault="00055998" w:rsidP="00A646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«Богородский архив»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46BE" w:rsidRPr="00C254A9" w:rsidRDefault="00C254A9" w:rsidP="00A646BE">
            <w:pPr>
              <w:jc w:val="center"/>
              <w:rPr>
                <w:sz w:val="20"/>
                <w:szCs w:val="20"/>
              </w:rPr>
            </w:pPr>
            <w:r w:rsidRPr="00C254A9">
              <w:rPr>
                <w:sz w:val="20"/>
                <w:szCs w:val="20"/>
              </w:rPr>
              <w:t>1755,80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46BE" w:rsidRPr="00C254A9" w:rsidRDefault="00C254A9" w:rsidP="00A646BE">
            <w:pPr>
              <w:jc w:val="center"/>
              <w:rPr>
                <w:sz w:val="20"/>
                <w:szCs w:val="20"/>
              </w:rPr>
            </w:pPr>
            <w:r w:rsidRPr="00C254A9">
              <w:rPr>
                <w:sz w:val="20"/>
                <w:szCs w:val="20"/>
              </w:rPr>
              <w:t>1807,06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46BE" w:rsidRPr="00C254A9" w:rsidRDefault="00C254A9" w:rsidP="00A646BE">
            <w:pPr>
              <w:jc w:val="center"/>
              <w:rPr>
                <w:sz w:val="20"/>
                <w:szCs w:val="20"/>
              </w:rPr>
            </w:pPr>
            <w:r w:rsidRPr="00C254A9">
              <w:rPr>
                <w:sz w:val="20"/>
                <w:szCs w:val="20"/>
              </w:rPr>
              <w:t>1807,06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46BE" w:rsidRPr="00C254A9" w:rsidRDefault="00C254A9" w:rsidP="00A646BE">
            <w:pPr>
              <w:jc w:val="center"/>
              <w:rPr>
                <w:sz w:val="20"/>
                <w:szCs w:val="20"/>
              </w:rPr>
            </w:pPr>
            <w:r w:rsidRPr="00C254A9">
              <w:rPr>
                <w:sz w:val="20"/>
                <w:szCs w:val="20"/>
              </w:rPr>
              <w:t>1807,06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46BE" w:rsidRPr="00C254A9" w:rsidRDefault="00C254A9" w:rsidP="00A646BE">
            <w:pPr>
              <w:jc w:val="center"/>
              <w:rPr>
                <w:sz w:val="20"/>
                <w:szCs w:val="20"/>
              </w:rPr>
            </w:pPr>
            <w:r w:rsidRPr="00C254A9">
              <w:rPr>
                <w:sz w:val="20"/>
                <w:szCs w:val="20"/>
              </w:rPr>
              <w:t>1807,06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6BE" w:rsidRPr="00C254A9" w:rsidRDefault="00C254A9" w:rsidP="00A646BE">
            <w:pPr>
              <w:jc w:val="center"/>
              <w:rPr>
                <w:sz w:val="20"/>
                <w:szCs w:val="20"/>
              </w:rPr>
            </w:pPr>
            <w:r w:rsidRPr="00C254A9">
              <w:rPr>
                <w:sz w:val="20"/>
                <w:szCs w:val="20"/>
              </w:rPr>
              <w:t>1807,06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6BE" w:rsidRPr="00C254A9" w:rsidRDefault="00C254A9" w:rsidP="00A646BE">
            <w:pPr>
              <w:jc w:val="center"/>
              <w:rPr>
                <w:sz w:val="20"/>
                <w:szCs w:val="20"/>
              </w:rPr>
            </w:pPr>
            <w:r w:rsidRPr="00C254A9">
              <w:rPr>
                <w:sz w:val="20"/>
                <w:szCs w:val="20"/>
              </w:rPr>
              <w:t>1807,06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46BE" w:rsidRPr="00C254A9" w:rsidRDefault="00C254A9" w:rsidP="00A646BE">
            <w:pPr>
              <w:jc w:val="center"/>
              <w:rPr>
                <w:color w:val="000000"/>
                <w:sz w:val="20"/>
                <w:szCs w:val="20"/>
              </w:rPr>
            </w:pPr>
            <w:r w:rsidRPr="00C254A9">
              <w:rPr>
                <w:color w:val="000000"/>
                <w:sz w:val="20"/>
                <w:szCs w:val="20"/>
              </w:rPr>
              <w:t>12598,16</w:t>
            </w:r>
          </w:p>
        </w:tc>
      </w:tr>
      <w:tr w:rsidR="00055998" w:rsidRPr="00CD5955" w:rsidTr="000736C5">
        <w:trPr>
          <w:trHeight w:val="20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55998" w:rsidRPr="00CD5955" w:rsidRDefault="00055998" w:rsidP="00055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2</w:t>
            </w:r>
            <w:r w:rsidRPr="00CD5955">
              <w:rPr>
                <w:sz w:val="20"/>
                <w:szCs w:val="20"/>
              </w:rPr>
              <w:t xml:space="preserve">. </w:t>
            </w:r>
            <w:r w:rsidR="00C254A9" w:rsidRPr="00C254A9">
              <w:rPr>
                <w:sz w:val="20"/>
                <w:szCs w:val="22"/>
              </w:rPr>
              <w:t>Укрепление материально-технической базы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55998" w:rsidRPr="00CD5955" w:rsidRDefault="00055998" w:rsidP="0005599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Прочие ра</w:t>
            </w:r>
            <w:r w:rsidRPr="00CD5955">
              <w:rPr>
                <w:sz w:val="20"/>
                <w:szCs w:val="20"/>
              </w:rPr>
              <w:t>с</w:t>
            </w:r>
            <w:r w:rsidRPr="00CD5955">
              <w:rPr>
                <w:sz w:val="20"/>
                <w:szCs w:val="20"/>
              </w:rPr>
              <w:t>ходы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55998" w:rsidRPr="00CD5955" w:rsidRDefault="00055998" w:rsidP="0005599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21</w:t>
            </w:r>
            <w:r w:rsidRPr="00CD595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7</w:t>
            </w:r>
            <w:r w:rsidRPr="00CD595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55998" w:rsidRPr="00CD5955" w:rsidRDefault="00055998" w:rsidP="00055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«Богородский архив»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55998" w:rsidRPr="000736C5" w:rsidRDefault="00C254A9" w:rsidP="00055998">
            <w:pPr>
              <w:jc w:val="center"/>
              <w:rPr>
                <w:sz w:val="20"/>
                <w:szCs w:val="20"/>
              </w:rPr>
            </w:pPr>
            <w:r w:rsidRPr="000736C5">
              <w:rPr>
                <w:sz w:val="20"/>
                <w:szCs w:val="20"/>
              </w:rPr>
              <w:t>90,97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55998" w:rsidRPr="000736C5" w:rsidRDefault="00C254A9" w:rsidP="00055998">
            <w:pPr>
              <w:jc w:val="center"/>
              <w:rPr>
                <w:sz w:val="20"/>
                <w:szCs w:val="20"/>
              </w:rPr>
            </w:pPr>
            <w:r w:rsidRPr="000736C5">
              <w:rPr>
                <w:sz w:val="20"/>
                <w:szCs w:val="20"/>
              </w:rPr>
              <w:t>90,97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55998" w:rsidRPr="000736C5" w:rsidRDefault="00C254A9" w:rsidP="00055998">
            <w:pPr>
              <w:jc w:val="center"/>
              <w:rPr>
                <w:sz w:val="20"/>
                <w:szCs w:val="20"/>
              </w:rPr>
            </w:pPr>
            <w:r w:rsidRPr="000736C5">
              <w:rPr>
                <w:sz w:val="20"/>
                <w:szCs w:val="20"/>
              </w:rPr>
              <w:t>90,97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55998" w:rsidRPr="000736C5" w:rsidRDefault="00C254A9" w:rsidP="00055998">
            <w:pPr>
              <w:jc w:val="center"/>
              <w:rPr>
                <w:sz w:val="20"/>
                <w:szCs w:val="20"/>
              </w:rPr>
            </w:pPr>
            <w:r w:rsidRPr="000736C5">
              <w:rPr>
                <w:sz w:val="20"/>
                <w:szCs w:val="20"/>
              </w:rPr>
              <w:t>90,97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55998" w:rsidRPr="000736C5" w:rsidRDefault="00C254A9" w:rsidP="00055998">
            <w:pPr>
              <w:jc w:val="center"/>
              <w:rPr>
                <w:sz w:val="20"/>
                <w:szCs w:val="20"/>
              </w:rPr>
            </w:pPr>
            <w:r w:rsidRPr="000736C5">
              <w:rPr>
                <w:sz w:val="20"/>
                <w:szCs w:val="20"/>
              </w:rPr>
              <w:t>90,97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998" w:rsidRPr="000736C5" w:rsidRDefault="00C254A9" w:rsidP="00055998">
            <w:pPr>
              <w:jc w:val="center"/>
              <w:rPr>
                <w:sz w:val="20"/>
                <w:szCs w:val="20"/>
              </w:rPr>
            </w:pPr>
            <w:r w:rsidRPr="000736C5">
              <w:rPr>
                <w:sz w:val="20"/>
                <w:szCs w:val="20"/>
              </w:rPr>
              <w:t>90,97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998" w:rsidRPr="000736C5" w:rsidRDefault="00C254A9" w:rsidP="00055998">
            <w:pPr>
              <w:jc w:val="center"/>
              <w:rPr>
                <w:sz w:val="20"/>
                <w:szCs w:val="20"/>
              </w:rPr>
            </w:pPr>
            <w:r w:rsidRPr="000736C5">
              <w:rPr>
                <w:sz w:val="20"/>
                <w:szCs w:val="20"/>
              </w:rPr>
              <w:t>90,97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55998" w:rsidRPr="000736C5" w:rsidRDefault="00C254A9" w:rsidP="00055998">
            <w:pPr>
              <w:jc w:val="center"/>
              <w:rPr>
                <w:color w:val="000000"/>
                <w:sz w:val="20"/>
                <w:szCs w:val="20"/>
              </w:rPr>
            </w:pPr>
            <w:r w:rsidRPr="000736C5">
              <w:rPr>
                <w:color w:val="000000"/>
                <w:sz w:val="20"/>
                <w:szCs w:val="20"/>
              </w:rPr>
              <w:t>636,79</w:t>
            </w:r>
          </w:p>
        </w:tc>
      </w:tr>
      <w:tr w:rsidR="000736C5" w:rsidRPr="00CD5955" w:rsidTr="000736C5">
        <w:trPr>
          <w:trHeight w:val="20"/>
        </w:trPr>
        <w:tc>
          <w:tcPr>
            <w:tcW w:w="2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736C5" w:rsidRDefault="000736C5" w:rsidP="000736C5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Подпрограмма </w:t>
            </w:r>
            <w:r>
              <w:rPr>
                <w:sz w:val="20"/>
                <w:szCs w:val="20"/>
              </w:rPr>
              <w:t>4</w:t>
            </w:r>
            <w:r w:rsidRPr="00055998">
              <w:rPr>
                <w:sz w:val="20"/>
                <w:szCs w:val="20"/>
              </w:rPr>
              <w:t xml:space="preserve">. Обеспечение </w:t>
            </w:r>
            <w:r>
              <w:rPr>
                <w:sz w:val="20"/>
                <w:szCs w:val="20"/>
              </w:rPr>
              <w:t>реализации муниципальной программы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36C5" w:rsidRPr="000736C5" w:rsidRDefault="000736C5" w:rsidP="000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36C5" w:rsidRPr="000736C5" w:rsidRDefault="000736C5" w:rsidP="000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36C5" w:rsidRPr="000736C5" w:rsidRDefault="000736C5" w:rsidP="000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36C5" w:rsidRPr="000736C5" w:rsidRDefault="000736C5" w:rsidP="000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36C5" w:rsidRPr="000736C5" w:rsidRDefault="000736C5" w:rsidP="000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C5" w:rsidRPr="000736C5" w:rsidRDefault="000736C5" w:rsidP="000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C5" w:rsidRPr="000736C5" w:rsidRDefault="000736C5" w:rsidP="000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36C5" w:rsidRPr="000736C5" w:rsidRDefault="000736C5" w:rsidP="000559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0736C5" w:rsidRPr="00CD5955" w:rsidTr="000736C5">
        <w:trPr>
          <w:trHeight w:val="20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736C5" w:rsidRPr="00CD5955" w:rsidRDefault="000736C5" w:rsidP="000736C5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Основное мероприятие 1. </w:t>
            </w:r>
            <w:r w:rsidRPr="000736C5">
              <w:rPr>
                <w:sz w:val="20"/>
              </w:rPr>
              <w:t>Содержание аппарата управления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736C5" w:rsidRPr="00CD5955" w:rsidRDefault="000736C5" w:rsidP="000736C5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Прочие ра</w:t>
            </w:r>
            <w:r w:rsidRPr="00CD5955">
              <w:rPr>
                <w:sz w:val="20"/>
                <w:szCs w:val="20"/>
              </w:rPr>
              <w:t>с</w:t>
            </w:r>
            <w:r w:rsidRPr="00CD5955">
              <w:rPr>
                <w:sz w:val="20"/>
                <w:szCs w:val="20"/>
              </w:rPr>
              <w:t>ходы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736C5" w:rsidRPr="00CD5955" w:rsidRDefault="000736C5" w:rsidP="000736C5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21</w:t>
            </w:r>
            <w:r w:rsidRPr="00CD595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7</w:t>
            </w:r>
            <w:r w:rsidRPr="00CD595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736C5" w:rsidRPr="00CD5955" w:rsidRDefault="000736C5" w:rsidP="000736C5">
            <w:pPr>
              <w:rPr>
                <w:sz w:val="20"/>
                <w:szCs w:val="20"/>
              </w:rPr>
            </w:pPr>
            <w:r w:rsidRPr="00451E54">
              <w:rPr>
                <w:sz w:val="20"/>
                <w:szCs w:val="22"/>
              </w:rPr>
              <w:t>Администрация Богородского мун</w:t>
            </w:r>
            <w:r w:rsidRPr="00451E54">
              <w:rPr>
                <w:sz w:val="20"/>
                <w:szCs w:val="22"/>
              </w:rPr>
              <w:t>и</w:t>
            </w:r>
            <w:r w:rsidRPr="00451E54">
              <w:rPr>
                <w:sz w:val="20"/>
                <w:szCs w:val="22"/>
              </w:rPr>
              <w:t xml:space="preserve">ципального </w:t>
            </w:r>
            <w:r>
              <w:rPr>
                <w:sz w:val="20"/>
                <w:szCs w:val="22"/>
              </w:rPr>
              <w:t>округа</w:t>
            </w:r>
            <w:r w:rsidRPr="00451E54">
              <w:rPr>
                <w:sz w:val="20"/>
                <w:szCs w:val="22"/>
              </w:rPr>
              <w:t xml:space="preserve"> Нижегородской о</w:t>
            </w:r>
            <w:r w:rsidRPr="00451E54">
              <w:rPr>
                <w:sz w:val="20"/>
                <w:szCs w:val="22"/>
              </w:rPr>
              <w:t>б</w:t>
            </w:r>
            <w:r w:rsidRPr="00451E54">
              <w:rPr>
                <w:sz w:val="20"/>
                <w:szCs w:val="22"/>
              </w:rPr>
              <w:t>ласти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36C5" w:rsidRPr="000736C5" w:rsidRDefault="000736C5" w:rsidP="00073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36C5" w:rsidRPr="000736C5" w:rsidRDefault="000736C5" w:rsidP="00073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36C5" w:rsidRPr="000736C5" w:rsidRDefault="000736C5" w:rsidP="00073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36C5" w:rsidRPr="000736C5" w:rsidRDefault="000736C5" w:rsidP="00073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36C5" w:rsidRPr="000736C5" w:rsidRDefault="000736C5" w:rsidP="00073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C5" w:rsidRPr="000736C5" w:rsidRDefault="000736C5" w:rsidP="00073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C5" w:rsidRPr="000736C5" w:rsidRDefault="000736C5" w:rsidP="00073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36C5" w:rsidRPr="000736C5" w:rsidRDefault="000736C5" w:rsidP="000736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5A261A" w:rsidRDefault="005A261A" w:rsidP="005A261A">
      <w:pPr>
        <w:ind w:left="2124"/>
        <w:jc w:val="center"/>
        <w:rPr>
          <w:sz w:val="26"/>
          <w:szCs w:val="26"/>
        </w:rPr>
        <w:sectPr w:rsidR="005A261A" w:rsidSect="00054AC7">
          <w:pgSz w:w="16838" w:h="11905" w:orient="landscape" w:code="9"/>
          <w:pgMar w:top="1701" w:right="1134" w:bottom="851" w:left="1134" w:header="720" w:footer="720" w:gutter="0"/>
          <w:pgNumType w:start="1"/>
          <w:cols w:space="720"/>
          <w:noEndnote/>
          <w:titlePg/>
        </w:sectPr>
      </w:pPr>
      <w:r>
        <w:rPr>
          <w:sz w:val="26"/>
          <w:szCs w:val="26"/>
        </w:rPr>
        <w:t>______________________</w:t>
      </w:r>
    </w:p>
    <w:p w:rsidR="0037241A" w:rsidRPr="00054AC7" w:rsidRDefault="0037241A" w:rsidP="00D80F48">
      <w:pPr>
        <w:ind w:left="9540"/>
        <w:jc w:val="center"/>
      </w:pPr>
      <w:r w:rsidRPr="00054AC7">
        <w:lastRenderedPageBreak/>
        <w:t>Приложение 2</w:t>
      </w:r>
    </w:p>
    <w:p w:rsidR="002036A3" w:rsidRPr="00054AC7" w:rsidRDefault="002036A3" w:rsidP="002036A3">
      <w:pPr>
        <w:ind w:left="9900"/>
        <w:jc w:val="center"/>
      </w:pPr>
      <w:r w:rsidRPr="00054AC7">
        <w:t>к муниципальной программе</w:t>
      </w:r>
    </w:p>
    <w:p w:rsidR="00EC0448" w:rsidRPr="00054AC7" w:rsidRDefault="002036A3" w:rsidP="00EC0448">
      <w:pPr>
        <w:widowControl w:val="0"/>
        <w:adjustRightInd w:val="0"/>
        <w:ind w:left="9900"/>
        <w:jc w:val="center"/>
        <w:rPr>
          <w:color w:val="000000"/>
        </w:rPr>
      </w:pPr>
      <w:r w:rsidRPr="00054AC7">
        <w:t>«</w:t>
      </w:r>
      <w:r w:rsidR="00EC0448" w:rsidRPr="00054AC7">
        <w:rPr>
          <w:color w:val="000000"/>
        </w:rPr>
        <w:t>Информационное общество</w:t>
      </w:r>
    </w:p>
    <w:p w:rsidR="00EC0448" w:rsidRPr="00054AC7" w:rsidRDefault="00EC0448" w:rsidP="00EC0448">
      <w:pPr>
        <w:widowControl w:val="0"/>
        <w:adjustRightInd w:val="0"/>
        <w:ind w:left="9900"/>
        <w:jc w:val="center"/>
        <w:rPr>
          <w:color w:val="000000"/>
        </w:rPr>
      </w:pPr>
      <w:r w:rsidRPr="00054AC7">
        <w:rPr>
          <w:color w:val="000000"/>
        </w:rPr>
        <w:t>Богородского муниципального округа</w:t>
      </w:r>
    </w:p>
    <w:p w:rsidR="002036A3" w:rsidRPr="00054AC7" w:rsidRDefault="00EC0448" w:rsidP="00EC0448">
      <w:pPr>
        <w:ind w:left="9900"/>
        <w:jc w:val="center"/>
      </w:pPr>
      <w:r w:rsidRPr="00054AC7">
        <w:rPr>
          <w:color w:val="000000"/>
        </w:rPr>
        <w:t>Нижегородской области</w:t>
      </w:r>
      <w:r w:rsidR="002036A3" w:rsidRPr="00054AC7">
        <w:t>»</w:t>
      </w:r>
    </w:p>
    <w:p w:rsidR="0037241A" w:rsidRPr="00AB58E0" w:rsidRDefault="0037241A" w:rsidP="0037241A">
      <w:pPr>
        <w:jc w:val="center"/>
        <w:rPr>
          <w:b/>
        </w:rPr>
      </w:pPr>
    </w:p>
    <w:p w:rsidR="0037241A" w:rsidRPr="00877CAC" w:rsidRDefault="0037241A" w:rsidP="00877CAC">
      <w:pPr>
        <w:pStyle w:val="10"/>
        <w:rPr>
          <w:rFonts w:ascii="Times New Roman" w:hAnsi="Times New Roman" w:cs="Times New Roman"/>
          <w:color w:val="auto"/>
          <w:sz w:val="28"/>
        </w:rPr>
      </w:pPr>
      <w:r w:rsidRPr="00877CAC">
        <w:rPr>
          <w:rFonts w:ascii="Times New Roman" w:hAnsi="Times New Roman" w:cs="Times New Roman"/>
          <w:color w:val="auto"/>
          <w:sz w:val="28"/>
        </w:rPr>
        <w:t>Сведения об индикаторах и непосредственных результатах</w:t>
      </w:r>
    </w:p>
    <w:p w:rsidR="00AB58E0" w:rsidRDefault="00AB58E0" w:rsidP="0037241A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1"/>
        <w:gridCol w:w="5518"/>
        <w:gridCol w:w="1010"/>
        <w:gridCol w:w="708"/>
        <w:gridCol w:w="827"/>
        <w:gridCol w:w="812"/>
        <w:gridCol w:w="810"/>
        <w:gridCol w:w="850"/>
        <w:gridCol w:w="943"/>
        <w:gridCol w:w="981"/>
      </w:tblGrid>
      <w:tr w:rsidR="00014D42" w:rsidRPr="00CD5955" w:rsidTr="00C87702">
        <w:trPr>
          <w:trHeight w:val="20"/>
          <w:tblHeader/>
        </w:trPr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14D42" w:rsidRPr="00CD5955" w:rsidRDefault="00014D42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8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14D42" w:rsidRPr="00CD5955" w:rsidRDefault="00014D42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Наименование индикатора/непосредственного результата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14D42" w:rsidRPr="00CD5955" w:rsidRDefault="00014D42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Ед. изм</w:t>
            </w:r>
            <w:r w:rsidRPr="00CD5955">
              <w:rPr>
                <w:b/>
                <w:sz w:val="20"/>
                <w:szCs w:val="20"/>
              </w:rPr>
              <w:t>е</w:t>
            </w:r>
            <w:r w:rsidRPr="00CD5955">
              <w:rPr>
                <w:b/>
                <w:sz w:val="20"/>
                <w:szCs w:val="20"/>
              </w:rPr>
              <w:t>рения</w:t>
            </w:r>
          </w:p>
        </w:tc>
        <w:tc>
          <w:tcPr>
            <w:tcW w:w="203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14D42" w:rsidRPr="00CD5955" w:rsidRDefault="00014D42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Значение индикатора (непосредственного результата)</w:t>
            </w:r>
          </w:p>
        </w:tc>
      </w:tr>
      <w:tr w:rsidR="00014D42" w:rsidRPr="00CD5955" w:rsidTr="00C87702">
        <w:trPr>
          <w:trHeight w:val="20"/>
          <w:tblHeader/>
        </w:trPr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14D42" w:rsidRPr="00CD5955" w:rsidRDefault="00014D42" w:rsidP="009E2F48">
            <w:pPr>
              <w:rPr>
                <w:b/>
                <w:sz w:val="20"/>
                <w:szCs w:val="20"/>
              </w:rPr>
            </w:pPr>
          </w:p>
        </w:tc>
        <w:tc>
          <w:tcPr>
            <w:tcW w:w="18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14D42" w:rsidRPr="00CD5955" w:rsidRDefault="00014D42" w:rsidP="009E2F48">
            <w:pPr>
              <w:rPr>
                <w:b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14D42" w:rsidRPr="00CD5955" w:rsidRDefault="00014D42" w:rsidP="009E2F48">
            <w:pPr>
              <w:rPr>
                <w:b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14D42" w:rsidRPr="00CD5955" w:rsidRDefault="00014D42" w:rsidP="00507B92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507B92">
              <w:rPr>
                <w:b/>
                <w:sz w:val="20"/>
                <w:szCs w:val="20"/>
              </w:rPr>
              <w:t>21</w:t>
            </w:r>
            <w:r w:rsidRPr="00CD5955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14D42" w:rsidRPr="00CD5955" w:rsidRDefault="00014D42" w:rsidP="00507B92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507B92">
              <w:rPr>
                <w:b/>
                <w:sz w:val="20"/>
                <w:szCs w:val="20"/>
              </w:rPr>
              <w:t>22</w:t>
            </w:r>
            <w:r w:rsidRPr="00CD5955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14D42" w:rsidRPr="00CD5955" w:rsidRDefault="00014D42" w:rsidP="00507B92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507B92">
              <w:rPr>
                <w:b/>
                <w:sz w:val="20"/>
                <w:szCs w:val="20"/>
              </w:rPr>
              <w:t>23</w:t>
            </w:r>
            <w:r w:rsidRPr="00CD5955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14D42" w:rsidRPr="00CD5955" w:rsidRDefault="00014D42" w:rsidP="00507B92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507B92">
              <w:rPr>
                <w:b/>
                <w:sz w:val="20"/>
                <w:szCs w:val="20"/>
              </w:rPr>
              <w:t>24</w:t>
            </w:r>
            <w:r w:rsidRPr="00CD5955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14D42" w:rsidRPr="00CD5955" w:rsidRDefault="00014D42" w:rsidP="00507B92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507B92">
              <w:rPr>
                <w:b/>
                <w:sz w:val="20"/>
                <w:szCs w:val="20"/>
              </w:rPr>
              <w:t>25</w:t>
            </w:r>
            <w:r w:rsidRPr="00CD5955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42" w:rsidRPr="00CD5955" w:rsidRDefault="00014D42" w:rsidP="00507B92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202</w:t>
            </w:r>
            <w:r w:rsidR="00507B92">
              <w:rPr>
                <w:b/>
                <w:sz w:val="20"/>
                <w:szCs w:val="20"/>
              </w:rPr>
              <w:t>6</w:t>
            </w:r>
            <w:r w:rsidRPr="00CD5955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42" w:rsidRPr="00CD5955" w:rsidRDefault="00014D42" w:rsidP="00507B92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202</w:t>
            </w:r>
            <w:r w:rsidR="00507B92">
              <w:rPr>
                <w:b/>
                <w:sz w:val="20"/>
                <w:szCs w:val="20"/>
              </w:rPr>
              <w:t>7</w:t>
            </w:r>
            <w:r w:rsidRPr="00CD5955">
              <w:rPr>
                <w:b/>
                <w:sz w:val="20"/>
                <w:szCs w:val="20"/>
              </w:rPr>
              <w:t xml:space="preserve"> год</w:t>
            </w:r>
          </w:p>
        </w:tc>
      </w:tr>
      <w:tr w:rsidR="00014D42" w:rsidRPr="00CD5955" w:rsidTr="00C87702">
        <w:trPr>
          <w:trHeight w:val="20"/>
        </w:trPr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14D42" w:rsidRPr="00CD5955" w:rsidRDefault="00014D42" w:rsidP="00EC0448">
            <w:pPr>
              <w:widowControl w:val="0"/>
              <w:adjustRightInd w:val="0"/>
              <w:jc w:val="both"/>
            </w:pPr>
            <w:r w:rsidRPr="00CD5955">
              <w:rPr>
                <w:b/>
              </w:rPr>
              <w:t>Муниципальная программа «</w:t>
            </w:r>
            <w:r w:rsidR="00EC0448">
              <w:rPr>
                <w:color w:val="000000"/>
              </w:rPr>
              <w:t xml:space="preserve">Информационное общество </w:t>
            </w:r>
            <w:r w:rsidR="00EC0448" w:rsidRPr="008C1E1D">
              <w:rPr>
                <w:color w:val="000000"/>
              </w:rPr>
              <w:t>Богородского</w:t>
            </w:r>
            <w:r w:rsidR="00EC0448">
              <w:rPr>
                <w:color w:val="000000"/>
              </w:rPr>
              <w:t xml:space="preserve"> муниципального округа </w:t>
            </w:r>
            <w:r w:rsidR="00EC0448" w:rsidRPr="008C1E1D">
              <w:rPr>
                <w:color w:val="000000"/>
              </w:rPr>
              <w:t>Нижегородской области</w:t>
            </w:r>
            <w:r w:rsidRPr="00CD5955">
              <w:rPr>
                <w:b/>
              </w:rPr>
              <w:t>»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14D42" w:rsidRPr="00CD5955" w:rsidRDefault="00014D42" w:rsidP="009E2F48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14D42" w:rsidRPr="00CD5955" w:rsidRDefault="00014D42" w:rsidP="009E2F48">
            <w:pPr>
              <w:jc w:val="center"/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14D42" w:rsidRPr="00CD5955" w:rsidRDefault="00014D42" w:rsidP="009E2F48">
            <w:pPr>
              <w:jc w:val="center"/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14D42" w:rsidRPr="00CD5955" w:rsidRDefault="00014D42" w:rsidP="009E2F48">
            <w:pPr>
              <w:jc w:val="center"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14D42" w:rsidRPr="00CD5955" w:rsidRDefault="00014D42" w:rsidP="009E2F48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14D42" w:rsidRPr="00CD5955" w:rsidRDefault="00014D42" w:rsidP="009E2F48">
            <w:pPr>
              <w:jc w:val="center"/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42" w:rsidRPr="00CD5955" w:rsidRDefault="00014D42" w:rsidP="009E2F48">
            <w:pPr>
              <w:jc w:val="center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42" w:rsidRPr="00CD5955" w:rsidRDefault="00014D42" w:rsidP="009E2F48">
            <w:pPr>
              <w:jc w:val="center"/>
            </w:pPr>
          </w:p>
        </w:tc>
      </w:tr>
      <w:tr w:rsidR="00507B92" w:rsidRPr="00CD5955" w:rsidTr="00C87702">
        <w:trPr>
          <w:trHeight w:val="20"/>
        </w:trPr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07B92" w:rsidRPr="00CD5955" w:rsidRDefault="00507B92" w:rsidP="00194784">
            <w:pPr>
              <w:rPr>
                <w:b/>
              </w:rPr>
            </w:pPr>
            <w:r w:rsidRPr="00CD5955">
              <w:rPr>
                <w:b/>
              </w:rPr>
              <w:t>Подпрограмма 1.</w:t>
            </w:r>
            <w:r w:rsidRPr="00D9463F">
              <w:t xml:space="preserve"> </w:t>
            </w:r>
            <w:r w:rsidR="005D2AE2" w:rsidRPr="00D9463F">
              <w:t>«</w:t>
            </w:r>
            <w:r w:rsidR="00D9463F" w:rsidRPr="00D9463F">
              <w:t>Обеспечение функционирования единой дежурной диспетчерской службы и совершенствование работы системы обеспеч</w:t>
            </w:r>
            <w:r w:rsidR="00D9463F" w:rsidRPr="00D9463F">
              <w:t>е</w:t>
            </w:r>
            <w:r w:rsidR="00D9463F" w:rsidRPr="00D9463F">
              <w:t>ния вызова экстренных оперативных служб по единому номеру «112» в Богородском муниципальном округе Нижегородской области</w:t>
            </w:r>
            <w:r w:rsidR="005D2AE2">
              <w:t>»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7B92" w:rsidRPr="00CD5955" w:rsidRDefault="00507B92" w:rsidP="009E2F48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7B92" w:rsidRPr="00CD5955" w:rsidRDefault="00507B92" w:rsidP="009E2F48">
            <w:pPr>
              <w:jc w:val="center"/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7B92" w:rsidRPr="00CD5955" w:rsidRDefault="00507B92" w:rsidP="009E2F48">
            <w:pPr>
              <w:jc w:val="center"/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7B92" w:rsidRPr="00CD5955" w:rsidRDefault="00507B92" w:rsidP="009E2F48">
            <w:pPr>
              <w:jc w:val="center"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7B92" w:rsidRPr="00CD5955" w:rsidRDefault="00507B92" w:rsidP="009E2F48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7B92" w:rsidRPr="00CD5955" w:rsidRDefault="00507B92" w:rsidP="009E2F48">
            <w:pPr>
              <w:jc w:val="center"/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2" w:rsidRPr="00CD5955" w:rsidRDefault="00507B92" w:rsidP="009E2F48">
            <w:pPr>
              <w:jc w:val="center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2" w:rsidRPr="00CD5955" w:rsidRDefault="00507B92" w:rsidP="009E2F48">
            <w:pPr>
              <w:jc w:val="center"/>
            </w:pPr>
          </w:p>
        </w:tc>
      </w:tr>
      <w:tr w:rsidR="00507B92" w:rsidRPr="00CD5955" w:rsidTr="00C87702">
        <w:trPr>
          <w:trHeight w:val="20"/>
        </w:trPr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07B92" w:rsidRPr="00CD5955" w:rsidRDefault="00507B92" w:rsidP="009E2F48">
            <w:pPr>
              <w:rPr>
                <w:b/>
              </w:rPr>
            </w:pPr>
            <w:r w:rsidRPr="00CD5955">
              <w:rPr>
                <w:b/>
              </w:rPr>
              <w:t>Индикаторы достижения целей и задач подпрограммы: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7B92" w:rsidRPr="00CD5955" w:rsidRDefault="00507B92" w:rsidP="009E2F48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7B92" w:rsidRPr="00CD5955" w:rsidRDefault="00507B92" w:rsidP="009E2F48">
            <w:pPr>
              <w:jc w:val="center"/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7B92" w:rsidRPr="00CD5955" w:rsidRDefault="00507B92" w:rsidP="009E2F48">
            <w:pPr>
              <w:jc w:val="center"/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7B92" w:rsidRPr="00CD5955" w:rsidRDefault="00507B92" w:rsidP="009E2F48">
            <w:pPr>
              <w:jc w:val="center"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7B92" w:rsidRPr="00CD5955" w:rsidRDefault="00507B92" w:rsidP="009E2F48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7B92" w:rsidRPr="00CD5955" w:rsidRDefault="00507B92" w:rsidP="009E2F48">
            <w:pPr>
              <w:jc w:val="center"/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2" w:rsidRPr="00CD5955" w:rsidRDefault="00507B92" w:rsidP="009E2F48">
            <w:pPr>
              <w:jc w:val="center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2" w:rsidRPr="00CD5955" w:rsidRDefault="00507B92" w:rsidP="009E2F48">
            <w:pPr>
              <w:jc w:val="center"/>
            </w:pPr>
          </w:p>
        </w:tc>
      </w:tr>
      <w:tr w:rsidR="00507B92" w:rsidRPr="00CD5955" w:rsidTr="00C87702">
        <w:trPr>
          <w:trHeight w:val="20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07B92" w:rsidRPr="00CD5955" w:rsidRDefault="00507B92" w:rsidP="009E2F48">
            <w:r w:rsidRPr="00CD5955">
              <w:t>1.1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07B92" w:rsidRPr="00CD5955" w:rsidRDefault="00D9463F" w:rsidP="00D9463F">
            <w:r w:rsidRPr="00D9463F">
              <w:rPr>
                <w:szCs w:val="22"/>
              </w:rPr>
              <w:t xml:space="preserve">Доля населения Богородского </w:t>
            </w:r>
            <w:r>
              <w:rPr>
                <w:szCs w:val="22"/>
              </w:rPr>
              <w:t>муниципального о</w:t>
            </w:r>
            <w:r>
              <w:rPr>
                <w:szCs w:val="22"/>
              </w:rPr>
              <w:t>к</w:t>
            </w:r>
            <w:r>
              <w:rPr>
                <w:szCs w:val="22"/>
              </w:rPr>
              <w:t>руга</w:t>
            </w:r>
            <w:r w:rsidRPr="00D9463F">
              <w:rPr>
                <w:szCs w:val="22"/>
              </w:rPr>
              <w:t xml:space="preserve"> проживающего на территории муниципального образования, в которых развернута система-112.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7B92" w:rsidRPr="00CD5955" w:rsidRDefault="00D9463F" w:rsidP="009E2F48">
            <w:pPr>
              <w:jc w:val="center"/>
            </w:pPr>
            <w:r>
              <w:t>%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7B92" w:rsidRPr="00CD5955" w:rsidRDefault="00D9463F" w:rsidP="009E2F48">
            <w:pPr>
              <w:jc w:val="center"/>
            </w:pPr>
            <w:r>
              <w:t>100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7B92" w:rsidRPr="00CD5955" w:rsidRDefault="00D9463F" w:rsidP="009E2F48">
            <w:pPr>
              <w:jc w:val="center"/>
            </w:pPr>
            <w:r>
              <w:t>100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7B92" w:rsidRPr="00CD5955" w:rsidRDefault="00D9463F" w:rsidP="009E2F48">
            <w:pPr>
              <w:jc w:val="center"/>
            </w:pPr>
            <w: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7B92" w:rsidRPr="00CD5955" w:rsidRDefault="00D9463F" w:rsidP="009E2F48">
            <w:pPr>
              <w:jc w:val="center"/>
            </w:pPr>
            <w:r>
              <w:t>100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7B92" w:rsidRPr="00CD5955" w:rsidRDefault="00D9463F" w:rsidP="009E2F48">
            <w:pPr>
              <w:jc w:val="center"/>
            </w:pPr>
            <w: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92" w:rsidRPr="00CD5955" w:rsidRDefault="00D9463F" w:rsidP="009E2F48">
            <w:pPr>
              <w:jc w:val="center"/>
            </w:pPr>
            <w:r>
              <w:t>100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92" w:rsidRPr="00CD5955" w:rsidRDefault="00D9463F" w:rsidP="009E2F48">
            <w:pPr>
              <w:jc w:val="center"/>
            </w:pPr>
            <w:r>
              <w:t>100</w:t>
            </w:r>
          </w:p>
        </w:tc>
      </w:tr>
      <w:tr w:rsidR="00D9463F" w:rsidRPr="00CD5955" w:rsidTr="00C87702">
        <w:trPr>
          <w:trHeight w:val="20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9463F" w:rsidRPr="00CD5955" w:rsidRDefault="00D9463F" w:rsidP="00D9463F">
            <w:r w:rsidRPr="00CD5955">
              <w:t>1.2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9463F" w:rsidRPr="00615BBD" w:rsidRDefault="00D9463F" w:rsidP="00D9463F">
            <w:pPr>
              <w:adjustRightInd w:val="0"/>
              <w:jc w:val="both"/>
            </w:pPr>
            <w:r w:rsidRPr="00615BBD">
              <w:t>Доля персонала системы-112 и сотрудников взаим</w:t>
            </w:r>
            <w:r w:rsidRPr="00615BBD">
              <w:t>о</w:t>
            </w:r>
            <w:r w:rsidRPr="00615BBD">
              <w:t>действующих ДДС, прошедших обучение, в общем требуемом количестве такого персонала по Богоро</w:t>
            </w:r>
            <w:r w:rsidRPr="00615BBD">
              <w:t>д</w:t>
            </w:r>
            <w:r w:rsidRPr="00615BBD">
              <w:t>скому муниципальному округу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D9463F" w:rsidP="00D9463F">
            <w:pPr>
              <w:jc w:val="center"/>
            </w:pPr>
            <w:r>
              <w:t>%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D9463F" w:rsidP="00D9463F">
            <w:pPr>
              <w:jc w:val="center"/>
            </w:pPr>
            <w:r>
              <w:t>100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D9463F" w:rsidP="00D9463F">
            <w:pPr>
              <w:jc w:val="center"/>
            </w:pPr>
            <w:r>
              <w:t>100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D9463F" w:rsidP="00D9463F">
            <w:pPr>
              <w:jc w:val="center"/>
            </w:pPr>
            <w: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D9463F" w:rsidP="00D9463F">
            <w:pPr>
              <w:jc w:val="center"/>
            </w:pPr>
            <w:r>
              <w:t>100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D9463F" w:rsidP="00D9463F">
            <w:pPr>
              <w:jc w:val="center"/>
            </w:pPr>
            <w: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3F" w:rsidRPr="00CD5955" w:rsidRDefault="00D9463F" w:rsidP="00D9463F">
            <w:pPr>
              <w:jc w:val="center"/>
            </w:pPr>
            <w:r>
              <w:t>100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3F" w:rsidRPr="00CD5955" w:rsidRDefault="00D9463F" w:rsidP="00D9463F">
            <w:pPr>
              <w:jc w:val="center"/>
            </w:pPr>
            <w:r>
              <w:t>100</w:t>
            </w:r>
          </w:p>
        </w:tc>
      </w:tr>
      <w:tr w:rsidR="00D9463F" w:rsidRPr="00CD5955" w:rsidTr="00C87702">
        <w:trPr>
          <w:trHeight w:val="20"/>
        </w:trPr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9463F" w:rsidRPr="00CD5955" w:rsidRDefault="00D9463F" w:rsidP="00D9463F">
            <w:pPr>
              <w:adjustRightInd w:val="0"/>
            </w:pPr>
            <w:r w:rsidRPr="00CD5955">
              <w:rPr>
                <w:b/>
              </w:rPr>
              <w:t>Непосредственные результаты реализации подпрограммы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D9463F" w:rsidP="00D9463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D9463F" w:rsidP="00D9463F">
            <w:pPr>
              <w:jc w:val="center"/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D9463F" w:rsidP="00D9463F">
            <w:pPr>
              <w:jc w:val="center"/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D9463F" w:rsidP="00D9463F">
            <w:pPr>
              <w:jc w:val="center"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D9463F" w:rsidP="00D9463F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D9463F" w:rsidP="00D9463F">
            <w:pPr>
              <w:jc w:val="center"/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F" w:rsidRPr="00CD5955" w:rsidRDefault="00D9463F" w:rsidP="00D9463F">
            <w:pPr>
              <w:jc w:val="center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F" w:rsidRPr="00CD5955" w:rsidRDefault="00D9463F" w:rsidP="00D9463F">
            <w:pPr>
              <w:jc w:val="center"/>
            </w:pPr>
          </w:p>
        </w:tc>
      </w:tr>
      <w:tr w:rsidR="00D9463F" w:rsidRPr="00CD5955" w:rsidTr="00C87702">
        <w:trPr>
          <w:trHeight w:val="20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9463F" w:rsidRPr="00CD5955" w:rsidRDefault="00D9463F" w:rsidP="00D9463F">
            <w:r w:rsidRPr="00CD5955">
              <w:t>1.1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9463F" w:rsidRDefault="00370431" w:rsidP="00B93B72">
            <w:r w:rsidRPr="00370431">
              <w:rPr>
                <w:szCs w:val="22"/>
              </w:rPr>
              <w:t>Снижение числа пострадавших при ЧС и происш</w:t>
            </w:r>
            <w:r w:rsidRPr="00370431">
              <w:rPr>
                <w:szCs w:val="22"/>
              </w:rPr>
              <w:t>е</w:t>
            </w:r>
            <w:r w:rsidRPr="00370431">
              <w:rPr>
                <w:szCs w:val="22"/>
              </w:rPr>
              <w:t xml:space="preserve">ствиях на территории Богородского </w:t>
            </w:r>
            <w:r w:rsidR="00B93B72">
              <w:rPr>
                <w:szCs w:val="22"/>
              </w:rPr>
              <w:t>муниципального округа</w:t>
            </w:r>
            <w:r w:rsidRPr="00370431">
              <w:rPr>
                <w:szCs w:val="22"/>
              </w:rPr>
              <w:t>, в котором развернута система-112 по сра</w:t>
            </w:r>
            <w:r w:rsidRPr="00370431">
              <w:rPr>
                <w:szCs w:val="22"/>
              </w:rPr>
              <w:t>в</w:t>
            </w:r>
            <w:r w:rsidR="00B03BA4">
              <w:rPr>
                <w:szCs w:val="22"/>
              </w:rPr>
              <w:t>нению с 2020</w:t>
            </w:r>
            <w:r w:rsidRPr="00370431">
              <w:rPr>
                <w:szCs w:val="22"/>
              </w:rPr>
              <w:t xml:space="preserve"> годом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370431" w:rsidP="00D9463F">
            <w:pPr>
              <w:jc w:val="center"/>
            </w:pPr>
            <w:r>
              <w:t>%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B03BA4" w:rsidP="00D9463F">
            <w:pPr>
              <w:jc w:val="center"/>
            </w:pPr>
            <w:r>
              <w:t>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B03BA4" w:rsidP="00B03BA4">
            <w:pPr>
              <w:jc w:val="center"/>
            </w:pPr>
            <w:r>
              <w:t>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B03BA4" w:rsidP="00D9463F">
            <w:pPr>
              <w:jc w:val="center"/>
            </w:pPr>
            <w: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B03BA4" w:rsidP="00D9463F">
            <w:pPr>
              <w:jc w:val="center"/>
            </w:pPr>
            <w:r>
              <w:t>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B03BA4" w:rsidP="00D9463F">
            <w:pPr>
              <w:jc w:val="center"/>
            </w:pPr>
            <w: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3F" w:rsidRPr="00CD5955" w:rsidRDefault="00B03BA4" w:rsidP="00D9463F">
            <w:pPr>
              <w:jc w:val="center"/>
            </w:pPr>
            <w: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3F" w:rsidRPr="00CD5955" w:rsidRDefault="00B03BA4" w:rsidP="00D9463F">
            <w:pPr>
              <w:jc w:val="center"/>
            </w:pPr>
            <w:r>
              <w:t>1</w:t>
            </w:r>
          </w:p>
        </w:tc>
      </w:tr>
      <w:tr w:rsidR="00D9463F" w:rsidRPr="00CD5955" w:rsidTr="00C87702">
        <w:trPr>
          <w:trHeight w:val="20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9463F" w:rsidRPr="00CD5955" w:rsidRDefault="00D9463F" w:rsidP="00D9463F">
            <w:r w:rsidRPr="00CD5955">
              <w:lastRenderedPageBreak/>
              <w:t>1.2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9463F" w:rsidRDefault="00B93B72" w:rsidP="00D9463F">
            <w:r w:rsidRPr="00B93B72">
              <w:rPr>
                <w:szCs w:val="22"/>
              </w:rPr>
              <w:t>Сокращение среднего времени комплексного реаг</w:t>
            </w:r>
            <w:r w:rsidRPr="00B93B72">
              <w:rPr>
                <w:szCs w:val="22"/>
              </w:rPr>
              <w:t>и</w:t>
            </w:r>
            <w:r w:rsidRPr="00B93B72">
              <w:rPr>
                <w:szCs w:val="22"/>
              </w:rPr>
              <w:t>рования экстренных оперативных служб на вызовы (обращения) населения по номеру «112» на террит</w:t>
            </w:r>
            <w:r w:rsidRPr="00B93B72">
              <w:rPr>
                <w:szCs w:val="22"/>
              </w:rPr>
              <w:t>о</w:t>
            </w:r>
            <w:r w:rsidRPr="00B93B72">
              <w:rPr>
                <w:szCs w:val="22"/>
              </w:rPr>
              <w:t xml:space="preserve">рии Богородского </w:t>
            </w:r>
            <w:r>
              <w:rPr>
                <w:szCs w:val="22"/>
              </w:rPr>
              <w:t>муниципального округа</w:t>
            </w:r>
            <w:r w:rsidR="00B03BA4">
              <w:rPr>
                <w:szCs w:val="22"/>
              </w:rPr>
              <w:t xml:space="preserve"> по сра</w:t>
            </w:r>
            <w:r w:rsidR="00B03BA4">
              <w:rPr>
                <w:szCs w:val="22"/>
              </w:rPr>
              <w:t>в</w:t>
            </w:r>
            <w:r w:rsidR="00B03BA4">
              <w:rPr>
                <w:szCs w:val="22"/>
              </w:rPr>
              <w:t>нению с 2020</w:t>
            </w:r>
            <w:r w:rsidRPr="00B93B72">
              <w:rPr>
                <w:szCs w:val="22"/>
              </w:rPr>
              <w:t xml:space="preserve"> годом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370431" w:rsidP="00D9463F">
            <w:pPr>
              <w:jc w:val="center"/>
            </w:pPr>
            <w:r>
              <w:t>%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E00474" w:rsidP="00D9463F">
            <w:pPr>
              <w:jc w:val="center"/>
            </w:pPr>
            <w:r>
              <w:t>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E00474" w:rsidP="00D9463F">
            <w:pPr>
              <w:jc w:val="center"/>
            </w:pPr>
            <w:r>
              <w:t>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E00474" w:rsidP="00D9463F">
            <w:pPr>
              <w:jc w:val="center"/>
            </w:pPr>
            <w: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E00474" w:rsidP="00D9463F">
            <w:pPr>
              <w:jc w:val="center"/>
            </w:pPr>
            <w:r>
              <w:t>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63F" w:rsidRPr="00CD5955" w:rsidRDefault="00E00474" w:rsidP="00D9463F">
            <w:pPr>
              <w:jc w:val="center"/>
            </w:pPr>
            <w: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3F" w:rsidRPr="00CD5955" w:rsidRDefault="00E00474" w:rsidP="00D9463F">
            <w:pPr>
              <w:jc w:val="center"/>
            </w:pPr>
            <w: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3F" w:rsidRPr="00CD5955" w:rsidRDefault="00E00474" w:rsidP="00D9463F">
            <w:pPr>
              <w:jc w:val="center"/>
            </w:pPr>
            <w:r>
              <w:t>1</w:t>
            </w:r>
          </w:p>
        </w:tc>
      </w:tr>
      <w:tr w:rsidR="000A5F7F" w:rsidRPr="00CD5955" w:rsidTr="00C87702">
        <w:trPr>
          <w:trHeight w:val="148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A5F7F" w:rsidRPr="00CD5955" w:rsidRDefault="000A5F7F" w:rsidP="000A5F7F">
            <w:r w:rsidRPr="00CD5955">
              <w:t>1.3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A5F7F" w:rsidRPr="000A5F7F" w:rsidRDefault="000A5F7F" w:rsidP="000A5F7F">
            <w:pPr>
              <w:pStyle w:val="af4"/>
              <w:jc w:val="both"/>
              <w:rPr>
                <w:szCs w:val="22"/>
              </w:rPr>
            </w:pPr>
            <w:r w:rsidRPr="000A5F7F">
              <w:rPr>
                <w:szCs w:val="22"/>
              </w:rPr>
              <w:t xml:space="preserve">Снижение числа погибших при ЧС и происшествиях на территории Богородского </w:t>
            </w:r>
            <w:r>
              <w:rPr>
                <w:szCs w:val="22"/>
              </w:rPr>
              <w:t>муниципального окр</w:t>
            </w:r>
            <w:r>
              <w:rPr>
                <w:szCs w:val="22"/>
              </w:rPr>
              <w:t>у</w:t>
            </w:r>
            <w:r>
              <w:rPr>
                <w:szCs w:val="22"/>
              </w:rPr>
              <w:t>га</w:t>
            </w:r>
            <w:r w:rsidRPr="000A5F7F">
              <w:rPr>
                <w:szCs w:val="22"/>
              </w:rPr>
              <w:t>, в котором развернута</w:t>
            </w:r>
            <w:r w:rsidR="00B03BA4">
              <w:rPr>
                <w:szCs w:val="22"/>
              </w:rPr>
              <w:t xml:space="preserve"> система-112 по сравнению с 2020</w:t>
            </w:r>
            <w:r w:rsidRPr="000A5F7F">
              <w:rPr>
                <w:szCs w:val="22"/>
              </w:rPr>
              <w:t xml:space="preserve"> годом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0A5F7F" w:rsidP="000A5F7F">
            <w:pPr>
              <w:jc w:val="center"/>
            </w:pPr>
            <w:r>
              <w:t>%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0A5F7F" w:rsidP="000A5F7F">
            <w:pPr>
              <w:jc w:val="center"/>
            </w:pPr>
            <w:r>
              <w:t>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0A5F7F" w:rsidP="000A5F7F">
            <w:pPr>
              <w:jc w:val="center"/>
            </w:pPr>
            <w:r>
              <w:t>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0A5F7F" w:rsidP="000A5F7F">
            <w:pPr>
              <w:jc w:val="center"/>
            </w:pPr>
            <w: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E00474" w:rsidP="000A5F7F">
            <w:pPr>
              <w:jc w:val="center"/>
            </w:pPr>
            <w:r>
              <w:t>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E00474" w:rsidP="000A5F7F">
            <w:pPr>
              <w:jc w:val="center"/>
            </w:pPr>
            <w: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F7F" w:rsidRPr="00CD5955" w:rsidRDefault="00E00474" w:rsidP="000A5F7F">
            <w:pPr>
              <w:jc w:val="center"/>
            </w:pPr>
            <w: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F7F" w:rsidRPr="00CD5955" w:rsidRDefault="00E00474" w:rsidP="000A5F7F">
            <w:pPr>
              <w:jc w:val="center"/>
            </w:pPr>
            <w:r>
              <w:t>1</w:t>
            </w:r>
          </w:p>
        </w:tc>
      </w:tr>
      <w:tr w:rsidR="000A5F7F" w:rsidRPr="00CD5955" w:rsidTr="00C87702">
        <w:trPr>
          <w:trHeight w:val="20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A5F7F" w:rsidRPr="00CD5955" w:rsidRDefault="000A5F7F" w:rsidP="000A5F7F">
            <w:r>
              <w:t>1.4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A5F7F" w:rsidRPr="000A5F7F" w:rsidRDefault="000A5F7F" w:rsidP="000A5F7F">
            <w:pPr>
              <w:pStyle w:val="af4"/>
              <w:jc w:val="both"/>
              <w:rPr>
                <w:szCs w:val="22"/>
              </w:rPr>
            </w:pPr>
            <w:r w:rsidRPr="000A5F7F">
              <w:rPr>
                <w:szCs w:val="22"/>
              </w:rPr>
              <w:t>Сокращение экономического ущерба при ЧС и пр</w:t>
            </w:r>
            <w:r w:rsidRPr="000A5F7F">
              <w:rPr>
                <w:szCs w:val="22"/>
              </w:rPr>
              <w:t>о</w:t>
            </w:r>
            <w:r w:rsidRPr="000A5F7F">
              <w:rPr>
                <w:szCs w:val="22"/>
              </w:rPr>
              <w:t xml:space="preserve">исшествиях на территории Богородского </w:t>
            </w:r>
            <w:r w:rsidR="00042B27">
              <w:rPr>
                <w:szCs w:val="22"/>
              </w:rPr>
              <w:t>муниц</w:t>
            </w:r>
            <w:r w:rsidR="00042B27">
              <w:rPr>
                <w:szCs w:val="22"/>
              </w:rPr>
              <w:t>и</w:t>
            </w:r>
            <w:r w:rsidR="00042B27">
              <w:rPr>
                <w:szCs w:val="22"/>
              </w:rPr>
              <w:t>пального округа</w:t>
            </w:r>
            <w:r w:rsidRPr="000A5F7F">
              <w:rPr>
                <w:szCs w:val="22"/>
              </w:rPr>
              <w:t>, в котором развернута система-112, по сравнению с эконом</w:t>
            </w:r>
            <w:r w:rsidR="00B03BA4">
              <w:rPr>
                <w:szCs w:val="22"/>
              </w:rPr>
              <w:t>ическим ущербом в 2020</w:t>
            </w:r>
            <w:r w:rsidRPr="000A5F7F">
              <w:rPr>
                <w:szCs w:val="22"/>
              </w:rPr>
              <w:t xml:space="preserve"> году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0A5F7F" w:rsidP="000A5F7F">
            <w:pPr>
              <w:jc w:val="center"/>
            </w:pPr>
            <w:r>
              <w:t>%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E57373" w:rsidP="000A5F7F">
            <w:pPr>
              <w:jc w:val="center"/>
            </w:pPr>
            <w:r>
              <w:t>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E57373" w:rsidP="000A5F7F">
            <w:pPr>
              <w:jc w:val="center"/>
            </w:pPr>
            <w:r>
              <w:t>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E57373" w:rsidP="00E57373">
            <w:pPr>
              <w:jc w:val="center"/>
            </w:pPr>
            <w:r>
              <w:t>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042B27" w:rsidP="000A5F7F">
            <w:pPr>
              <w:jc w:val="center"/>
            </w:pPr>
            <w: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042B27" w:rsidP="000A5F7F">
            <w:pPr>
              <w:jc w:val="center"/>
            </w:pPr>
            <w: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F7F" w:rsidRPr="00CD5955" w:rsidRDefault="00042B27" w:rsidP="000A5F7F">
            <w:pPr>
              <w:jc w:val="center"/>
            </w:pPr>
            <w: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F7F" w:rsidRPr="00CD5955" w:rsidRDefault="00042B27" w:rsidP="000A5F7F">
            <w:pPr>
              <w:jc w:val="center"/>
            </w:pPr>
            <w:r>
              <w:t>2</w:t>
            </w:r>
          </w:p>
        </w:tc>
      </w:tr>
      <w:tr w:rsidR="000A5F7F" w:rsidRPr="00CD5955" w:rsidTr="00C87702">
        <w:trPr>
          <w:trHeight w:val="20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A5F7F" w:rsidRPr="00CD5955" w:rsidRDefault="000A5F7F" w:rsidP="000A5F7F">
            <w:r>
              <w:t>1.5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A5F7F" w:rsidRPr="000A5F7F" w:rsidRDefault="000A5F7F" w:rsidP="000A5F7F">
            <w:pPr>
              <w:pStyle w:val="FORMATTEXT"/>
              <w:jc w:val="both"/>
              <w:rPr>
                <w:rFonts w:ascii="Times New Roman" w:hAnsi="Times New Roman" w:cs="Times New Roman"/>
                <w:szCs w:val="22"/>
              </w:rPr>
            </w:pPr>
            <w:r w:rsidRPr="000A5F7F">
              <w:rPr>
                <w:rFonts w:ascii="Times New Roman" w:hAnsi="Times New Roman" w:cs="Times New Roman"/>
                <w:szCs w:val="22"/>
              </w:rPr>
              <w:t>Сокращение среднего времени обработки сообщ</w:t>
            </w:r>
            <w:r w:rsidRPr="000A5F7F">
              <w:rPr>
                <w:rFonts w:ascii="Times New Roman" w:hAnsi="Times New Roman" w:cs="Times New Roman"/>
                <w:szCs w:val="22"/>
              </w:rPr>
              <w:t>е</w:t>
            </w:r>
            <w:r w:rsidRPr="000A5F7F">
              <w:rPr>
                <w:rFonts w:ascii="Times New Roman" w:hAnsi="Times New Roman" w:cs="Times New Roman"/>
                <w:szCs w:val="22"/>
              </w:rPr>
              <w:t>ний о ЧС, несущих информацию об угрозе или факте возникновения по сравнени</w:t>
            </w:r>
            <w:r w:rsidR="003C6B5A">
              <w:rPr>
                <w:rFonts w:ascii="Times New Roman" w:hAnsi="Times New Roman" w:cs="Times New Roman"/>
                <w:szCs w:val="22"/>
              </w:rPr>
              <w:t>ю с экономическим ущербом в 2020</w:t>
            </w:r>
            <w:r w:rsidRPr="000A5F7F">
              <w:rPr>
                <w:rFonts w:ascii="Times New Roman" w:hAnsi="Times New Roman" w:cs="Times New Roman"/>
                <w:szCs w:val="22"/>
              </w:rPr>
              <w:t xml:space="preserve"> году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0A5F7F" w:rsidP="000A5F7F">
            <w:pPr>
              <w:jc w:val="center"/>
            </w:pPr>
            <w:r>
              <w:t>%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E57373" w:rsidP="000A5F7F">
            <w:pPr>
              <w:jc w:val="center"/>
            </w:pPr>
            <w:r>
              <w:t>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E57373" w:rsidP="000A5F7F">
            <w:pPr>
              <w:jc w:val="center"/>
            </w:pPr>
            <w:r>
              <w:t>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E57373" w:rsidP="000A5F7F">
            <w:pPr>
              <w:jc w:val="center"/>
            </w:pPr>
            <w: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E57373" w:rsidP="000A5F7F">
            <w:pPr>
              <w:jc w:val="center"/>
            </w:pPr>
            <w:r>
              <w:t>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E57373" w:rsidP="000A5F7F">
            <w:pPr>
              <w:jc w:val="center"/>
            </w:pPr>
            <w: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F7F" w:rsidRPr="00CD5955" w:rsidRDefault="00E57373" w:rsidP="000A5F7F">
            <w:pPr>
              <w:jc w:val="center"/>
            </w:pPr>
            <w: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F7F" w:rsidRPr="00CD5955" w:rsidRDefault="00E57373" w:rsidP="000A5F7F">
            <w:pPr>
              <w:jc w:val="center"/>
            </w:pPr>
            <w:r>
              <w:t>1</w:t>
            </w:r>
          </w:p>
        </w:tc>
      </w:tr>
      <w:tr w:rsidR="000A5F7F" w:rsidRPr="00CD5955" w:rsidTr="00C87702">
        <w:trPr>
          <w:trHeight w:val="20"/>
        </w:trPr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A5F7F" w:rsidRPr="00CD5955" w:rsidRDefault="000A5F7F" w:rsidP="000A5F7F">
            <w:pPr>
              <w:rPr>
                <w:b/>
              </w:rPr>
            </w:pPr>
            <w:r w:rsidRPr="00CD5955">
              <w:rPr>
                <w:b/>
              </w:rPr>
              <w:t xml:space="preserve">Подпрограмма </w:t>
            </w:r>
            <w:r>
              <w:rPr>
                <w:b/>
              </w:rPr>
              <w:t>2</w:t>
            </w:r>
            <w:r w:rsidRPr="00CD5955">
              <w:t xml:space="preserve">. </w:t>
            </w:r>
            <w:r>
              <w:t>«</w:t>
            </w:r>
            <w:r w:rsidR="00036298" w:rsidRPr="00036298">
              <w:t>Информационная среда</w:t>
            </w:r>
            <w:r>
              <w:t>»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0A5F7F" w:rsidP="000A5F7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0A5F7F" w:rsidP="000A5F7F">
            <w:pPr>
              <w:jc w:val="center"/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0A5F7F" w:rsidP="000A5F7F">
            <w:pPr>
              <w:jc w:val="center"/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0A5F7F" w:rsidP="000A5F7F">
            <w:pPr>
              <w:jc w:val="center"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0A5F7F" w:rsidP="000A5F7F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0A5F7F" w:rsidP="000A5F7F">
            <w:pPr>
              <w:jc w:val="center"/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F7F" w:rsidRPr="00CD5955" w:rsidRDefault="000A5F7F" w:rsidP="000A5F7F">
            <w:pPr>
              <w:jc w:val="center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F7F" w:rsidRPr="00CD5955" w:rsidRDefault="000A5F7F" w:rsidP="000A5F7F">
            <w:pPr>
              <w:jc w:val="center"/>
            </w:pPr>
          </w:p>
        </w:tc>
      </w:tr>
      <w:tr w:rsidR="000A5F7F" w:rsidRPr="00CD5955" w:rsidTr="00C87702">
        <w:trPr>
          <w:trHeight w:val="20"/>
        </w:trPr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A5F7F" w:rsidRPr="00CD5955" w:rsidRDefault="000A5F7F" w:rsidP="000A5F7F">
            <w:r w:rsidRPr="00CD5955">
              <w:rPr>
                <w:b/>
              </w:rPr>
              <w:t>Индикаторы достижения целей подпрограммы: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0A5F7F" w:rsidP="000A5F7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0A5F7F" w:rsidP="000A5F7F">
            <w:pPr>
              <w:jc w:val="center"/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0A5F7F" w:rsidP="000A5F7F">
            <w:pPr>
              <w:jc w:val="center"/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0A5F7F" w:rsidP="000A5F7F">
            <w:pPr>
              <w:jc w:val="center"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0A5F7F" w:rsidP="000A5F7F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F7F" w:rsidRPr="00CD5955" w:rsidRDefault="000A5F7F" w:rsidP="000A5F7F">
            <w:pPr>
              <w:jc w:val="center"/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F7F" w:rsidRPr="00CD5955" w:rsidRDefault="000A5F7F" w:rsidP="000A5F7F">
            <w:pPr>
              <w:jc w:val="center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F7F" w:rsidRPr="00CD5955" w:rsidRDefault="000A5F7F" w:rsidP="000A5F7F">
            <w:pPr>
              <w:jc w:val="center"/>
            </w:pPr>
          </w:p>
        </w:tc>
      </w:tr>
      <w:tr w:rsidR="00523880" w:rsidRPr="00CD5955" w:rsidTr="00C87702">
        <w:trPr>
          <w:trHeight w:val="20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23880" w:rsidRPr="00CD5955" w:rsidRDefault="00C87702" w:rsidP="00523880">
            <w:r>
              <w:t>2</w:t>
            </w:r>
            <w:r w:rsidR="00523880" w:rsidRPr="00CD5955">
              <w:t>.</w:t>
            </w:r>
            <w:r w:rsidR="00523880">
              <w:t>1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23880" w:rsidRDefault="00523880" w:rsidP="00523880">
            <w:r w:rsidRPr="00523880">
              <w:rPr>
                <w:szCs w:val="22"/>
              </w:rPr>
              <w:t xml:space="preserve">Уровень обеспеченности местными печатными СМИ жителей Богородского муниципального </w:t>
            </w:r>
            <w:r>
              <w:rPr>
                <w:szCs w:val="22"/>
              </w:rPr>
              <w:t>округа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23880" w:rsidRPr="00BB3406" w:rsidRDefault="00523880" w:rsidP="00523880">
            <w:pPr>
              <w:pStyle w:val="af4"/>
              <w:jc w:val="center"/>
              <w:rPr>
                <w:szCs w:val="22"/>
              </w:rPr>
            </w:pPr>
            <w:r w:rsidRPr="00BB3406">
              <w:rPr>
                <w:szCs w:val="22"/>
              </w:rPr>
              <w:t>Экз./тыс. чел.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23880" w:rsidRPr="00BB3406" w:rsidRDefault="00523880" w:rsidP="00523880">
            <w:pPr>
              <w:pStyle w:val="af4"/>
              <w:jc w:val="center"/>
              <w:rPr>
                <w:szCs w:val="22"/>
              </w:rPr>
            </w:pPr>
            <w:r w:rsidRPr="00BB3406">
              <w:rPr>
                <w:szCs w:val="22"/>
              </w:rPr>
              <w:t>112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23880" w:rsidRPr="00BB3406" w:rsidRDefault="00523880" w:rsidP="00523880">
            <w:pPr>
              <w:pStyle w:val="af4"/>
              <w:jc w:val="center"/>
              <w:rPr>
                <w:szCs w:val="22"/>
              </w:rPr>
            </w:pPr>
            <w:r w:rsidRPr="00BB3406">
              <w:rPr>
                <w:szCs w:val="22"/>
              </w:rPr>
              <w:t>112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23880" w:rsidRPr="00BB3406" w:rsidRDefault="00523880" w:rsidP="00523880">
            <w:pPr>
              <w:pStyle w:val="af4"/>
              <w:jc w:val="center"/>
              <w:rPr>
                <w:szCs w:val="22"/>
              </w:rPr>
            </w:pPr>
            <w:r w:rsidRPr="00BB3406">
              <w:rPr>
                <w:szCs w:val="22"/>
              </w:rPr>
              <w:t>112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23880" w:rsidRPr="00BB3406" w:rsidRDefault="00523880" w:rsidP="00523880">
            <w:pPr>
              <w:pStyle w:val="af4"/>
              <w:jc w:val="center"/>
              <w:rPr>
                <w:szCs w:val="22"/>
              </w:rPr>
            </w:pPr>
            <w:r w:rsidRPr="00BB3406">
              <w:rPr>
                <w:szCs w:val="22"/>
              </w:rPr>
              <w:t>112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23880" w:rsidRPr="00BB3406" w:rsidRDefault="00523880" w:rsidP="00523880">
            <w:pPr>
              <w:pStyle w:val="af4"/>
              <w:jc w:val="center"/>
              <w:rPr>
                <w:szCs w:val="22"/>
              </w:rPr>
            </w:pPr>
            <w:r w:rsidRPr="00BB3406">
              <w:rPr>
                <w:szCs w:val="22"/>
              </w:rPr>
              <w:t>112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80" w:rsidRPr="00BB3406" w:rsidRDefault="00523880" w:rsidP="00523880">
            <w:pPr>
              <w:pStyle w:val="af4"/>
              <w:jc w:val="center"/>
              <w:rPr>
                <w:szCs w:val="22"/>
              </w:rPr>
            </w:pPr>
            <w:r w:rsidRPr="00BB3406">
              <w:rPr>
                <w:szCs w:val="22"/>
              </w:rPr>
              <w:t>112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80" w:rsidRPr="00BB3406" w:rsidRDefault="00523880" w:rsidP="00523880">
            <w:pPr>
              <w:pStyle w:val="af4"/>
              <w:jc w:val="center"/>
              <w:rPr>
                <w:szCs w:val="22"/>
              </w:rPr>
            </w:pPr>
            <w:r w:rsidRPr="00BB3406">
              <w:rPr>
                <w:szCs w:val="22"/>
              </w:rPr>
              <w:t>112</w:t>
            </w:r>
          </w:p>
        </w:tc>
      </w:tr>
      <w:tr w:rsidR="00C87702" w:rsidRPr="00CD5955" w:rsidTr="00C87702">
        <w:trPr>
          <w:trHeight w:val="20"/>
        </w:trPr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87702" w:rsidRPr="00CD5955" w:rsidRDefault="00C87702" w:rsidP="00C87702">
            <w:pPr>
              <w:jc w:val="both"/>
            </w:pPr>
            <w:r w:rsidRPr="00CD5955">
              <w:rPr>
                <w:b/>
              </w:rPr>
              <w:t xml:space="preserve">Подпрограмма </w:t>
            </w:r>
            <w:r>
              <w:rPr>
                <w:b/>
              </w:rPr>
              <w:t>3</w:t>
            </w:r>
            <w:r w:rsidRPr="00CD5955">
              <w:t xml:space="preserve">. </w:t>
            </w:r>
            <w:r>
              <w:t>«</w:t>
            </w:r>
            <w:r w:rsidR="00BB3406" w:rsidRPr="00BB3406">
              <w:rPr>
                <w:szCs w:val="20"/>
              </w:rPr>
              <w:t>Обеспечение сохранности, комплектования, учета и использования архивных документов Богородского муниципального о</w:t>
            </w:r>
            <w:r w:rsidR="00BB3406" w:rsidRPr="00BB3406">
              <w:rPr>
                <w:szCs w:val="20"/>
              </w:rPr>
              <w:t>к</w:t>
            </w:r>
            <w:r w:rsidR="00BB3406" w:rsidRPr="00BB3406">
              <w:rPr>
                <w:szCs w:val="20"/>
              </w:rPr>
              <w:t>руга Нижегородской области</w:t>
            </w:r>
            <w:r>
              <w:t>»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87702" w:rsidRPr="00CD5955" w:rsidRDefault="00C87702" w:rsidP="00C87702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87702" w:rsidRPr="00CD5955" w:rsidRDefault="00C87702" w:rsidP="00C87702">
            <w:pPr>
              <w:jc w:val="center"/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87702" w:rsidRPr="00CD5955" w:rsidRDefault="00C87702" w:rsidP="00C87702">
            <w:pPr>
              <w:jc w:val="center"/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87702" w:rsidRPr="00CD5955" w:rsidRDefault="00C87702" w:rsidP="00C87702">
            <w:pPr>
              <w:jc w:val="center"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87702" w:rsidRPr="00CD5955" w:rsidRDefault="00C87702" w:rsidP="00C87702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87702" w:rsidRPr="00CD5955" w:rsidRDefault="00C87702" w:rsidP="00C87702">
            <w:pPr>
              <w:jc w:val="center"/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02" w:rsidRPr="00CD5955" w:rsidRDefault="00C87702" w:rsidP="00C87702">
            <w:pPr>
              <w:jc w:val="center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702" w:rsidRPr="00CD5955" w:rsidRDefault="00C87702" w:rsidP="00C87702">
            <w:pPr>
              <w:jc w:val="center"/>
            </w:pPr>
          </w:p>
        </w:tc>
      </w:tr>
      <w:tr w:rsidR="00C87702" w:rsidRPr="00CD5955" w:rsidTr="00C87702">
        <w:trPr>
          <w:trHeight w:val="20"/>
        </w:trPr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87702" w:rsidRPr="00CD5955" w:rsidRDefault="00C87702" w:rsidP="00C87702">
            <w:pPr>
              <w:tabs>
                <w:tab w:val="left" w:pos="5775"/>
              </w:tabs>
              <w:jc w:val="both"/>
            </w:pPr>
            <w:r w:rsidRPr="00CD5955">
              <w:rPr>
                <w:b/>
              </w:rPr>
              <w:t>Индикаторы достижения целей подпрограммы: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87702" w:rsidRPr="00CD5955" w:rsidRDefault="00C87702" w:rsidP="00C87702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87702" w:rsidRPr="00CD5955" w:rsidRDefault="00C87702" w:rsidP="00C87702">
            <w:pPr>
              <w:jc w:val="center"/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87702" w:rsidRPr="00CD5955" w:rsidRDefault="00C87702" w:rsidP="00C87702">
            <w:pPr>
              <w:jc w:val="center"/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87702" w:rsidRPr="00CD5955" w:rsidRDefault="00C87702" w:rsidP="00C87702">
            <w:pPr>
              <w:jc w:val="center"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87702" w:rsidRPr="00CD5955" w:rsidRDefault="00C87702" w:rsidP="00C87702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87702" w:rsidRPr="00CD5955" w:rsidRDefault="00C87702" w:rsidP="00C87702">
            <w:pPr>
              <w:jc w:val="center"/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02" w:rsidRPr="00CD5955" w:rsidRDefault="00C87702" w:rsidP="00C87702">
            <w:pPr>
              <w:jc w:val="center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702" w:rsidRPr="00CD5955" w:rsidRDefault="00C87702" w:rsidP="00C87702">
            <w:pPr>
              <w:jc w:val="center"/>
            </w:pPr>
          </w:p>
        </w:tc>
      </w:tr>
      <w:tr w:rsidR="00C87702" w:rsidRPr="00CD5955" w:rsidTr="00C87702">
        <w:trPr>
          <w:trHeight w:val="20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87702" w:rsidRPr="00CD5955" w:rsidRDefault="00C87702" w:rsidP="00C87702">
            <w:r>
              <w:t>3</w:t>
            </w:r>
            <w:r w:rsidRPr="00CD5955">
              <w:t>.</w:t>
            </w:r>
            <w:r>
              <w:t>1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87702" w:rsidRDefault="00BB3406" w:rsidP="00C87702">
            <w:r w:rsidRPr="00BB3406">
              <w:rPr>
                <w:szCs w:val="22"/>
              </w:rPr>
              <w:t>Улучшение условий хранения архивных документов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87702" w:rsidRPr="00BB3406" w:rsidRDefault="00BB3406" w:rsidP="00C87702">
            <w:pPr>
              <w:pStyle w:val="af4"/>
              <w:jc w:val="center"/>
              <w:rPr>
                <w:szCs w:val="22"/>
              </w:rPr>
            </w:pPr>
            <w:r w:rsidRPr="00BB3406">
              <w:rPr>
                <w:szCs w:val="22"/>
              </w:rPr>
              <w:t>Пог. м.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87702" w:rsidRPr="00BB3406" w:rsidRDefault="00BB3406" w:rsidP="00C87702">
            <w:pPr>
              <w:pStyle w:val="af4"/>
              <w:jc w:val="center"/>
              <w:rPr>
                <w:szCs w:val="22"/>
              </w:rPr>
            </w:pPr>
            <w:r w:rsidRPr="00BB3406">
              <w:rPr>
                <w:szCs w:val="22"/>
              </w:rPr>
              <w:t>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87702" w:rsidRPr="00BB3406" w:rsidRDefault="00BB3406" w:rsidP="00C87702">
            <w:pPr>
              <w:pStyle w:val="af4"/>
              <w:jc w:val="center"/>
              <w:rPr>
                <w:szCs w:val="22"/>
              </w:rPr>
            </w:pPr>
            <w:r w:rsidRPr="00BB3406">
              <w:rPr>
                <w:szCs w:val="22"/>
              </w:rPr>
              <w:t>50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87702" w:rsidRPr="00BB3406" w:rsidRDefault="00BB3406" w:rsidP="00C87702">
            <w:pPr>
              <w:pStyle w:val="af4"/>
              <w:jc w:val="center"/>
              <w:rPr>
                <w:szCs w:val="22"/>
              </w:rPr>
            </w:pPr>
            <w:r w:rsidRPr="00BB3406">
              <w:rPr>
                <w:szCs w:val="22"/>
              </w:rPr>
              <w:t>50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87702" w:rsidRPr="00BB3406" w:rsidRDefault="00BB3406" w:rsidP="00C87702">
            <w:pPr>
              <w:pStyle w:val="af4"/>
              <w:jc w:val="center"/>
              <w:rPr>
                <w:szCs w:val="22"/>
              </w:rPr>
            </w:pPr>
            <w:r w:rsidRPr="00BB3406">
              <w:rPr>
                <w:szCs w:val="22"/>
              </w:rPr>
              <w:t>50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87702" w:rsidRPr="00BB3406" w:rsidRDefault="00BB3406" w:rsidP="00C87702">
            <w:pPr>
              <w:pStyle w:val="af4"/>
              <w:jc w:val="center"/>
              <w:rPr>
                <w:szCs w:val="22"/>
              </w:rPr>
            </w:pPr>
            <w:r w:rsidRPr="00BB3406">
              <w:rPr>
                <w:szCs w:val="22"/>
              </w:rPr>
              <w:t>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02" w:rsidRPr="00BB3406" w:rsidRDefault="00BB3406" w:rsidP="00C87702">
            <w:pPr>
              <w:pStyle w:val="af4"/>
              <w:jc w:val="center"/>
              <w:rPr>
                <w:szCs w:val="22"/>
              </w:rPr>
            </w:pPr>
            <w:r w:rsidRPr="00BB3406">
              <w:rPr>
                <w:szCs w:val="22"/>
              </w:rPr>
              <w:t>50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02" w:rsidRPr="00BB3406" w:rsidRDefault="00BB3406" w:rsidP="00C87702">
            <w:pPr>
              <w:pStyle w:val="af4"/>
              <w:jc w:val="center"/>
              <w:rPr>
                <w:szCs w:val="22"/>
              </w:rPr>
            </w:pPr>
            <w:r w:rsidRPr="00BB3406">
              <w:rPr>
                <w:szCs w:val="22"/>
              </w:rPr>
              <w:t>50</w:t>
            </w:r>
          </w:p>
        </w:tc>
      </w:tr>
      <w:tr w:rsidR="00E50B6B" w:rsidRPr="00CD5955" w:rsidTr="00C87702">
        <w:trPr>
          <w:trHeight w:val="20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50B6B" w:rsidRDefault="00E50B6B" w:rsidP="00C87702">
            <w:r>
              <w:t>3.2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50B6B" w:rsidRPr="005F64AD" w:rsidRDefault="00233E4F" w:rsidP="00C87702">
            <w:r w:rsidRPr="005F64AD">
              <w:t>Создание страховых копий архивных документов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50B6B" w:rsidRPr="005F64AD" w:rsidRDefault="00233E4F" w:rsidP="00C87702">
            <w:pPr>
              <w:pStyle w:val="af4"/>
              <w:jc w:val="center"/>
            </w:pPr>
            <w:r w:rsidRPr="005F64AD">
              <w:t>%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50B6B" w:rsidRPr="005F64AD" w:rsidRDefault="00233E4F" w:rsidP="00C87702">
            <w:pPr>
              <w:pStyle w:val="af4"/>
              <w:jc w:val="center"/>
            </w:pPr>
            <w:r w:rsidRPr="005F64AD">
              <w:t>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50B6B" w:rsidRPr="005F64AD" w:rsidRDefault="00233E4F" w:rsidP="00C87702">
            <w:pPr>
              <w:pStyle w:val="af4"/>
              <w:jc w:val="center"/>
            </w:pPr>
            <w:r w:rsidRPr="005F64AD">
              <w:t>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50B6B" w:rsidRPr="005F64AD" w:rsidRDefault="00233E4F" w:rsidP="00C87702">
            <w:pPr>
              <w:pStyle w:val="af4"/>
              <w:jc w:val="center"/>
            </w:pPr>
            <w:r w:rsidRPr="005F64AD"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50B6B" w:rsidRPr="005F64AD" w:rsidRDefault="00233E4F" w:rsidP="00C87702">
            <w:pPr>
              <w:pStyle w:val="af4"/>
              <w:jc w:val="center"/>
            </w:pPr>
            <w:r w:rsidRPr="005F64AD">
              <w:t>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50B6B" w:rsidRPr="005F64AD" w:rsidRDefault="00233E4F" w:rsidP="00C87702">
            <w:pPr>
              <w:pStyle w:val="af4"/>
              <w:jc w:val="center"/>
            </w:pPr>
            <w:r w:rsidRPr="005F64AD"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6B" w:rsidRPr="005F64AD" w:rsidRDefault="00233E4F" w:rsidP="00C87702">
            <w:pPr>
              <w:pStyle w:val="af4"/>
              <w:jc w:val="center"/>
            </w:pPr>
            <w:r w:rsidRPr="005F64AD"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6B" w:rsidRPr="005F64AD" w:rsidRDefault="00233E4F" w:rsidP="00C87702">
            <w:pPr>
              <w:pStyle w:val="af4"/>
              <w:jc w:val="center"/>
            </w:pPr>
            <w:r w:rsidRPr="005F64AD">
              <w:t>4</w:t>
            </w:r>
          </w:p>
        </w:tc>
      </w:tr>
      <w:tr w:rsidR="000F1007" w:rsidRPr="00CD5955" w:rsidTr="00C87702">
        <w:trPr>
          <w:trHeight w:val="20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F1007" w:rsidRDefault="000F1007" w:rsidP="00C87702">
            <w:r>
              <w:t>3.3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F1007" w:rsidRPr="005F64AD" w:rsidRDefault="000F1007" w:rsidP="00C87702">
            <w:r w:rsidRPr="005F64AD">
              <w:t>Удовлетворенность населения Богородского мун</w:t>
            </w:r>
            <w:r w:rsidRPr="005F64AD">
              <w:t>и</w:t>
            </w:r>
            <w:r w:rsidRPr="005F64AD">
              <w:t>ципального округа получением услуг в МКУ «Бог</w:t>
            </w:r>
            <w:r w:rsidRPr="005F64AD">
              <w:t>о</w:t>
            </w:r>
            <w:r w:rsidRPr="005F64AD">
              <w:t>родский архив»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F1007" w:rsidRPr="005F64AD" w:rsidRDefault="000F1007" w:rsidP="00C87702">
            <w:pPr>
              <w:pStyle w:val="af4"/>
              <w:jc w:val="center"/>
            </w:pPr>
            <w:r w:rsidRPr="005F64AD">
              <w:t>%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F1007" w:rsidRPr="005F64AD" w:rsidRDefault="000F1007" w:rsidP="00C87702">
            <w:pPr>
              <w:pStyle w:val="af4"/>
              <w:jc w:val="center"/>
            </w:pPr>
            <w:r w:rsidRPr="005F64AD">
              <w:t>90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F1007" w:rsidRPr="005F64AD" w:rsidRDefault="000F1007" w:rsidP="00C87702">
            <w:pPr>
              <w:pStyle w:val="af4"/>
              <w:jc w:val="center"/>
            </w:pPr>
            <w:r w:rsidRPr="005F64AD">
              <w:t>90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F1007" w:rsidRPr="005F64AD" w:rsidRDefault="000F1007" w:rsidP="00C87702">
            <w:pPr>
              <w:pStyle w:val="af4"/>
              <w:jc w:val="center"/>
            </w:pPr>
            <w:r w:rsidRPr="005F64AD">
              <w:t>90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F1007" w:rsidRPr="005F64AD" w:rsidRDefault="000F1007" w:rsidP="00C87702">
            <w:pPr>
              <w:pStyle w:val="af4"/>
              <w:jc w:val="center"/>
            </w:pPr>
            <w:r w:rsidRPr="005F64AD">
              <w:t>90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F1007" w:rsidRPr="005F64AD" w:rsidRDefault="000F1007" w:rsidP="00C87702">
            <w:pPr>
              <w:pStyle w:val="af4"/>
              <w:jc w:val="center"/>
            </w:pPr>
            <w:r w:rsidRPr="005F64AD">
              <w:t>90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07" w:rsidRPr="005F64AD" w:rsidRDefault="000F1007" w:rsidP="00C87702">
            <w:pPr>
              <w:pStyle w:val="af4"/>
              <w:jc w:val="center"/>
            </w:pPr>
            <w:r w:rsidRPr="005F64AD">
              <w:t>90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07" w:rsidRPr="005F64AD" w:rsidRDefault="000F1007" w:rsidP="00C87702">
            <w:pPr>
              <w:pStyle w:val="af4"/>
              <w:jc w:val="center"/>
            </w:pPr>
            <w:r w:rsidRPr="005F64AD">
              <w:t>90</w:t>
            </w:r>
          </w:p>
        </w:tc>
      </w:tr>
      <w:tr w:rsidR="005F64AD" w:rsidRPr="00CD5955" w:rsidTr="005F64AD">
        <w:trPr>
          <w:trHeight w:val="20"/>
        </w:trPr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F64AD" w:rsidRPr="00CD5955" w:rsidRDefault="005F64AD" w:rsidP="00C87702">
            <w:pPr>
              <w:jc w:val="center"/>
            </w:pPr>
            <w:r w:rsidRPr="00CD5955">
              <w:rPr>
                <w:b/>
              </w:rPr>
              <w:lastRenderedPageBreak/>
              <w:t>Непосредственные результаты реализации подпрограммы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F64AD" w:rsidRPr="00CD5955" w:rsidRDefault="005F64AD" w:rsidP="00C87702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F64AD" w:rsidRPr="00CD5955" w:rsidRDefault="005F64AD" w:rsidP="00C87702">
            <w:pPr>
              <w:jc w:val="center"/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F64AD" w:rsidRPr="00CD5955" w:rsidRDefault="005F64AD" w:rsidP="00C87702">
            <w:pPr>
              <w:jc w:val="center"/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F64AD" w:rsidRPr="00CD5955" w:rsidRDefault="005F64AD" w:rsidP="00C87702">
            <w:pPr>
              <w:jc w:val="center"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F64AD" w:rsidRPr="00CD5955" w:rsidRDefault="005F64AD" w:rsidP="00C87702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F64AD" w:rsidRPr="00CD5955" w:rsidRDefault="005F64AD" w:rsidP="00C87702">
            <w:pPr>
              <w:jc w:val="center"/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AD" w:rsidRPr="00CD5955" w:rsidRDefault="005F64AD" w:rsidP="00C87702">
            <w:pPr>
              <w:jc w:val="center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AD" w:rsidRDefault="005F64AD" w:rsidP="00C87702">
            <w:pPr>
              <w:pStyle w:val="af4"/>
              <w:jc w:val="center"/>
              <w:rPr>
                <w:sz w:val="22"/>
                <w:szCs w:val="22"/>
              </w:rPr>
            </w:pPr>
          </w:p>
        </w:tc>
      </w:tr>
      <w:tr w:rsidR="005F64AD" w:rsidRPr="00CD5955" w:rsidTr="00F276C1">
        <w:trPr>
          <w:trHeight w:val="20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F64AD" w:rsidRPr="00CD5955" w:rsidRDefault="005F64AD" w:rsidP="005F64AD">
            <w:r w:rsidRPr="00CD5955">
              <w:t>3.1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F64AD" w:rsidRPr="005F64AD" w:rsidRDefault="005F64AD" w:rsidP="005F64AD">
            <w:pPr>
              <w:pStyle w:val="af4"/>
              <w:jc w:val="both"/>
            </w:pPr>
            <w:r w:rsidRPr="005F64AD">
              <w:t>Снижение угрозы потери архивных документов, с</w:t>
            </w:r>
            <w:r w:rsidRPr="005F64AD">
              <w:t>о</w:t>
            </w:r>
            <w:r w:rsidRPr="005F64AD">
              <w:t>хранение архивных документов, подлежащих пост</w:t>
            </w:r>
            <w:r w:rsidRPr="005F64AD">
              <w:t>о</w:t>
            </w:r>
            <w:r w:rsidRPr="005F64AD">
              <w:t>янному хранению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F64AD" w:rsidRPr="005F64AD" w:rsidRDefault="005F64AD" w:rsidP="005F64AD">
            <w:pPr>
              <w:pStyle w:val="af4"/>
              <w:jc w:val="center"/>
              <w:rPr>
                <w:szCs w:val="22"/>
              </w:rPr>
            </w:pPr>
            <w:r w:rsidRPr="005F64AD">
              <w:rPr>
                <w:szCs w:val="22"/>
              </w:rPr>
              <w:t>%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F64AD" w:rsidRPr="00CD5955" w:rsidRDefault="005F64AD" w:rsidP="005F64AD">
            <w:pPr>
              <w:jc w:val="center"/>
            </w:pPr>
            <w:r>
              <w:t>25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F64AD" w:rsidRPr="00CD5955" w:rsidRDefault="005F64AD" w:rsidP="005F64AD">
            <w:pPr>
              <w:jc w:val="center"/>
            </w:pPr>
            <w:r>
              <w:t>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F64AD" w:rsidRPr="00CD5955" w:rsidRDefault="005F64AD" w:rsidP="005F64AD">
            <w:pPr>
              <w:jc w:val="center"/>
            </w:pPr>
            <w:r>
              <w:t>25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F64AD" w:rsidRPr="00CD5955" w:rsidRDefault="005F64AD" w:rsidP="005F64AD">
            <w:pPr>
              <w:jc w:val="center"/>
            </w:pPr>
            <w:r>
              <w:t>25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F64AD" w:rsidRPr="00CD5955" w:rsidRDefault="005F64AD" w:rsidP="005F64AD">
            <w:pPr>
              <w:jc w:val="center"/>
            </w:pPr>
            <w:r>
              <w:t>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AD" w:rsidRPr="00CD5955" w:rsidRDefault="005F64AD" w:rsidP="005F64AD">
            <w:pPr>
              <w:jc w:val="center"/>
            </w:pPr>
            <w:r>
              <w:t>25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AD" w:rsidRPr="00CD5955" w:rsidRDefault="005F64AD" w:rsidP="005F64AD">
            <w:pPr>
              <w:jc w:val="center"/>
            </w:pPr>
            <w:r>
              <w:t>25</w:t>
            </w:r>
          </w:p>
        </w:tc>
      </w:tr>
      <w:tr w:rsidR="005F64AD" w:rsidRPr="00CD5955" w:rsidTr="00F276C1">
        <w:trPr>
          <w:trHeight w:val="20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F64AD" w:rsidRPr="00CD5955" w:rsidRDefault="005F64AD" w:rsidP="005F64AD">
            <w:r>
              <w:t>3.2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F64AD" w:rsidRPr="005F64AD" w:rsidRDefault="005F64AD" w:rsidP="005F64AD">
            <w:pPr>
              <w:pStyle w:val="af4"/>
              <w:jc w:val="both"/>
            </w:pPr>
            <w:r w:rsidRPr="005F64AD">
              <w:t>Увеличение количества предоставления муниц</w:t>
            </w:r>
            <w:r w:rsidRPr="005F64AD">
              <w:t>и</w:t>
            </w:r>
            <w:r w:rsidRPr="005F64AD">
              <w:t>пальных услуг физическим и юридическим лицам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F64AD" w:rsidRPr="005F64AD" w:rsidRDefault="005F64AD" w:rsidP="005F64AD">
            <w:pPr>
              <w:pStyle w:val="af4"/>
              <w:jc w:val="center"/>
              <w:rPr>
                <w:szCs w:val="22"/>
              </w:rPr>
            </w:pPr>
            <w:r w:rsidRPr="005F64AD">
              <w:rPr>
                <w:szCs w:val="22"/>
              </w:rPr>
              <w:t>шт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F64AD" w:rsidRPr="00CD5955" w:rsidRDefault="005F64AD" w:rsidP="005F64AD">
            <w:pPr>
              <w:jc w:val="center"/>
            </w:pPr>
            <w:r>
              <w:t>3700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F64AD" w:rsidRPr="00CD5955" w:rsidRDefault="005F64AD" w:rsidP="005F64AD">
            <w:pPr>
              <w:jc w:val="center"/>
            </w:pPr>
            <w:r>
              <w:t>3700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F64AD" w:rsidRPr="00CD5955" w:rsidRDefault="005F64AD" w:rsidP="005F64AD">
            <w:pPr>
              <w:jc w:val="center"/>
            </w:pPr>
            <w:r>
              <w:t>3700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F64AD" w:rsidRPr="00CD5955" w:rsidRDefault="005F64AD" w:rsidP="005F64AD">
            <w:pPr>
              <w:jc w:val="center"/>
            </w:pPr>
            <w:r>
              <w:t>3700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F64AD" w:rsidRPr="00CD5955" w:rsidRDefault="005F64AD" w:rsidP="005F64AD">
            <w:pPr>
              <w:jc w:val="center"/>
            </w:pPr>
            <w:r>
              <w:t>3700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AD" w:rsidRPr="00CD5955" w:rsidRDefault="005F64AD" w:rsidP="005F64AD">
            <w:pPr>
              <w:jc w:val="center"/>
            </w:pPr>
            <w:r>
              <w:t>3700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AD" w:rsidRPr="00CD5955" w:rsidRDefault="005F64AD" w:rsidP="005F64AD">
            <w:pPr>
              <w:jc w:val="center"/>
            </w:pPr>
            <w:r>
              <w:t>3700</w:t>
            </w:r>
          </w:p>
        </w:tc>
      </w:tr>
      <w:tr w:rsidR="005F64AD" w:rsidRPr="00CD5955" w:rsidTr="00F276C1">
        <w:trPr>
          <w:trHeight w:val="20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F64AD" w:rsidRDefault="005F64AD" w:rsidP="005F64AD">
            <w:r>
              <w:t>3.3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F64AD" w:rsidRPr="005F64AD" w:rsidRDefault="005F64AD" w:rsidP="005F64AD">
            <w:pPr>
              <w:pStyle w:val="af4"/>
              <w:jc w:val="both"/>
            </w:pPr>
            <w:r w:rsidRPr="005F64AD">
              <w:t>Увеличение количества поступления единиц хран</w:t>
            </w:r>
            <w:r w:rsidRPr="005F64AD">
              <w:t>е</w:t>
            </w:r>
            <w:r w:rsidRPr="005F64AD">
              <w:t>ния (документов)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F64AD" w:rsidRPr="005F64AD" w:rsidRDefault="005F64AD" w:rsidP="005F64AD">
            <w:pPr>
              <w:pStyle w:val="af4"/>
              <w:jc w:val="center"/>
              <w:rPr>
                <w:szCs w:val="22"/>
              </w:rPr>
            </w:pPr>
            <w:r w:rsidRPr="005F64AD">
              <w:rPr>
                <w:szCs w:val="22"/>
              </w:rPr>
              <w:t>Ед.хр.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F64AD" w:rsidRPr="00CD5955" w:rsidRDefault="005F64AD" w:rsidP="005F64AD">
            <w:pPr>
              <w:jc w:val="center"/>
            </w:pPr>
            <w:r>
              <w:t>1600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F64AD" w:rsidRPr="00CD5955" w:rsidRDefault="005F64AD" w:rsidP="005F64AD">
            <w:pPr>
              <w:jc w:val="center"/>
            </w:pPr>
            <w:r>
              <w:t>1600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F64AD" w:rsidRPr="00CD5955" w:rsidRDefault="005F64AD" w:rsidP="005F64AD">
            <w:pPr>
              <w:jc w:val="center"/>
            </w:pPr>
            <w:r>
              <w:t>1600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F64AD" w:rsidRPr="00CD5955" w:rsidRDefault="005F64AD" w:rsidP="005F64AD">
            <w:pPr>
              <w:jc w:val="center"/>
            </w:pPr>
            <w:r>
              <w:t>1600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F64AD" w:rsidRPr="00CD5955" w:rsidRDefault="005F64AD" w:rsidP="005F64AD">
            <w:pPr>
              <w:jc w:val="center"/>
            </w:pPr>
            <w:r>
              <w:t>1600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AD" w:rsidRPr="00CD5955" w:rsidRDefault="005F64AD" w:rsidP="005F64AD">
            <w:pPr>
              <w:jc w:val="center"/>
            </w:pPr>
            <w:r>
              <w:t>1600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AD" w:rsidRPr="00CD5955" w:rsidRDefault="005F64AD" w:rsidP="005F64AD">
            <w:pPr>
              <w:jc w:val="center"/>
            </w:pPr>
            <w:r>
              <w:t>1600</w:t>
            </w:r>
          </w:p>
        </w:tc>
      </w:tr>
    </w:tbl>
    <w:p w:rsidR="00014D42" w:rsidRDefault="00014D42" w:rsidP="0037241A">
      <w:pPr>
        <w:jc w:val="center"/>
        <w:rPr>
          <w:b/>
          <w:sz w:val="28"/>
          <w:szCs w:val="28"/>
        </w:rPr>
      </w:pPr>
    </w:p>
    <w:p w:rsidR="005A261A" w:rsidRDefault="005A261A" w:rsidP="005A261A">
      <w:pPr>
        <w:widowControl w:val="0"/>
        <w:adjustRightInd w:val="0"/>
        <w:ind w:left="10348" w:hanging="10326"/>
        <w:jc w:val="center"/>
        <w:rPr>
          <w:sz w:val="26"/>
          <w:szCs w:val="26"/>
        </w:rPr>
        <w:sectPr w:rsidR="005A261A" w:rsidSect="00054AC7">
          <w:type w:val="nextColumn"/>
          <w:pgSz w:w="16838" w:h="11905" w:orient="landscape"/>
          <w:pgMar w:top="1701" w:right="1134" w:bottom="851" w:left="1134" w:header="720" w:footer="720" w:gutter="0"/>
          <w:pgNumType w:start="1"/>
          <w:cols w:space="720"/>
          <w:noEndnote/>
          <w:titlePg/>
          <w:docGrid w:linePitch="326"/>
        </w:sectPr>
      </w:pPr>
      <w:r>
        <w:rPr>
          <w:sz w:val="26"/>
          <w:szCs w:val="26"/>
        </w:rPr>
        <w:t>_________________________</w:t>
      </w:r>
    </w:p>
    <w:p w:rsidR="0037241A" w:rsidRPr="00054AC7" w:rsidRDefault="0037241A" w:rsidP="00D80F48">
      <w:pPr>
        <w:widowControl w:val="0"/>
        <w:adjustRightInd w:val="0"/>
        <w:ind w:left="10348"/>
        <w:jc w:val="center"/>
      </w:pPr>
      <w:r w:rsidRPr="00054AC7">
        <w:lastRenderedPageBreak/>
        <w:t>Приложение 3</w:t>
      </w:r>
    </w:p>
    <w:p w:rsidR="002036A3" w:rsidRPr="00054AC7" w:rsidRDefault="002036A3" w:rsidP="002036A3">
      <w:pPr>
        <w:ind w:left="9900"/>
        <w:jc w:val="center"/>
      </w:pPr>
      <w:r w:rsidRPr="00054AC7">
        <w:t>к муниципальной программе</w:t>
      </w:r>
    </w:p>
    <w:p w:rsidR="00686716" w:rsidRPr="00054AC7" w:rsidRDefault="002036A3" w:rsidP="00686716">
      <w:pPr>
        <w:widowControl w:val="0"/>
        <w:adjustRightInd w:val="0"/>
        <w:ind w:left="9900"/>
        <w:jc w:val="center"/>
        <w:rPr>
          <w:color w:val="000000"/>
        </w:rPr>
      </w:pPr>
      <w:r w:rsidRPr="00054AC7">
        <w:t>«</w:t>
      </w:r>
      <w:r w:rsidR="00686716" w:rsidRPr="00054AC7">
        <w:rPr>
          <w:color w:val="000000"/>
        </w:rPr>
        <w:t>Информационное общество</w:t>
      </w:r>
    </w:p>
    <w:p w:rsidR="00686716" w:rsidRPr="00054AC7" w:rsidRDefault="00686716" w:rsidP="00686716">
      <w:pPr>
        <w:widowControl w:val="0"/>
        <w:adjustRightInd w:val="0"/>
        <w:ind w:left="9900"/>
        <w:jc w:val="center"/>
        <w:rPr>
          <w:color w:val="000000"/>
        </w:rPr>
      </w:pPr>
      <w:r w:rsidRPr="00054AC7">
        <w:rPr>
          <w:color w:val="000000"/>
        </w:rPr>
        <w:t>Богородского муниципального округа</w:t>
      </w:r>
    </w:p>
    <w:p w:rsidR="002036A3" w:rsidRPr="00054AC7" w:rsidRDefault="00686716" w:rsidP="00686716">
      <w:pPr>
        <w:ind w:left="9900"/>
        <w:jc w:val="center"/>
      </w:pPr>
      <w:r w:rsidRPr="00054AC7">
        <w:rPr>
          <w:color w:val="000000"/>
        </w:rPr>
        <w:t>Нижегородской области</w:t>
      </w:r>
      <w:r w:rsidR="002036A3" w:rsidRPr="00054AC7">
        <w:t>»</w:t>
      </w:r>
    </w:p>
    <w:p w:rsidR="0037241A" w:rsidRPr="00EA17D6" w:rsidRDefault="0037241A" w:rsidP="00D80F48">
      <w:pPr>
        <w:spacing w:line="262" w:lineRule="auto"/>
        <w:ind w:left="9900"/>
        <w:jc w:val="center"/>
        <w:rPr>
          <w:b/>
          <w:sz w:val="26"/>
          <w:szCs w:val="26"/>
        </w:rPr>
      </w:pPr>
    </w:p>
    <w:p w:rsidR="0037241A" w:rsidRPr="00054AC7" w:rsidRDefault="0037241A" w:rsidP="0037241A">
      <w:pPr>
        <w:adjustRightInd w:val="0"/>
        <w:jc w:val="center"/>
        <w:outlineLvl w:val="0"/>
        <w:rPr>
          <w:b/>
          <w:bCs/>
        </w:rPr>
      </w:pPr>
      <w:r w:rsidRPr="00054AC7">
        <w:rPr>
          <w:b/>
          <w:bCs/>
        </w:rPr>
        <w:t>Ресурсное обеспечение реализации муниципальной</w:t>
      </w:r>
    </w:p>
    <w:p w:rsidR="0037241A" w:rsidRPr="00054AC7" w:rsidRDefault="0037241A" w:rsidP="00054AC7">
      <w:pPr>
        <w:jc w:val="center"/>
        <w:rPr>
          <w:b/>
          <w:bCs/>
        </w:rPr>
      </w:pPr>
      <w:r w:rsidRPr="00054AC7">
        <w:rPr>
          <w:b/>
          <w:bCs/>
        </w:rPr>
        <w:t xml:space="preserve">программы </w:t>
      </w:r>
      <w:r w:rsidR="00CF0886" w:rsidRPr="00054AC7">
        <w:rPr>
          <w:b/>
          <w:bCs/>
        </w:rPr>
        <w:t>«</w:t>
      </w:r>
      <w:r w:rsidR="00686716" w:rsidRPr="00054AC7">
        <w:rPr>
          <w:b/>
          <w:bCs/>
        </w:rPr>
        <w:t>Информационное общество</w:t>
      </w:r>
      <w:r w:rsidR="00054AC7" w:rsidRPr="00054AC7">
        <w:rPr>
          <w:b/>
          <w:bCs/>
        </w:rPr>
        <w:t xml:space="preserve"> </w:t>
      </w:r>
      <w:r w:rsidR="00686716" w:rsidRPr="00054AC7">
        <w:rPr>
          <w:b/>
          <w:bCs/>
        </w:rPr>
        <w:t>Богородского муниципального округа Нижегородской области</w:t>
      </w:r>
      <w:r w:rsidR="00CF0886" w:rsidRPr="00054AC7">
        <w:rPr>
          <w:b/>
          <w:bCs/>
        </w:rPr>
        <w:t>»</w:t>
      </w:r>
    </w:p>
    <w:p w:rsidR="0037241A" w:rsidRPr="00EA17D6" w:rsidRDefault="0037241A" w:rsidP="0037241A">
      <w:pPr>
        <w:spacing w:line="262" w:lineRule="auto"/>
        <w:rPr>
          <w:sz w:val="16"/>
          <w:szCs w:val="16"/>
        </w:rPr>
      </w:pPr>
    </w:p>
    <w:tbl>
      <w:tblPr>
        <w:tblW w:w="5205" w:type="pct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86"/>
        <w:gridCol w:w="2546"/>
        <w:gridCol w:w="2104"/>
        <w:gridCol w:w="1003"/>
        <w:gridCol w:w="964"/>
        <w:gridCol w:w="964"/>
        <w:gridCol w:w="1003"/>
        <w:gridCol w:w="1031"/>
        <w:gridCol w:w="1179"/>
        <w:gridCol w:w="1170"/>
        <w:gridCol w:w="1507"/>
      </w:tblGrid>
      <w:tr w:rsidR="0045487E" w:rsidRPr="00CD5955" w:rsidTr="00054662">
        <w:trPr>
          <w:trHeight w:val="20"/>
          <w:tblHeader/>
        </w:trPr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Статус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tabs>
                <w:tab w:val="left" w:pos="1452"/>
              </w:tabs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Подпрограмма муниц</w:t>
            </w:r>
            <w:r w:rsidRPr="00CD5955">
              <w:rPr>
                <w:b/>
                <w:sz w:val="20"/>
                <w:szCs w:val="20"/>
              </w:rPr>
              <w:t>и</w:t>
            </w:r>
            <w:r w:rsidRPr="00CD5955">
              <w:rPr>
                <w:b/>
                <w:sz w:val="20"/>
                <w:szCs w:val="20"/>
              </w:rPr>
              <w:t>пальной программы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Заказчик-координатор, сои</w:t>
            </w:r>
            <w:r w:rsidRPr="00CD5955">
              <w:rPr>
                <w:b/>
                <w:sz w:val="20"/>
                <w:szCs w:val="20"/>
              </w:rPr>
              <w:t>с</w:t>
            </w:r>
            <w:r w:rsidRPr="00CD5955">
              <w:rPr>
                <w:b/>
                <w:sz w:val="20"/>
                <w:szCs w:val="20"/>
              </w:rPr>
              <w:t>полнители</w:t>
            </w:r>
          </w:p>
        </w:tc>
        <w:tc>
          <w:tcPr>
            <w:tcW w:w="291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7E" w:rsidRPr="00CD5955" w:rsidRDefault="0045487E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Расходы (тыс. руб.), годы</w:t>
            </w:r>
          </w:p>
        </w:tc>
      </w:tr>
      <w:tr w:rsidR="0045487E" w:rsidRPr="00CD5955" w:rsidTr="00054662">
        <w:trPr>
          <w:trHeight w:val="20"/>
          <w:tblHeader/>
        </w:trPr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rPr>
                <w:b/>
                <w:sz w:val="20"/>
                <w:szCs w:val="20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rPr>
                <w:b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B033DE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B033DE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B033DE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B033DE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B033DE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B033DE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B033DE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B033DE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B033DE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B033DE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7E" w:rsidRPr="00CD5955" w:rsidRDefault="0045487E" w:rsidP="00B033DE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202</w:t>
            </w:r>
            <w:r w:rsidR="00B03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7E" w:rsidRPr="00CD5955" w:rsidRDefault="0045487E" w:rsidP="00B033DE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202</w:t>
            </w:r>
            <w:r w:rsidR="00B033DE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всего</w:t>
            </w:r>
          </w:p>
        </w:tc>
      </w:tr>
      <w:tr w:rsidR="00E567BF" w:rsidRPr="00CD5955" w:rsidTr="00054662">
        <w:trPr>
          <w:trHeight w:val="20"/>
        </w:trPr>
        <w:tc>
          <w:tcPr>
            <w:tcW w:w="13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567BF" w:rsidRPr="00CD5955" w:rsidRDefault="00E567BF" w:rsidP="00E567BF">
            <w:pPr>
              <w:rPr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Муниципальная программа «</w:t>
            </w:r>
            <w:r w:rsidRPr="00686716">
              <w:rPr>
                <w:b/>
                <w:sz w:val="20"/>
                <w:szCs w:val="20"/>
              </w:rPr>
              <w:t>Информацио</w:t>
            </w:r>
            <w:r w:rsidRPr="00686716">
              <w:rPr>
                <w:b/>
                <w:sz w:val="20"/>
                <w:szCs w:val="20"/>
              </w:rPr>
              <w:t>н</w:t>
            </w:r>
            <w:r w:rsidRPr="00686716">
              <w:rPr>
                <w:b/>
                <w:sz w:val="20"/>
                <w:szCs w:val="20"/>
              </w:rPr>
              <w:t>ное общество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86716">
              <w:rPr>
                <w:b/>
                <w:sz w:val="20"/>
                <w:szCs w:val="20"/>
              </w:rPr>
              <w:t>Богородского муниц</w:t>
            </w:r>
            <w:r w:rsidRPr="00686716">
              <w:rPr>
                <w:b/>
                <w:sz w:val="20"/>
                <w:szCs w:val="20"/>
              </w:rPr>
              <w:t>и</w:t>
            </w:r>
            <w:r w:rsidRPr="00686716">
              <w:rPr>
                <w:b/>
                <w:sz w:val="20"/>
                <w:szCs w:val="20"/>
              </w:rPr>
              <w:t>пального округа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86716">
              <w:rPr>
                <w:b/>
                <w:sz w:val="20"/>
                <w:szCs w:val="20"/>
              </w:rPr>
              <w:t>Нижегородской области</w:t>
            </w:r>
            <w:r w:rsidRPr="00CD5955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567BF" w:rsidRPr="00CD5955" w:rsidRDefault="00E567BF" w:rsidP="00E567BF">
            <w:pPr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567BF" w:rsidRPr="00665A86" w:rsidRDefault="00E567BF" w:rsidP="00E567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2"/>
              </w:rPr>
              <w:t>10761,72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567BF" w:rsidRPr="00665A86" w:rsidRDefault="00E567BF" w:rsidP="00E567BF">
            <w:pPr>
              <w:jc w:val="center"/>
              <w:rPr>
                <w:b/>
                <w:sz w:val="20"/>
              </w:rPr>
            </w:pPr>
            <w:r w:rsidRPr="00665A86">
              <w:rPr>
                <w:b/>
                <w:color w:val="000000"/>
                <w:sz w:val="20"/>
                <w:szCs w:val="22"/>
              </w:rPr>
              <w:t>11023,83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567BF" w:rsidRPr="00665A86" w:rsidRDefault="00E567BF" w:rsidP="00E567BF">
            <w:pPr>
              <w:jc w:val="center"/>
              <w:rPr>
                <w:b/>
                <w:sz w:val="20"/>
              </w:rPr>
            </w:pPr>
            <w:r w:rsidRPr="00665A86">
              <w:rPr>
                <w:b/>
                <w:color w:val="000000"/>
                <w:sz w:val="20"/>
                <w:szCs w:val="22"/>
              </w:rPr>
              <w:t>11023,83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567BF" w:rsidRPr="00665A86" w:rsidRDefault="00E567BF" w:rsidP="00E567BF">
            <w:pPr>
              <w:jc w:val="center"/>
              <w:rPr>
                <w:b/>
                <w:sz w:val="20"/>
              </w:rPr>
            </w:pPr>
            <w:r w:rsidRPr="00665A86">
              <w:rPr>
                <w:b/>
                <w:color w:val="000000"/>
                <w:sz w:val="20"/>
                <w:szCs w:val="22"/>
              </w:rPr>
              <w:t>11023,83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567BF" w:rsidRPr="00665A86" w:rsidRDefault="00E567BF" w:rsidP="00E567BF">
            <w:pPr>
              <w:jc w:val="center"/>
              <w:rPr>
                <w:b/>
                <w:sz w:val="20"/>
              </w:rPr>
            </w:pPr>
            <w:r w:rsidRPr="00665A86">
              <w:rPr>
                <w:b/>
                <w:color w:val="000000"/>
                <w:sz w:val="20"/>
                <w:szCs w:val="22"/>
              </w:rPr>
              <w:t>11023,83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BF" w:rsidRPr="00665A86" w:rsidRDefault="00E567BF" w:rsidP="00E567BF">
            <w:pPr>
              <w:jc w:val="center"/>
              <w:rPr>
                <w:b/>
                <w:sz w:val="20"/>
              </w:rPr>
            </w:pPr>
            <w:r w:rsidRPr="00665A86">
              <w:rPr>
                <w:b/>
                <w:color w:val="000000"/>
                <w:sz w:val="20"/>
                <w:szCs w:val="22"/>
              </w:rPr>
              <w:t>11023,83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BF" w:rsidRPr="00665A86" w:rsidRDefault="00E567BF" w:rsidP="00E567BF">
            <w:pPr>
              <w:jc w:val="center"/>
              <w:rPr>
                <w:b/>
                <w:sz w:val="20"/>
              </w:rPr>
            </w:pPr>
            <w:r w:rsidRPr="00665A86">
              <w:rPr>
                <w:b/>
                <w:color w:val="000000"/>
                <w:sz w:val="20"/>
                <w:szCs w:val="22"/>
              </w:rPr>
              <w:t>11023,83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567BF" w:rsidRPr="00665A86" w:rsidRDefault="00E567BF" w:rsidP="00E567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sz w:val="20"/>
              </w:rPr>
              <w:t>76904,70</w:t>
            </w:r>
          </w:p>
        </w:tc>
      </w:tr>
      <w:tr w:rsidR="00665A86" w:rsidRPr="00CD5955" w:rsidTr="00054662">
        <w:trPr>
          <w:trHeight w:val="20"/>
        </w:trPr>
        <w:tc>
          <w:tcPr>
            <w:tcW w:w="13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 xml:space="preserve">Заказчик -координатор 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E6099E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369,00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E6099E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369,00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E6099E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369,00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E6099E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369,00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E6099E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369,00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6" w:rsidRPr="00E6099E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369,00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6" w:rsidRPr="00E6099E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369,00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E6099E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2583,00</w:t>
            </w:r>
          </w:p>
        </w:tc>
      </w:tr>
      <w:tr w:rsidR="00665A86" w:rsidRPr="00CD5955" w:rsidTr="00054662">
        <w:trPr>
          <w:trHeight w:val="20"/>
        </w:trPr>
        <w:tc>
          <w:tcPr>
            <w:tcW w:w="13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соисполнители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10392,72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10654,83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10654,83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10654,83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10654,83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10654,83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10654,83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74321,7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</w:tr>
      <w:tr w:rsidR="00665A86" w:rsidRPr="00CD5955" w:rsidTr="00054662">
        <w:trPr>
          <w:trHeight w:val="20"/>
        </w:trPr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widowControl w:val="0"/>
              <w:adjustRightInd w:val="0"/>
              <w:jc w:val="both"/>
              <w:outlineLvl w:val="4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sz w:val="20"/>
                <w:szCs w:val="20"/>
              </w:rPr>
            </w:pPr>
            <w:r w:rsidRPr="00587F50">
              <w:rPr>
                <w:sz w:val="20"/>
              </w:rPr>
              <w:t>«Обеспечение функцион</w:t>
            </w:r>
            <w:r w:rsidRPr="00587F50">
              <w:rPr>
                <w:sz w:val="20"/>
              </w:rPr>
              <w:t>и</w:t>
            </w:r>
            <w:r w:rsidRPr="00587F50">
              <w:rPr>
                <w:sz w:val="20"/>
              </w:rPr>
              <w:t>рования единой дежурной диспетчерской службы и совершенствование работы системы обеспечения вызова экстренных оперативных служб по единому номеру «112» в Богородском мун</w:t>
            </w:r>
            <w:r w:rsidRPr="00587F50">
              <w:rPr>
                <w:sz w:val="20"/>
              </w:rPr>
              <w:t>и</w:t>
            </w:r>
            <w:r w:rsidRPr="00587F50">
              <w:rPr>
                <w:sz w:val="20"/>
              </w:rPr>
              <w:t>ципальном округе Нижег</w:t>
            </w:r>
            <w:r w:rsidRPr="00587F50">
              <w:rPr>
                <w:sz w:val="20"/>
              </w:rPr>
              <w:t>о</w:t>
            </w:r>
            <w:r w:rsidRPr="00587F50">
              <w:rPr>
                <w:sz w:val="20"/>
              </w:rPr>
              <w:t>родской области»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5533,16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sz w:val="20"/>
                <w:szCs w:val="20"/>
              </w:rPr>
              <w:t>39910,82</w:t>
            </w:r>
          </w:p>
        </w:tc>
      </w:tr>
      <w:tr w:rsidR="00665A86" w:rsidRPr="00CD5955" w:rsidTr="00054662">
        <w:trPr>
          <w:trHeight w:val="20"/>
        </w:trPr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widowControl w:val="0"/>
              <w:adjustRightInd w:val="0"/>
              <w:jc w:val="both"/>
              <w:outlineLvl w:val="4"/>
              <w:rPr>
                <w:sz w:val="20"/>
                <w:szCs w:val="20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Заказчик - координатор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665A86" w:rsidRPr="00CD5955" w:rsidTr="00054662">
        <w:trPr>
          <w:trHeight w:val="20"/>
        </w:trPr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widowControl w:val="0"/>
              <w:adjustRightInd w:val="0"/>
              <w:jc w:val="both"/>
              <w:outlineLvl w:val="4"/>
              <w:rPr>
                <w:sz w:val="20"/>
                <w:szCs w:val="20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соисполнители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5533,16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sz w:val="20"/>
                <w:szCs w:val="20"/>
              </w:rPr>
              <w:t>39910,82</w:t>
            </w:r>
          </w:p>
        </w:tc>
      </w:tr>
      <w:tr w:rsidR="00665A86" w:rsidRPr="00CD5955" w:rsidTr="00054662">
        <w:trPr>
          <w:trHeight w:val="20"/>
        </w:trPr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b/>
                <w:sz w:val="20"/>
                <w:szCs w:val="20"/>
              </w:rPr>
            </w:pPr>
            <w:r w:rsidRPr="00587F50">
              <w:rPr>
                <w:sz w:val="20"/>
              </w:rPr>
              <w:t>«Информационная ср</w:t>
            </w:r>
            <w:r w:rsidRPr="00587F50">
              <w:rPr>
                <w:sz w:val="20"/>
              </w:rPr>
              <w:t>е</w:t>
            </w:r>
            <w:r w:rsidRPr="00587F50">
              <w:rPr>
                <w:sz w:val="20"/>
              </w:rPr>
              <w:t>да»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665A86" w:rsidRDefault="00665A86" w:rsidP="00665A86">
            <w:pPr>
              <w:jc w:val="center"/>
              <w:rPr>
                <w:b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3381,79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665A86" w:rsidRDefault="00665A86" w:rsidP="00665A86">
            <w:pPr>
              <w:rPr>
                <w:b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3396,19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665A86" w:rsidRDefault="00665A86" w:rsidP="00665A86">
            <w:pPr>
              <w:rPr>
                <w:b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3396,19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665A86" w:rsidRDefault="00665A86" w:rsidP="00665A86">
            <w:pPr>
              <w:rPr>
                <w:b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3396,19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665A86" w:rsidRDefault="00665A86" w:rsidP="00665A86">
            <w:pPr>
              <w:rPr>
                <w:b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3396,19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6" w:rsidRPr="00665A86" w:rsidRDefault="00665A86" w:rsidP="00665A86">
            <w:pPr>
              <w:rPr>
                <w:b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3396,19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6" w:rsidRPr="00665A86" w:rsidRDefault="00665A86" w:rsidP="00665A86">
            <w:pPr>
              <w:rPr>
                <w:b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3396,19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665A86" w:rsidRDefault="00665A86" w:rsidP="00665A86">
            <w:pPr>
              <w:jc w:val="center"/>
              <w:rPr>
                <w:b/>
                <w:sz w:val="20"/>
                <w:szCs w:val="20"/>
              </w:rPr>
            </w:pPr>
            <w:r w:rsidRPr="00665A86">
              <w:rPr>
                <w:b/>
                <w:sz w:val="20"/>
                <w:szCs w:val="20"/>
              </w:rPr>
              <w:t>23758,93</w:t>
            </w:r>
          </w:p>
        </w:tc>
      </w:tr>
      <w:tr w:rsidR="00665A86" w:rsidRPr="00CD5955" w:rsidTr="00054662">
        <w:trPr>
          <w:trHeight w:val="20"/>
        </w:trPr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sz w:val="20"/>
                <w:szCs w:val="20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Заказчик - координатор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E6099E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369,00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E6099E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369,00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E6099E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369,00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E6099E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369,00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E6099E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369,00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6" w:rsidRPr="00E6099E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369,00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6" w:rsidRPr="00E6099E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369,00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E6099E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2583,00</w:t>
            </w:r>
          </w:p>
        </w:tc>
      </w:tr>
      <w:tr w:rsidR="00665A86" w:rsidRPr="00CD5955" w:rsidTr="00054662">
        <w:trPr>
          <w:trHeight w:val="20"/>
        </w:trPr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sz w:val="20"/>
                <w:szCs w:val="20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соисполнители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sz w:val="20"/>
                <w:szCs w:val="20"/>
              </w:rPr>
            </w:pPr>
            <w:r w:rsidRPr="00665A86">
              <w:rPr>
                <w:b/>
                <w:sz w:val="20"/>
                <w:szCs w:val="22"/>
              </w:rPr>
              <w:t>3012,79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sz w:val="20"/>
              </w:rPr>
            </w:pPr>
            <w:r w:rsidRPr="00665A86">
              <w:rPr>
                <w:b/>
                <w:sz w:val="20"/>
                <w:szCs w:val="22"/>
              </w:rPr>
              <w:t>3027,19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sz w:val="20"/>
              </w:rPr>
            </w:pPr>
            <w:r w:rsidRPr="00665A86">
              <w:rPr>
                <w:b/>
                <w:sz w:val="20"/>
                <w:szCs w:val="22"/>
              </w:rPr>
              <w:t>3027,19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sz w:val="20"/>
              </w:rPr>
            </w:pPr>
            <w:r w:rsidRPr="00665A86">
              <w:rPr>
                <w:b/>
                <w:sz w:val="20"/>
                <w:szCs w:val="22"/>
              </w:rPr>
              <w:t>3027,19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sz w:val="20"/>
              </w:rPr>
            </w:pPr>
            <w:r w:rsidRPr="00665A86">
              <w:rPr>
                <w:b/>
                <w:sz w:val="20"/>
                <w:szCs w:val="22"/>
              </w:rPr>
              <w:t>3027,19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sz w:val="20"/>
              </w:rPr>
            </w:pPr>
            <w:r w:rsidRPr="00665A86">
              <w:rPr>
                <w:b/>
                <w:sz w:val="20"/>
                <w:szCs w:val="22"/>
              </w:rPr>
              <w:t>3027,19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sz w:val="20"/>
              </w:rPr>
            </w:pPr>
            <w:r w:rsidRPr="00665A86">
              <w:rPr>
                <w:b/>
                <w:sz w:val="20"/>
                <w:szCs w:val="22"/>
              </w:rPr>
              <w:t>3027,19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sz w:val="20"/>
                <w:szCs w:val="20"/>
              </w:rPr>
            </w:pPr>
            <w:r w:rsidRPr="00665A86">
              <w:rPr>
                <w:b/>
                <w:sz w:val="20"/>
                <w:szCs w:val="22"/>
              </w:rPr>
              <w:t>21175,93</w:t>
            </w:r>
          </w:p>
        </w:tc>
      </w:tr>
      <w:tr w:rsidR="00665A86" w:rsidRPr="00CD5955" w:rsidTr="00054662">
        <w:trPr>
          <w:trHeight w:val="20"/>
        </w:trPr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3</w:t>
            </w:r>
            <w:r w:rsidRPr="00CD5955">
              <w:rPr>
                <w:sz w:val="20"/>
                <w:szCs w:val="20"/>
              </w:rPr>
              <w:t> 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sz w:val="20"/>
                <w:szCs w:val="20"/>
              </w:rPr>
            </w:pPr>
            <w:r w:rsidRPr="00587F50">
              <w:rPr>
                <w:sz w:val="20"/>
              </w:rPr>
              <w:t>«</w:t>
            </w:r>
            <w:r w:rsidRPr="00587F50">
              <w:rPr>
                <w:sz w:val="20"/>
                <w:szCs w:val="20"/>
              </w:rPr>
              <w:t>Обеспечение сохранности, комплектования, учета и использования архивных документов Богородского муниципального округа Н</w:t>
            </w:r>
            <w:r w:rsidRPr="00587F50">
              <w:rPr>
                <w:sz w:val="20"/>
                <w:szCs w:val="20"/>
              </w:rPr>
              <w:t>и</w:t>
            </w:r>
            <w:r w:rsidRPr="00587F50">
              <w:rPr>
                <w:sz w:val="20"/>
                <w:szCs w:val="20"/>
              </w:rPr>
              <w:t>жегородской области</w:t>
            </w:r>
            <w:r w:rsidRPr="00587F50">
              <w:rPr>
                <w:sz w:val="20"/>
              </w:rPr>
              <w:t>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sz w:val="20"/>
                <w:szCs w:val="20"/>
              </w:rPr>
              <w:t>1846,77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sz w:val="20"/>
                <w:szCs w:val="20"/>
              </w:rPr>
              <w:t>1898,03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sz w:val="20"/>
                <w:szCs w:val="20"/>
              </w:rPr>
              <w:t>1898,03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sz w:val="20"/>
                <w:szCs w:val="20"/>
              </w:rPr>
              <w:t>1898,03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sz w:val="20"/>
                <w:szCs w:val="20"/>
              </w:rPr>
              <w:t>1898,03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sz w:val="20"/>
                <w:szCs w:val="20"/>
              </w:rPr>
              <w:t>1898,03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sz w:val="20"/>
                <w:szCs w:val="20"/>
              </w:rPr>
              <w:t>1898,03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sz w:val="20"/>
                <w:szCs w:val="20"/>
              </w:rPr>
              <w:t>13234,95</w:t>
            </w:r>
          </w:p>
        </w:tc>
      </w:tr>
      <w:tr w:rsidR="00665A86" w:rsidRPr="00CD5955" w:rsidTr="00054662">
        <w:trPr>
          <w:trHeight w:val="20"/>
        </w:trPr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sz w:val="20"/>
                <w:szCs w:val="20"/>
              </w:rPr>
            </w:pPr>
          </w:p>
        </w:tc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Заказчик - координатор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665A86" w:rsidRPr="00CD5955" w:rsidTr="00054662">
        <w:trPr>
          <w:trHeight w:val="20"/>
        </w:trPr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sz w:val="20"/>
                <w:szCs w:val="20"/>
              </w:rPr>
            </w:pPr>
          </w:p>
        </w:tc>
        <w:tc>
          <w:tcPr>
            <w:tcW w:w="8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5A86" w:rsidRPr="00CD5955" w:rsidRDefault="00665A86" w:rsidP="00665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соисполнители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sz w:val="20"/>
                <w:szCs w:val="20"/>
              </w:rPr>
              <w:t>1846,77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sz w:val="20"/>
                <w:szCs w:val="20"/>
              </w:rPr>
              <w:t>1898,03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sz w:val="20"/>
                <w:szCs w:val="20"/>
              </w:rPr>
              <w:t>1898,03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sz w:val="20"/>
                <w:szCs w:val="20"/>
              </w:rPr>
              <w:t>1898,03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sz w:val="20"/>
                <w:szCs w:val="20"/>
              </w:rPr>
              <w:t>1898,03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sz w:val="20"/>
                <w:szCs w:val="20"/>
              </w:rPr>
              <w:t>1898,03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sz w:val="20"/>
                <w:szCs w:val="20"/>
              </w:rPr>
              <w:t>1898,03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5A86" w:rsidRPr="00665A86" w:rsidRDefault="00665A86" w:rsidP="00665A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5A86">
              <w:rPr>
                <w:b/>
                <w:sz w:val="20"/>
                <w:szCs w:val="20"/>
              </w:rPr>
              <w:t>13234,95</w:t>
            </w:r>
          </w:p>
        </w:tc>
      </w:tr>
    </w:tbl>
    <w:p w:rsidR="0080683C" w:rsidRDefault="0080683C" w:rsidP="00D80F48">
      <w:pPr>
        <w:widowControl w:val="0"/>
        <w:adjustRightInd w:val="0"/>
        <w:ind w:left="10348"/>
        <w:jc w:val="center"/>
        <w:rPr>
          <w:sz w:val="26"/>
          <w:szCs w:val="26"/>
        </w:rPr>
      </w:pPr>
    </w:p>
    <w:p w:rsidR="00054662" w:rsidRDefault="00054662" w:rsidP="00D80F48">
      <w:pPr>
        <w:widowControl w:val="0"/>
        <w:adjustRightInd w:val="0"/>
        <w:ind w:left="10348"/>
        <w:jc w:val="center"/>
        <w:sectPr w:rsidR="00054662" w:rsidSect="00054AC7">
          <w:type w:val="nextColumn"/>
          <w:pgSz w:w="16838" w:h="11905" w:orient="landscape"/>
          <w:pgMar w:top="1701" w:right="1134" w:bottom="851" w:left="1134" w:header="720" w:footer="720" w:gutter="0"/>
          <w:pgNumType w:start="1"/>
          <w:cols w:space="720"/>
          <w:noEndnote/>
          <w:titlePg/>
          <w:docGrid w:linePitch="326"/>
        </w:sectPr>
      </w:pPr>
    </w:p>
    <w:p w:rsidR="00054662" w:rsidRDefault="00054662" w:rsidP="00D80F48">
      <w:pPr>
        <w:widowControl w:val="0"/>
        <w:adjustRightInd w:val="0"/>
        <w:ind w:left="10348"/>
        <w:jc w:val="center"/>
        <w:sectPr w:rsidR="00054662" w:rsidSect="00054662">
          <w:type w:val="continuous"/>
          <w:pgSz w:w="16838" w:h="11905" w:orient="landscape"/>
          <w:pgMar w:top="1701" w:right="1134" w:bottom="851" w:left="1134" w:header="720" w:footer="720" w:gutter="0"/>
          <w:pgNumType w:start="1"/>
          <w:cols w:space="720"/>
          <w:noEndnote/>
          <w:titlePg/>
          <w:docGrid w:linePitch="326"/>
        </w:sectPr>
      </w:pPr>
    </w:p>
    <w:p w:rsidR="0037241A" w:rsidRPr="00054662" w:rsidRDefault="0037241A" w:rsidP="00D80F48">
      <w:pPr>
        <w:widowControl w:val="0"/>
        <w:adjustRightInd w:val="0"/>
        <w:ind w:left="10348"/>
        <w:jc w:val="center"/>
      </w:pPr>
      <w:r w:rsidRPr="00054662">
        <w:lastRenderedPageBreak/>
        <w:t>Приложение 4</w:t>
      </w:r>
    </w:p>
    <w:p w:rsidR="002036A3" w:rsidRPr="00054662" w:rsidRDefault="002036A3" w:rsidP="002036A3">
      <w:pPr>
        <w:ind w:left="9900"/>
        <w:jc w:val="center"/>
      </w:pPr>
      <w:r w:rsidRPr="00054662">
        <w:t>к муниципальной программе</w:t>
      </w:r>
    </w:p>
    <w:p w:rsidR="00B9298D" w:rsidRPr="00054662" w:rsidRDefault="002036A3" w:rsidP="00B9298D">
      <w:pPr>
        <w:widowControl w:val="0"/>
        <w:adjustRightInd w:val="0"/>
        <w:ind w:left="9900"/>
        <w:jc w:val="center"/>
        <w:rPr>
          <w:color w:val="000000"/>
        </w:rPr>
      </w:pPr>
      <w:r w:rsidRPr="00054662">
        <w:t>«</w:t>
      </w:r>
      <w:r w:rsidR="00B9298D" w:rsidRPr="00054662">
        <w:rPr>
          <w:color w:val="000000"/>
        </w:rPr>
        <w:t>Информационное общество</w:t>
      </w:r>
    </w:p>
    <w:p w:rsidR="00B9298D" w:rsidRPr="00054662" w:rsidRDefault="00B9298D" w:rsidP="00B9298D">
      <w:pPr>
        <w:widowControl w:val="0"/>
        <w:adjustRightInd w:val="0"/>
        <w:ind w:left="9900"/>
        <w:jc w:val="center"/>
        <w:rPr>
          <w:color w:val="000000"/>
        </w:rPr>
      </w:pPr>
      <w:r w:rsidRPr="00054662">
        <w:rPr>
          <w:color w:val="000000"/>
        </w:rPr>
        <w:t>Богородского муниципального округа</w:t>
      </w:r>
    </w:p>
    <w:p w:rsidR="002036A3" w:rsidRPr="00054662" w:rsidRDefault="00B9298D" w:rsidP="00B9298D">
      <w:pPr>
        <w:ind w:left="9900"/>
        <w:jc w:val="center"/>
      </w:pPr>
      <w:r w:rsidRPr="00054662">
        <w:rPr>
          <w:color w:val="000000"/>
        </w:rPr>
        <w:t>Нижегородской области</w:t>
      </w:r>
      <w:r w:rsidR="002036A3" w:rsidRPr="00054662">
        <w:t>»</w:t>
      </w:r>
    </w:p>
    <w:p w:rsidR="0037241A" w:rsidRPr="00EA17D6" w:rsidRDefault="0037241A" w:rsidP="0037241A">
      <w:pPr>
        <w:spacing w:line="262" w:lineRule="auto"/>
        <w:jc w:val="center"/>
        <w:rPr>
          <w:b/>
          <w:sz w:val="26"/>
          <w:szCs w:val="26"/>
        </w:rPr>
      </w:pPr>
    </w:p>
    <w:p w:rsidR="0037241A" w:rsidRPr="00EA17D6" w:rsidRDefault="0037241A" w:rsidP="0037241A">
      <w:pPr>
        <w:adjustRightInd w:val="0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Прогнозная оценка на </w:t>
      </w:r>
      <w:r w:rsidRPr="00EA17D6">
        <w:rPr>
          <w:b/>
          <w:bCs/>
          <w:sz w:val="26"/>
          <w:szCs w:val="26"/>
        </w:rPr>
        <w:t>реализаци</w:t>
      </w:r>
      <w:r>
        <w:rPr>
          <w:b/>
          <w:bCs/>
          <w:sz w:val="26"/>
          <w:szCs w:val="26"/>
        </w:rPr>
        <w:t>ю</w:t>
      </w:r>
      <w:r w:rsidRPr="00EA17D6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муниципальной</w:t>
      </w:r>
    </w:p>
    <w:p w:rsidR="00B9298D" w:rsidRPr="00686716" w:rsidRDefault="0037241A" w:rsidP="00B9298D">
      <w:pPr>
        <w:jc w:val="center"/>
        <w:rPr>
          <w:b/>
          <w:bCs/>
          <w:sz w:val="26"/>
          <w:szCs w:val="26"/>
        </w:rPr>
      </w:pPr>
      <w:r w:rsidRPr="00EA17D6">
        <w:rPr>
          <w:b/>
          <w:bCs/>
          <w:sz w:val="26"/>
          <w:szCs w:val="26"/>
        </w:rPr>
        <w:t xml:space="preserve">программы </w:t>
      </w:r>
      <w:r w:rsidR="00CF0886" w:rsidRPr="00242E65">
        <w:rPr>
          <w:b/>
          <w:bCs/>
          <w:sz w:val="26"/>
          <w:szCs w:val="26"/>
        </w:rPr>
        <w:t>«</w:t>
      </w:r>
      <w:r w:rsidR="00B9298D" w:rsidRPr="00686716">
        <w:rPr>
          <w:b/>
          <w:bCs/>
          <w:sz w:val="26"/>
          <w:szCs w:val="26"/>
        </w:rPr>
        <w:t>Информационное общество</w:t>
      </w:r>
    </w:p>
    <w:p w:rsidR="0037241A" w:rsidRPr="00242E65" w:rsidRDefault="00B9298D" w:rsidP="00B9298D">
      <w:pPr>
        <w:jc w:val="center"/>
        <w:rPr>
          <w:b/>
          <w:bCs/>
          <w:sz w:val="26"/>
          <w:szCs w:val="26"/>
        </w:rPr>
      </w:pPr>
      <w:r w:rsidRPr="00686716">
        <w:rPr>
          <w:b/>
          <w:bCs/>
          <w:sz w:val="26"/>
          <w:szCs w:val="26"/>
        </w:rPr>
        <w:t>Богородского муниципального округа</w:t>
      </w:r>
      <w:r>
        <w:rPr>
          <w:b/>
          <w:bCs/>
          <w:sz w:val="26"/>
          <w:szCs w:val="26"/>
        </w:rPr>
        <w:t xml:space="preserve"> </w:t>
      </w:r>
      <w:r w:rsidRPr="00686716">
        <w:rPr>
          <w:b/>
          <w:bCs/>
          <w:sz w:val="26"/>
          <w:szCs w:val="26"/>
        </w:rPr>
        <w:t>Нижегородской области</w:t>
      </w:r>
      <w:r w:rsidR="00E6099E" w:rsidRPr="00E6099E">
        <w:rPr>
          <w:b/>
        </w:rPr>
        <w:t>»</w:t>
      </w:r>
    </w:p>
    <w:p w:rsidR="0045487E" w:rsidRPr="00CC1911" w:rsidRDefault="0045487E" w:rsidP="0037241A">
      <w:pPr>
        <w:jc w:val="center"/>
        <w:rPr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0"/>
        <w:gridCol w:w="2117"/>
        <w:gridCol w:w="2772"/>
        <w:gridCol w:w="1005"/>
        <w:gridCol w:w="984"/>
        <w:gridCol w:w="949"/>
        <w:gridCol w:w="1080"/>
        <w:gridCol w:w="981"/>
        <w:gridCol w:w="1063"/>
        <w:gridCol w:w="1063"/>
        <w:gridCol w:w="1066"/>
      </w:tblGrid>
      <w:tr w:rsidR="0045487E" w:rsidRPr="00CD5955" w:rsidTr="009E2F48">
        <w:trPr>
          <w:trHeight w:val="20"/>
          <w:tblHeader/>
        </w:trPr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Статус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tabs>
                <w:tab w:val="left" w:pos="1452"/>
              </w:tabs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Подпрограмма мун</w:t>
            </w:r>
            <w:r w:rsidRPr="00CD5955">
              <w:rPr>
                <w:b/>
                <w:sz w:val="20"/>
                <w:szCs w:val="20"/>
              </w:rPr>
              <w:t>и</w:t>
            </w:r>
            <w:r w:rsidRPr="00CD5955">
              <w:rPr>
                <w:b/>
                <w:sz w:val="20"/>
                <w:szCs w:val="20"/>
              </w:rPr>
              <w:t>ципальной программы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Заказчик-координатор, сои</w:t>
            </w:r>
            <w:r w:rsidRPr="00CD5955">
              <w:rPr>
                <w:b/>
                <w:sz w:val="20"/>
                <w:szCs w:val="20"/>
              </w:rPr>
              <w:t>с</w:t>
            </w:r>
            <w:r w:rsidRPr="00CD5955">
              <w:rPr>
                <w:b/>
                <w:sz w:val="20"/>
                <w:szCs w:val="20"/>
              </w:rPr>
              <w:t>полнители</w:t>
            </w:r>
          </w:p>
        </w:tc>
        <w:tc>
          <w:tcPr>
            <w:tcW w:w="28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7E" w:rsidRPr="00CD5955" w:rsidRDefault="0045487E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Оценка расходов (тыс. руб.), годы</w:t>
            </w:r>
          </w:p>
        </w:tc>
      </w:tr>
      <w:tr w:rsidR="0045487E" w:rsidRPr="00CD5955" w:rsidTr="009E2F48">
        <w:trPr>
          <w:trHeight w:val="20"/>
          <w:tblHeader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rPr>
                <w:b/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rPr>
                <w:b/>
                <w:sz w:val="20"/>
                <w:szCs w:val="20"/>
              </w:rPr>
            </w:pPr>
          </w:p>
        </w:tc>
        <w:tc>
          <w:tcPr>
            <w:tcW w:w="9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rPr>
                <w:b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5487E" w:rsidRPr="00CD5955" w:rsidRDefault="0045487E" w:rsidP="00D346EF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D346EF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5487E" w:rsidRPr="00CD5955" w:rsidRDefault="0045487E" w:rsidP="00D346EF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D346EF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5487E" w:rsidRPr="00CD5955" w:rsidRDefault="0045487E" w:rsidP="00D346EF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D346EF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5487E" w:rsidRPr="00CD5955" w:rsidRDefault="0045487E" w:rsidP="00D346EF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D346EF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5487E" w:rsidRPr="00CD5955" w:rsidRDefault="0045487E" w:rsidP="00D346EF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D346EF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7E" w:rsidRPr="00CD5955" w:rsidRDefault="0045487E" w:rsidP="00D346EF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D346EF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7E" w:rsidRPr="00CD5955" w:rsidRDefault="0045487E" w:rsidP="00D346EF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202</w:t>
            </w:r>
            <w:r w:rsidR="00D346E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всего</w:t>
            </w:r>
          </w:p>
        </w:tc>
      </w:tr>
      <w:tr w:rsidR="009B7DA6" w:rsidRPr="00CD5955" w:rsidTr="00E6099E">
        <w:trPr>
          <w:trHeight w:val="20"/>
        </w:trPr>
        <w:tc>
          <w:tcPr>
            <w:tcW w:w="12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B7DA6" w:rsidRPr="00CD5955" w:rsidRDefault="009B7DA6" w:rsidP="009B7DA6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Муниципальная программа «</w:t>
            </w:r>
            <w:r w:rsidRPr="00D11E83">
              <w:rPr>
                <w:sz w:val="20"/>
              </w:rPr>
              <w:t>Информ</w:t>
            </w:r>
            <w:r w:rsidRPr="00D11E83">
              <w:rPr>
                <w:sz w:val="20"/>
              </w:rPr>
              <w:t>а</w:t>
            </w:r>
            <w:r w:rsidRPr="00D11E83">
              <w:rPr>
                <w:sz w:val="20"/>
              </w:rPr>
              <w:t>ционное общество Богородского мун</w:t>
            </w:r>
            <w:r w:rsidRPr="00D11E83">
              <w:rPr>
                <w:sz w:val="20"/>
              </w:rPr>
              <w:t>и</w:t>
            </w:r>
            <w:r w:rsidRPr="00D11E83">
              <w:rPr>
                <w:sz w:val="20"/>
              </w:rPr>
              <w:t>ципального округа Нижегородской о</w:t>
            </w:r>
            <w:r w:rsidRPr="00D11E83">
              <w:rPr>
                <w:sz w:val="20"/>
              </w:rPr>
              <w:t>б</w:t>
            </w:r>
            <w:r w:rsidRPr="00D11E83">
              <w:rPr>
                <w:sz w:val="20"/>
              </w:rPr>
              <w:t>ласти</w:t>
            </w:r>
            <w:r w:rsidRPr="00CD5955">
              <w:rPr>
                <w:sz w:val="20"/>
                <w:szCs w:val="20"/>
              </w:rPr>
              <w:t>»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B7DA6" w:rsidRPr="00CD5955" w:rsidRDefault="009B7DA6" w:rsidP="009B7DA6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Всего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B7DA6" w:rsidRPr="009962F3" w:rsidRDefault="009B7DA6" w:rsidP="009B7DA6">
            <w:pPr>
              <w:jc w:val="center"/>
              <w:rPr>
                <w:color w:val="000000"/>
                <w:sz w:val="20"/>
                <w:szCs w:val="20"/>
              </w:rPr>
            </w:pPr>
            <w:r w:rsidRPr="009962F3">
              <w:rPr>
                <w:sz w:val="20"/>
                <w:szCs w:val="22"/>
              </w:rPr>
              <w:t>13432,42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B7DA6" w:rsidRPr="009962F3" w:rsidRDefault="009B7DA6" w:rsidP="009B7DA6">
            <w:pPr>
              <w:jc w:val="center"/>
              <w:rPr>
                <w:sz w:val="20"/>
                <w:szCs w:val="22"/>
              </w:rPr>
            </w:pPr>
            <w:r w:rsidRPr="009962F3">
              <w:rPr>
                <w:sz w:val="20"/>
                <w:szCs w:val="22"/>
              </w:rPr>
              <w:t>13752,43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B7DA6" w:rsidRPr="009962F3" w:rsidRDefault="009B7DA6" w:rsidP="009B7DA6">
            <w:pPr>
              <w:jc w:val="center"/>
              <w:rPr>
                <w:sz w:val="20"/>
                <w:szCs w:val="22"/>
              </w:rPr>
            </w:pPr>
            <w:r w:rsidRPr="009962F3">
              <w:rPr>
                <w:sz w:val="20"/>
                <w:szCs w:val="22"/>
              </w:rPr>
              <w:t>13752,43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B7DA6" w:rsidRPr="009962F3" w:rsidRDefault="009B7DA6" w:rsidP="009B7DA6">
            <w:pPr>
              <w:jc w:val="center"/>
              <w:rPr>
                <w:sz w:val="20"/>
                <w:szCs w:val="22"/>
              </w:rPr>
            </w:pPr>
            <w:r w:rsidRPr="009962F3">
              <w:rPr>
                <w:sz w:val="20"/>
                <w:szCs w:val="22"/>
              </w:rPr>
              <w:t>13752,43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B7DA6" w:rsidRPr="009962F3" w:rsidRDefault="009B7DA6" w:rsidP="009B7DA6">
            <w:pPr>
              <w:jc w:val="center"/>
              <w:rPr>
                <w:sz w:val="20"/>
                <w:szCs w:val="22"/>
              </w:rPr>
            </w:pPr>
            <w:r w:rsidRPr="009962F3">
              <w:rPr>
                <w:sz w:val="20"/>
                <w:szCs w:val="22"/>
              </w:rPr>
              <w:t>13752,43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DA6" w:rsidRPr="009962F3" w:rsidRDefault="009B7DA6" w:rsidP="009B7DA6">
            <w:pPr>
              <w:jc w:val="center"/>
              <w:rPr>
                <w:sz w:val="20"/>
                <w:szCs w:val="22"/>
              </w:rPr>
            </w:pPr>
            <w:r w:rsidRPr="009962F3">
              <w:rPr>
                <w:sz w:val="20"/>
                <w:szCs w:val="22"/>
              </w:rPr>
              <w:t>13752,43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DA6" w:rsidRPr="009962F3" w:rsidRDefault="009B7DA6" w:rsidP="009B7DA6">
            <w:pPr>
              <w:jc w:val="center"/>
              <w:rPr>
                <w:sz w:val="20"/>
                <w:szCs w:val="22"/>
              </w:rPr>
            </w:pPr>
            <w:r w:rsidRPr="009962F3">
              <w:rPr>
                <w:sz w:val="20"/>
                <w:szCs w:val="22"/>
              </w:rPr>
              <w:t>13752,43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B7DA6" w:rsidRPr="009962F3" w:rsidRDefault="009962F3" w:rsidP="009B7DA6">
            <w:pPr>
              <w:jc w:val="center"/>
              <w:rPr>
                <w:color w:val="000000"/>
                <w:sz w:val="20"/>
                <w:szCs w:val="20"/>
              </w:rPr>
            </w:pPr>
            <w:r w:rsidRPr="009962F3">
              <w:rPr>
                <w:color w:val="000000"/>
                <w:sz w:val="20"/>
                <w:szCs w:val="20"/>
              </w:rPr>
              <w:t>95947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B7DA6" w:rsidRPr="00CD5955" w:rsidTr="00E6099E">
        <w:trPr>
          <w:trHeight w:val="20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B7DA6" w:rsidRPr="00CD5955" w:rsidRDefault="009B7DA6" w:rsidP="009B7DA6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B7DA6" w:rsidRPr="00CD5955" w:rsidRDefault="009B7DA6" w:rsidP="009B7DA6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расходы </w:t>
            </w:r>
            <w:r>
              <w:rPr>
                <w:sz w:val="20"/>
                <w:szCs w:val="20"/>
              </w:rPr>
              <w:t>местного</w:t>
            </w:r>
            <w:r w:rsidRPr="00CD5955">
              <w:rPr>
                <w:sz w:val="20"/>
                <w:szCs w:val="20"/>
              </w:rPr>
              <w:t xml:space="preserve"> бюджета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B7DA6" w:rsidRPr="009962F3" w:rsidRDefault="009B7DA6" w:rsidP="009B7DA6">
            <w:pPr>
              <w:jc w:val="center"/>
              <w:rPr>
                <w:color w:val="000000"/>
                <w:sz w:val="20"/>
                <w:szCs w:val="22"/>
              </w:rPr>
            </w:pPr>
            <w:r w:rsidRPr="009962F3">
              <w:rPr>
                <w:color w:val="000000"/>
                <w:sz w:val="20"/>
                <w:szCs w:val="22"/>
              </w:rPr>
              <w:t>10761,72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B7DA6" w:rsidRPr="009962F3" w:rsidRDefault="009B7DA6" w:rsidP="009B7DA6">
            <w:pPr>
              <w:jc w:val="center"/>
              <w:rPr>
                <w:color w:val="000000"/>
                <w:sz w:val="20"/>
                <w:szCs w:val="22"/>
              </w:rPr>
            </w:pPr>
            <w:r w:rsidRPr="009962F3">
              <w:rPr>
                <w:color w:val="000000"/>
                <w:sz w:val="20"/>
                <w:szCs w:val="22"/>
              </w:rPr>
              <w:t>11023,83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B7DA6" w:rsidRPr="009962F3" w:rsidRDefault="009B7DA6" w:rsidP="009B7DA6">
            <w:pPr>
              <w:jc w:val="center"/>
              <w:rPr>
                <w:color w:val="000000"/>
                <w:sz w:val="20"/>
                <w:szCs w:val="22"/>
              </w:rPr>
            </w:pPr>
            <w:r w:rsidRPr="009962F3">
              <w:rPr>
                <w:color w:val="000000"/>
                <w:sz w:val="20"/>
                <w:szCs w:val="22"/>
              </w:rPr>
              <w:t>11023,83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B7DA6" w:rsidRPr="009962F3" w:rsidRDefault="009B7DA6" w:rsidP="009B7DA6">
            <w:pPr>
              <w:jc w:val="center"/>
              <w:rPr>
                <w:color w:val="000000"/>
                <w:sz w:val="20"/>
                <w:szCs w:val="22"/>
              </w:rPr>
            </w:pPr>
            <w:r w:rsidRPr="009962F3">
              <w:rPr>
                <w:color w:val="000000"/>
                <w:sz w:val="20"/>
                <w:szCs w:val="22"/>
              </w:rPr>
              <w:t>11023,83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B7DA6" w:rsidRPr="009962F3" w:rsidRDefault="009B7DA6" w:rsidP="009B7DA6">
            <w:pPr>
              <w:jc w:val="center"/>
              <w:rPr>
                <w:color w:val="000000"/>
                <w:sz w:val="20"/>
                <w:szCs w:val="22"/>
              </w:rPr>
            </w:pPr>
            <w:r w:rsidRPr="009962F3">
              <w:rPr>
                <w:color w:val="000000"/>
                <w:sz w:val="20"/>
                <w:szCs w:val="22"/>
              </w:rPr>
              <w:t>11023,83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DA6" w:rsidRPr="009962F3" w:rsidRDefault="009B7DA6" w:rsidP="009B7DA6">
            <w:pPr>
              <w:jc w:val="center"/>
              <w:rPr>
                <w:color w:val="000000"/>
                <w:sz w:val="20"/>
                <w:szCs w:val="22"/>
              </w:rPr>
            </w:pPr>
            <w:r w:rsidRPr="009962F3">
              <w:rPr>
                <w:color w:val="000000"/>
                <w:sz w:val="20"/>
                <w:szCs w:val="22"/>
              </w:rPr>
              <w:t>11023,83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DA6" w:rsidRPr="009962F3" w:rsidRDefault="009B7DA6" w:rsidP="009B7DA6">
            <w:pPr>
              <w:jc w:val="center"/>
              <w:rPr>
                <w:color w:val="000000"/>
                <w:sz w:val="20"/>
                <w:szCs w:val="22"/>
              </w:rPr>
            </w:pPr>
            <w:r w:rsidRPr="009962F3">
              <w:rPr>
                <w:color w:val="000000"/>
                <w:sz w:val="20"/>
                <w:szCs w:val="22"/>
              </w:rPr>
              <w:t>11023,83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B7DA6" w:rsidRDefault="009962F3" w:rsidP="009B7DA6">
            <w:pPr>
              <w:jc w:val="center"/>
              <w:rPr>
                <w:color w:val="000000"/>
                <w:sz w:val="20"/>
                <w:szCs w:val="20"/>
              </w:rPr>
            </w:pPr>
            <w:r w:rsidRPr="009962F3">
              <w:rPr>
                <w:color w:val="000000"/>
                <w:sz w:val="20"/>
                <w:szCs w:val="20"/>
              </w:rPr>
              <w:t>76904,70</w:t>
            </w:r>
          </w:p>
        </w:tc>
      </w:tr>
      <w:tr w:rsidR="009B7DA6" w:rsidRPr="00CD5955" w:rsidTr="00F276C1">
        <w:trPr>
          <w:trHeight w:val="20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B7DA6" w:rsidRPr="00CD5955" w:rsidRDefault="009B7DA6" w:rsidP="009B7DA6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B7DA6" w:rsidRPr="00CD5955" w:rsidRDefault="009B7DA6" w:rsidP="009B7DA6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областного бюджета Нижегородской области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B7DA6" w:rsidRPr="009962F3" w:rsidRDefault="009B7DA6" w:rsidP="009B7DA6">
            <w:pPr>
              <w:jc w:val="center"/>
              <w:rPr>
                <w:sz w:val="20"/>
              </w:rPr>
            </w:pPr>
            <w:r w:rsidRPr="009962F3">
              <w:rPr>
                <w:sz w:val="20"/>
              </w:rPr>
              <w:t>2670,70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B7DA6" w:rsidRPr="009962F3" w:rsidRDefault="009B7DA6" w:rsidP="009B7DA6">
            <w:pPr>
              <w:jc w:val="center"/>
              <w:rPr>
                <w:sz w:val="20"/>
              </w:rPr>
            </w:pPr>
            <w:r w:rsidRPr="009962F3">
              <w:rPr>
                <w:sz w:val="20"/>
              </w:rPr>
              <w:t>2728,60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B7DA6" w:rsidRPr="009962F3" w:rsidRDefault="009B7DA6" w:rsidP="009B7DA6">
            <w:pPr>
              <w:jc w:val="center"/>
              <w:rPr>
                <w:sz w:val="20"/>
              </w:rPr>
            </w:pPr>
            <w:r w:rsidRPr="009962F3">
              <w:rPr>
                <w:sz w:val="20"/>
              </w:rPr>
              <w:t>2728,60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B7DA6" w:rsidRPr="009962F3" w:rsidRDefault="009B7DA6" w:rsidP="009B7DA6">
            <w:pPr>
              <w:jc w:val="center"/>
              <w:rPr>
                <w:sz w:val="20"/>
              </w:rPr>
            </w:pPr>
            <w:r w:rsidRPr="009962F3">
              <w:rPr>
                <w:sz w:val="20"/>
              </w:rPr>
              <w:t>2728,60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B7DA6" w:rsidRPr="009962F3" w:rsidRDefault="009B7DA6" w:rsidP="009B7DA6">
            <w:pPr>
              <w:jc w:val="center"/>
              <w:rPr>
                <w:sz w:val="20"/>
              </w:rPr>
            </w:pPr>
            <w:r w:rsidRPr="009962F3">
              <w:rPr>
                <w:sz w:val="20"/>
              </w:rPr>
              <w:t>2728,60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A6" w:rsidRPr="009962F3" w:rsidRDefault="009B7DA6" w:rsidP="009B7DA6">
            <w:pPr>
              <w:jc w:val="center"/>
              <w:rPr>
                <w:sz w:val="20"/>
              </w:rPr>
            </w:pPr>
            <w:r w:rsidRPr="009962F3">
              <w:rPr>
                <w:sz w:val="20"/>
              </w:rPr>
              <w:t>2728,60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A6" w:rsidRPr="009962F3" w:rsidRDefault="009B7DA6" w:rsidP="009B7DA6">
            <w:pPr>
              <w:jc w:val="center"/>
              <w:rPr>
                <w:sz w:val="20"/>
              </w:rPr>
            </w:pPr>
            <w:r w:rsidRPr="009962F3">
              <w:rPr>
                <w:sz w:val="20"/>
              </w:rPr>
              <w:t>2728,60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B7DA6" w:rsidRDefault="009962F3" w:rsidP="009B7DA6">
            <w:pPr>
              <w:jc w:val="center"/>
              <w:rPr>
                <w:color w:val="000000"/>
                <w:sz w:val="20"/>
                <w:szCs w:val="20"/>
              </w:rPr>
            </w:pPr>
            <w:r w:rsidRPr="009962F3">
              <w:rPr>
                <w:color w:val="000000"/>
                <w:sz w:val="20"/>
                <w:szCs w:val="20"/>
              </w:rPr>
              <w:t>19042,3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276C1" w:rsidRPr="00CD5955" w:rsidTr="00E6099E">
        <w:trPr>
          <w:trHeight w:val="20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76C1" w:rsidRPr="00CD5955" w:rsidRDefault="00F276C1" w:rsidP="00F276C1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76C1" w:rsidRPr="00CD5955" w:rsidRDefault="00F276C1" w:rsidP="00F276C1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федерального бюдж</w:t>
            </w:r>
            <w:r w:rsidRPr="00CD5955">
              <w:rPr>
                <w:sz w:val="20"/>
                <w:szCs w:val="20"/>
              </w:rPr>
              <w:t>е</w:t>
            </w:r>
            <w:r w:rsidRPr="00CD5955">
              <w:rPr>
                <w:sz w:val="20"/>
                <w:szCs w:val="20"/>
              </w:rPr>
              <w:t>та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76C1" w:rsidRDefault="00F276C1" w:rsidP="00F276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76C1" w:rsidRDefault="00F276C1" w:rsidP="00F276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76C1" w:rsidRDefault="00F276C1" w:rsidP="00F276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76C1" w:rsidRDefault="00F276C1" w:rsidP="00F276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76C1" w:rsidRDefault="00F276C1" w:rsidP="00F276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6C1" w:rsidRDefault="00F276C1" w:rsidP="00F276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6C1" w:rsidRDefault="00F276C1" w:rsidP="00F276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76C1" w:rsidRDefault="00F276C1" w:rsidP="00F276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276C1" w:rsidRPr="00CD5955" w:rsidTr="00E6099E">
        <w:trPr>
          <w:trHeight w:val="20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76C1" w:rsidRPr="00CD5955" w:rsidRDefault="00F276C1" w:rsidP="00F276C1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76C1" w:rsidRPr="00CD5955" w:rsidRDefault="00F276C1" w:rsidP="00F276C1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прочие источники (средства предприятий, собственные средства населения, средства внебюджетных фондов)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76C1" w:rsidRPr="00E6099E" w:rsidRDefault="00F276C1" w:rsidP="00F276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76C1" w:rsidRPr="00E6099E" w:rsidRDefault="00F276C1" w:rsidP="00F276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76C1" w:rsidRPr="00E6099E" w:rsidRDefault="00F276C1" w:rsidP="00F276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76C1" w:rsidRPr="00E6099E" w:rsidRDefault="00F276C1" w:rsidP="00F276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76C1" w:rsidRPr="00E6099E" w:rsidRDefault="00F276C1" w:rsidP="00F276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6C1" w:rsidRPr="00E6099E" w:rsidRDefault="00F276C1" w:rsidP="00F276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6C1" w:rsidRPr="00E6099E" w:rsidRDefault="00F276C1" w:rsidP="00F276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76C1" w:rsidRPr="00E6099E" w:rsidRDefault="00F276C1" w:rsidP="00F276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55C61" w:rsidRPr="00CD5955" w:rsidTr="00E6099E">
        <w:trPr>
          <w:trHeight w:val="20"/>
        </w:trPr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jc w:val="both"/>
              <w:outlineLvl w:val="4"/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  <w:r w:rsidRPr="00587F50">
              <w:rPr>
                <w:sz w:val="20"/>
              </w:rPr>
              <w:t>«Обеспечение фун</w:t>
            </w:r>
            <w:r w:rsidRPr="00587F50">
              <w:rPr>
                <w:sz w:val="20"/>
              </w:rPr>
              <w:t>к</w:t>
            </w:r>
            <w:r w:rsidRPr="00587F50">
              <w:rPr>
                <w:sz w:val="20"/>
              </w:rPr>
              <w:t>ционирования единой дежурной диспетче</w:t>
            </w:r>
            <w:r w:rsidRPr="00587F50">
              <w:rPr>
                <w:sz w:val="20"/>
              </w:rPr>
              <w:t>р</w:t>
            </w:r>
            <w:r w:rsidRPr="00587F50">
              <w:rPr>
                <w:sz w:val="20"/>
              </w:rPr>
              <w:t>ской службы и сове</w:t>
            </w:r>
            <w:r w:rsidRPr="00587F50">
              <w:rPr>
                <w:sz w:val="20"/>
              </w:rPr>
              <w:t>р</w:t>
            </w:r>
            <w:r w:rsidRPr="00587F50">
              <w:rPr>
                <w:sz w:val="20"/>
              </w:rPr>
              <w:t>шенствование работы системы обеспечения вызова экстренных оперативных служб по единому номеру «112» в Богородском муниц</w:t>
            </w:r>
            <w:r w:rsidRPr="00587F50">
              <w:rPr>
                <w:sz w:val="20"/>
              </w:rPr>
              <w:t>и</w:t>
            </w:r>
            <w:r w:rsidRPr="00587F50">
              <w:rPr>
                <w:sz w:val="20"/>
              </w:rPr>
              <w:t>пальном округе Ниж</w:t>
            </w:r>
            <w:r w:rsidRPr="00587F50">
              <w:rPr>
                <w:sz w:val="20"/>
              </w:rPr>
              <w:t>е</w:t>
            </w:r>
            <w:r w:rsidRPr="00587F50">
              <w:rPr>
                <w:sz w:val="20"/>
              </w:rPr>
              <w:t>городской области»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Всего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5533,16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sz w:val="20"/>
                <w:szCs w:val="20"/>
              </w:rPr>
              <w:t>39910,82</w:t>
            </w:r>
          </w:p>
        </w:tc>
      </w:tr>
      <w:tr w:rsidR="00755C61" w:rsidRPr="00CD5955" w:rsidTr="00E6099E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jc w:val="both"/>
              <w:outlineLvl w:val="4"/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расходы </w:t>
            </w:r>
            <w:r>
              <w:rPr>
                <w:sz w:val="20"/>
                <w:szCs w:val="20"/>
              </w:rPr>
              <w:t>местного</w:t>
            </w:r>
            <w:r w:rsidRPr="00CD5955">
              <w:rPr>
                <w:sz w:val="20"/>
                <w:szCs w:val="20"/>
              </w:rPr>
              <w:t xml:space="preserve"> бюджета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5533,16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sz w:val="20"/>
                <w:szCs w:val="20"/>
              </w:rPr>
              <w:t>39910,82</w:t>
            </w:r>
          </w:p>
        </w:tc>
      </w:tr>
      <w:tr w:rsidR="00755C61" w:rsidRPr="00CD5955" w:rsidTr="00E6099E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jc w:val="both"/>
              <w:outlineLvl w:val="4"/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областного бюджета Нижегородской области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</w:tr>
      <w:tr w:rsidR="00755C61" w:rsidRPr="00CD5955" w:rsidTr="00E6099E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jc w:val="both"/>
              <w:outlineLvl w:val="4"/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федерального бюдж</w:t>
            </w:r>
            <w:r w:rsidRPr="00CD5955">
              <w:rPr>
                <w:sz w:val="20"/>
                <w:szCs w:val="20"/>
              </w:rPr>
              <w:t>е</w:t>
            </w:r>
            <w:r w:rsidRPr="00CD5955">
              <w:rPr>
                <w:sz w:val="20"/>
                <w:szCs w:val="20"/>
              </w:rPr>
              <w:t>та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</w:tr>
      <w:tr w:rsidR="00755C61" w:rsidRPr="00CD5955" w:rsidTr="00E6099E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jc w:val="both"/>
              <w:outlineLvl w:val="4"/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прочие источники (средства предприятий, собственные средства населения, средства внебюджетных фондов)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-</w:t>
            </w:r>
          </w:p>
        </w:tc>
      </w:tr>
      <w:tr w:rsidR="00755C61" w:rsidRPr="00CD5955" w:rsidTr="00E6099E">
        <w:trPr>
          <w:trHeight w:val="20"/>
        </w:trPr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jc w:val="both"/>
              <w:outlineLvl w:val="4"/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Основное мер</w:t>
            </w:r>
            <w:r w:rsidRPr="00CD5955">
              <w:rPr>
                <w:sz w:val="20"/>
                <w:szCs w:val="20"/>
              </w:rPr>
              <w:t>о</w:t>
            </w:r>
            <w:r w:rsidRPr="00CD5955">
              <w:rPr>
                <w:sz w:val="20"/>
                <w:szCs w:val="20"/>
              </w:rPr>
              <w:t>приятие 1.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outlineLvl w:val="3"/>
              <w:rPr>
                <w:sz w:val="20"/>
                <w:szCs w:val="20"/>
              </w:rPr>
            </w:pPr>
            <w:r w:rsidRPr="00171DB3">
              <w:rPr>
                <w:sz w:val="20"/>
                <w:szCs w:val="22"/>
              </w:rPr>
              <w:t>Обеспечение функци</w:t>
            </w:r>
            <w:r w:rsidRPr="00171DB3">
              <w:rPr>
                <w:sz w:val="20"/>
                <w:szCs w:val="22"/>
              </w:rPr>
              <w:t>о</w:t>
            </w:r>
            <w:r w:rsidRPr="00171DB3">
              <w:rPr>
                <w:sz w:val="20"/>
                <w:szCs w:val="22"/>
              </w:rPr>
              <w:t xml:space="preserve">нирования МКУ </w:t>
            </w:r>
            <w:r w:rsidRPr="00171DB3">
              <w:rPr>
                <w:sz w:val="20"/>
                <w:szCs w:val="22"/>
              </w:rPr>
              <w:lastRenderedPageBreak/>
              <w:t>«ЕДДС»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5533,16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sz w:val="20"/>
                <w:szCs w:val="20"/>
              </w:rPr>
              <w:t>39910,82</w:t>
            </w:r>
          </w:p>
        </w:tc>
      </w:tr>
      <w:tr w:rsidR="00755C61" w:rsidRPr="00CD5955" w:rsidTr="00E6099E">
        <w:trPr>
          <w:trHeight w:val="20"/>
        </w:trPr>
        <w:tc>
          <w:tcPr>
            <w:tcW w:w="5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jc w:val="both"/>
              <w:outlineLvl w:val="4"/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outlineLvl w:val="3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расходы </w:t>
            </w:r>
            <w:r>
              <w:rPr>
                <w:sz w:val="20"/>
                <w:szCs w:val="20"/>
              </w:rPr>
              <w:t>местного</w:t>
            </w:r>
            <w:r w:rsidRPr="00CD5955">
              <w:rPr>
                <w:sz w:val="20"/>
                <w:szCs w:val="20"/>
              </w:rPr>
              <w:t xml:space="preserve"> бюджета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5533,16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color w:val="000000"/>
                <w:sz w:val="20"/>
                <w:szCs w:val="20"/>
              </w:rPr>
              <w:t>5729,61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755C61">
              <w:rPr>
                <w:sz w:val="20"/>
                <w:szCs w:val="20"/>
              </w:rPr>
              <w:t>39910,82</w:t>
            </w:r>
          </w:p>
        </w:tc>
      </w:tr>
      <w:tr w:rsidR="00755C61" w:rsidRPr="00CD5955" w:rsidTr="00E6099E">
        <w:trPr>
          <w:trHeight w:val="20"/>
        </w:trPr>
        <w:tc>
          <w:tcPr>
            <w:tcW w:w="5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jc w:val="both"/>
              <w:outlineLvl w:val="4"/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outlineLvl w:val="3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областного бюджета Нижегородской области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55C61" w:rsidRPr="00CD5955" w:rsidTr="00E6099E">
        <w:trPr>
          <w:trHeight w:val="20"/>
        </w:trPr>
        <w:tc>
          <w:tcPr>
            <w:tcW w:w="5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jc w:val="both"/>
              <w:outlineLvl w:val="4"/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outlineLvl w:val="3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федерального бюдж</w:t>
            </w:r>
            <w:r w:rsidRPr="00CD5955">
              <w:rPr>
                <w:sz w:val="20"/>
                <w:szCs w:val="20"/>
              </w:rPr>
              <w:t>е</w:t>
            </w:r>
            <w:r w:rsidRPr="00CD5955">
              <w:rPr>
                <w:sz w:val="20"/>
                <w:szCs w:val="20"/>
              </w:rPr>
              <w:t>та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55C61" w:rsidRPr="00CD5955" w:rsidTr="00E6099E">
        <w:trPr>
          <w:trHeight w:val="20"/>
        </w:trPr>
        <w:tc>
          <w:tcPr>
            <w:tcW w:w="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jc w:val="both"/>
              <w:outlineLvl w:val="4"/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outlineLvl w:val="3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прочие источники (средства предприятий, собственные средства населения, средства внебюджетных фондов)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55C61" w:rsidRPr="00CD5955" w:rsidTr="00E6099E">
        <w:trPr>
          <w:trHeight w:val="20"/>
        </w:trPr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outlineLvl w:val="4"/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Основное мер</w:t>
            </w:r>
            <w:r w:rsidRPr="00CD5955">
              <w:rPr>
                <w:sz w:val="20"/>
                <w:szCs w:val="20"/>
              </w:rPr>
              <w:t>о</w:t>
            </w:r>
            <w:r w:rsidRPr="00CD5955">
              <w:rPr>
                <w:sz w:val="20"/>
                <w:szCs w:val="20"/>
              </w:rPr>
              <w:t>приятие 2.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9295D" w:rsidRDefault="00755C61" w:rsidP="00755C61">
            <w:pPr>
              <w:widowControl w:val="0"/>
              <w:adjustRightInd w:val="0"/>
              <w:outlineLvl w:val="4"/>
              <w:rPr>
                <w:sz w:val="20"/>
                <w:szCs w:val="20"/>
              </w:rPr>
            </w:pPr>
            <w:r w:rsidRPr="00C9295D">
              <w:rPr>
                <w:sz w:val="20"/>
                <w:szCs w:val="20"/>
              </w:rPr>
              <w:t>Укрепление материал</w:t>
            </w:r>
            <w:r w:rsidRPr="00C9295D">
              <w:rPr>
                <w:sz w:val="20"/>
                <w:szCs w:val="20"/>
              </w:rPr>
              <w:t>ь</w:t>
            </w:r>
            <w:r w:rsidRPr="00C9295D">
              <w:rPr>
                <w:sz w:val="20"/>
                <w:szCs w:val="20"/>
              </w:rPr>
              <w:t>но-технической базы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Всего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55C61" w:rsidRPr="00CD5955" w:rsidTr="00E6099E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outlineLvl w:val="4"/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outlineLvl w:val="4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расходы </w:t>
            </w:r>
            <w:r>
              <w:rPr>
                <w:sz w:val="20"/>
                <w:szCs w:val="20"/>
              </w:rPr>
              <w:t>местного</w:t>
            </w:r>
            <w:r w:rsidRPr="00CD5955">
              <w:rPr>
                <w:sz w:val="20"/>
                <w:szCs w:val="20"/>
              </w:rPr>
              <w:t xml:space="preserve"> бюджета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55C61" w:rsidRPr="00CD5955" w:rsidTr="00E6099E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outlineLvl w:val="4"/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outlineLvl w:val="4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областного бюджета Нижегородской области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55C61" w:rsidRPr="00CD5955" w:rsidTr="00E6099E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outlineLvl w:val="4"/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outlineLvl w:val="4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федерального бюдж</w:t>
            </w:r>
            <w:r w:rsidRPr="00CD5955">
              <w:rPr>
                <w:sz w:val="20"/>
                <w:szCs w:val="20"/>
              </w:rPr>
              <w:t>е</w:t>
            </w:r>
            <w:r w:rsidRPr="00CD5955">
              <w:rPr>
                <w:sz w:val="20"/>
                <w:szCs w:val="20"/>
              </w:rPr>
              <w:t>та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55C61" w:rsidRPr="00CD5955" w:rsidTr="00E6099E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outlineLvl w:val="4"/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widowControl w:val="0"/>
              <w:adjustRightInd w:val="0"/>
              <w:outlineLvl w:val="4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прочие источники (средства предприятий, собственные средства населения, средства внебюджетных фондов)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755C61" w:rsidP="00755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55C61" w:rsidRPr="00CD5955" w:rsidTr="00E6099E">
        <w:trPr>
          <w:trHeight w:val="20"/>
        </w:trPr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Подпрограмма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  <w:r w:rsidRPr="00587F50">
              <w:rPr>
                <w:sz w:val="20"/>
              </w:rPr>
              <w:t>«Информационная ср</w:t>
            </w:r>
            <w:r w:rsidRPr="00587F50">
              <w:rPr>
                <w:sz w:val="20"/>
              </w:rPr>
              <w:t>е</w:t>
            </w:r>
            <w:r w:rsidRPr="00587F50">
              <w:rPr>
                <w:sz w:val="20"/>
              </w:rPr>
              <w:t>да»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5C61" w:rsidRPr="00CD5955" w:rsidRDefault="00755C61" w:rsidP="00755C61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Всего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F07F5E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F07F5E">
              <w:rPr>
                <w:color w:val="000000"/>
                <w:sz w:val="20"/>
                <w:szCs w:val="20"/>
              </w:rPr>
              <w:t>6052,49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F07F5E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F07F5E">
              <w:rPr>
                <w:color w:val="000000"/>
                <w:sz w:val="20"/>
                <w:szCs w:val="22"/>
              </w:rPr>
              <w:t>6124,79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F07F5E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F07F5E">
              <w:rPr>
                <w:color w:val="000000"/>
                <w:sz w:val="20"/>
                <w:szCs w:val="22"/>
              </w:rPr>
              <w:t>6124,79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F07F5E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F07F5E">
              <w:rPr>
                <w:color w:val="000000"/>
                <w:sz w:val="20"/>
                <w:szCs w:val="22"/>
              </w:rPr>
              <w:t>6124,79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F07F5E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F07F5E">
              <w:rPr>
                <w:color w:val="000000"/>
                <w:sz w:val="20"/>
                <w:szCs w:val="22"/>
              </w:rPr>
              <w:t>6124,79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E6099E" w:rsidRDefault="00F07F5E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F07F5E">
              <w:rPr>
                <w:color w:val="000000"/>
                <w:sz w:val="20"/>
                <w:szCs w:val="22"/>
              </w:rPr>
              <w:t>6124,79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61" w:rsidRPr="00E6099E" w:rsidRDefault="00F07F5E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F07F5E">
              <w:rPr>
                <w:color w:val="000000"/>
                <w:sz w:val="20"/>
                <w:szCs w:val="22"/>
              </w:rPr>
              <w:t>6124,79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5C61" w:rsidRPr="00E6099E" w:rsidRDefault="00823B66" w:rsidP="00755C61">
            <w:pPr>
              <w:jc w:val="center"/>
              <w:rPr>
                <w:color w:val="000000"/>
                <w:sz w:val="20"/>
                <w:szCs w:val="20"/>
              </w:rPr>
            </w:pPr>
            <w:r w:rsidRPr="00823B66">
              <w:rPr>
                <w:sz w:val="20"/>
              </w:rPr>
              <w:t>42801,23</w:t>
            </w:r>
          </w:p>
        </w:tc>
      </w:tr>
      <w:tr w:rsidR="0044232C" w:rsidRPr="00CD5955" w:rsidTr="0056792D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232C" w:rsidRPr="00CD5955" w:rsidRDefault="0044232C" w:rsidP="0044232C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232C" w:rsidRPr="00CD5955" w:rsidRDefault="0044232C" w:rsidP="0044232C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232C" w:rsidRPr="00CD5955" w:rsidRDefault="0044232C" w:rsidP="0044232C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расходы </w:t>
            </w:r>
            <w:r>
              <w:rPr>
                <w:sz w:val="20"/>
                <w:szCs w:val="20"/>
              </w:rPr>
              <w:t>местного</w:t>
            </w:r>
            <w:r w:rsidRPr="00CD5955">
              <w:rPr>
                <w:sz w:val="20"/>
                <w:szCs w:val="20"/>
              </w:rPr>
              <w:t xml:space="preserve"> бюджета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232C" w:rsidRPr="00C9262F" w:rsidRDefault="0044232C" w:rsidP="0044232C">
            <w:pPr>
              <w:jc w:val="center"/>
              <w:rPr>
                <w:sz w:val="20"/>
                <w:szCs w:val="20"/>
              </w:rPr>
            </w:pPr>
            <w:r w:rsidRPr="00C9262F">
              <w:rPr>
                <w:color w:val="000000"/>
                <w:sz w:val="20"/>
                <w:szCs w:val="20"/>
              </w:rPr>
              <w:t>3381,79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232C" w:rsidRPr="00C9262F" w:rsidRDefault="0044232C" w:rsidP="0044232C">
            <w:pPr>
              <w:jc w:val="center"/>
              <w:rPr>
                <w:sz w:val="20"/>
                <w:szCs w:val="20"/>
              </w:rPr>
            </w:pPr>
            <w:r w:rsidRPr="00C9262F">
              <w:rPr>
                <w:color w:val="000000"/>
                <w:sz w:val="20"/>
                <w:szCs w:val="20"/>
              </w:rPr>
              <w:t>3396,19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232C" w:rsidRPr="00C9262F" w:rsidRDefault="0044232C" w:rsidP="0044232C">
            <w:pPr>
              <w:jc w:val="center"/>
              <w:rPr>
                <w:sz w:val="20"/>
                <w:szCs w:val="20"/>
              </w:rPr>
            </w:pPr>
            <w:r w:rsidRPr="00C9262F">
              <w:rPr>
                <w:color w:val="000000"/>
                <w:sz w:val="20"/>
                <w:szCs w:val="20"/>
              </w:rPr>
              <w:t>3396,19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232C" w:rsidRPr="00C9262F" w:rsidRDefault="0044232C" w:rsidP="0044232C">
            <w:pPr>
              <w:jc w:val="center"/>
              <w:rPr>
                <w:sz w:val="20"/>
                <w:szCs w:val="20"/>
              </w:rPr>
            </w:pPr>
            <w:r w:rsidRPr="00C9262F">
              <w:rPr>
                <w:color w:val="000000"/>
                <w:sz w:val="20"/>
                <w:szCs w:val="20"/>
              </w:rPr>
              <w:t>3396,19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232C" w:rsidRPr="00C9262F" w:rsidRDefault="0044232C" w:rsidP="0044232C">
            <w:pPr>
              <w:jc w:val="center"/>
              <w:rPr>
                <w:sz w:val="20"/>
                <w:szCs w:val="20"/>
              </w:rPr>
            </w:pPr>
            <w:r w:rsidRPr="00C9262F">
              <w:rPr>
                <w:color w:val="000000"/>
                <w:sz w:val="20"/>
                <w:szCs w:val="20"/>
              </w:rPr>
              <w:t>3396,19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2C" w:rsidRPr="00C9262F" w:rsidRDefault="0044232C" w:rsidP="0044232C">
            <w:pPr>
              <w:jc w:val="center"/>
              <w:rPr>
                <w:sz w:val="20"/>
                <w:szCs w:val="20"/>
              </w:rPr>
            </w:pPr>
            <w:r w:rsidRPr="00C9262F">
              <w:rPr>
                <w:color w:val="000000"/>
                <w:sz w:val="20"/>
                <w:szCs w:val="20"/>
              </w:rPr>
              <w:t>3396,19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2C" w:rsidRPr="00C9262F" w:rsidRDefault="0044232C" w:rsidP="0044232C">
            <w:pPr>
              <w:jc w:val="center"/>
              <w:rPr>
                <w:sz w:val="20"/>
                <w:szCs w:val="20"/>
              </w:rPr>
            </w:pPr>
            <w:r w:rsidRPr="00C9262F">
              <w:rPr>
                <w:color w:val="000000"/>
                <w:sz w:val="20"/>
                <w:szCs w:val="20"/>
              </w:rPr>
              <w:t>3396,19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232C" w:rsidRPr="00C9262F" w:rsidRDefault="0044232C" w:rsidP="0044232C">
            <w:pPr>
              <w:jc w:val="center"/>
              <w:rPr>
                <w:sz w:val="20"/>
                <w:szCs w:val="20"/>
              </w:rPr>
            </w:pPr>
            <w:r w:rsidRPr="00C9262F">
              <w:rPr>
                <w:sz w:val="20"/>
                <w:szCs w:val="20"/>
              </w:rPr>
              <w:t>23758,93</w:t>
            </w:r>
          </w:p>
        </w:tc>
      </w:tr>
      <w:tr w:rsidR="0044232C" w:rsidRPr="00CD5955" w:rsidTr="0056792D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232C" w:rsidRPr="00CD5955" w:rsidRDefault="0044232C" w:rsidP="0044232C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232C" w:rsidRPr="00CD5955" w:rsidRDefault="0044232C" w:rsidP="0044232C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232C" w:rsidRPr="00CD5955" w:rsidRDefault="0044232C" w:rsidP="0044232C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областного бюджета Нижегородской области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232C" w:rsidRPr="0044232C" w:rsidRDefault="0044232C" w:rsidP="0044232C">
            <w:pPr>
              <w:jc w:val="center"/>
              <w:rPr>
                <w:sz w:val="20"/>
              </w:rPr>
            </w:pPr>
            <w:r w:rsidRPr="0044232C">
              <w:rPr>
                <w:sz w:val="20"/>
              </w:rPr>
              <w:t>2670,70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232C" w:rsidRPr="0044232C" w:rsidRDefault="0044232C" w:rsidP="0044232C">
            <w:pPr>
              <w:jc w:val="center"/>
              <w:rPr>
                <w:sz w:val="20"/>
              </w:rPr>
            </w:pPr>
            <w:r w:rsidRPr="0044232C">
              <w:rPr>
                <w:sz w:val="20"/>
              </w:rPr>
              <w:t>2728,60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232C" w:rsidRPr="00E6099E" w:rsidRDefault="0044232C" w:rsidP="0044232C">
            <w:pPr>
              <w:jc w:val="center"/>
              <w:rPr>
                <w:color w:val="000000"/>
                <w:sz w:val="20"/>
                <w:szCs w:val="20"/>
              </w:rPr>
            </w:pPr>
            <w:r w:rsidRPr="0044232C">
              <w:rPr>
                <w:sz w:val="20"/>
              </w:rPr>
              <w:t>2728,60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232C" w:rsidRPr="00E6099E" w:rsidRDefault="0044232C" w:rsidP="0044232C">
            <w:pPr>
              <w:jc w:val="center"/>
              <w:rPr>
                <w:color w:val="000000"/>
                <w:sz w:val="20"/>
                <w:szCs w:val="20"/>
              </w:rPr>
            </w:pPr>
            <w:r w:rsidRPr="0044232C">
              <w:rPr>
                <w:sz w:val="20"/>
              </w:rPr>
              <w:t>2728,60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232C" w:rsidRPr="00E6099E" w:rsidRDefault="0044232C" w:rsidP="0044232C">
            <w:pPr>
              <w:jc w:val="center"/>
              <w:rPr>
                <w:color w:val="000000"/>
                <w:sz w:val="20"/>
                <w:szCs w:val="20"/>
              </w:rPr>
            </w:pPr>
            <w:r w:rsidRPr="0044232C">
              <w:rPr>
                <w:sz w:val="20"/>
              </w:rPr>
              <w:t>2728,60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32C" w:rsidRPr="00E6099E" w:rsidRDefault="0044232C" w:rsidP="0044232C">
            <w:pPr>
              <w:jc w:val="center"/>
              <w:rPr>
                <w:color w:val="000000"/>
                <w:sz w:val="20"/>
                <w:szCs w:val="20"/>
              </w:rPr>
            </w:pPr>
            <w:r w:rsidRPr="0044232C">
              <w:rPr>
                <w:sz w:val="20"/>
              </w:rPr>
              <w:t>2728,60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32C" w:rsidRPr="00E6099E" w:rsidRDefault="0044232C" w:rsidP="0044232C">
            <w:pPr>
              <w:jc w:val="center"/>
              <w:rPr>
                <w:color w:val="000000"/>
                <w:sz w:val="20"/>
                <w:szCs w:val="20"/>
              </w:rPr>
            </w:pPr>
            <w:r w:rsidRPr="0044232C">
              <w:rPr>
                <w:sz w:val="20"/>
              </w:rPr>
              <w:t>2728,60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232C" w:rsidRPr="00E6099E" w:rsidRDefault="008104F0" w:rsidP="0044232C">
            <w:pPr>
              <w:jc w:val="center"/>
              <w:rPr>
                <w:color w:val="000000"/>
                <w:sz w:val="20"/>
                <w:szCs w:val="20"/>
              </w:rPr>
            </w:pPr>
            <w:r w:rsidRPr="008104F0">
              <w:rPr>
                <w:color w:val="000000"/>
                <w:sz w:val="20"/>
                <w:szCs w:val="20"/>
              </w:rPr>
              <w:t>19042,3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4232C" w:rsidRPr="00CD5955" w:rsidTr="00E6099E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232C" w:rsidRPr="00CD5955" w:rsidRDefault="0044232C" w:rsidP="0044232C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232C" w:rsidRPr="00CD5955" w:rsidRDefault="0044232C" w:rsidP="0044232C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232C" w:rsidRPr="00CD5955" w:rsidRDefault="0044232C" w:rsidP="0044232C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федерального бюдж</w:t>
            </w:r>
            <w:r w:rsidRPr="00CD5955">
              <w:rPr>
                <w:sz w:val="20"/>
                <w:szCs w:val="20"/>
              </w:rPr>
              <w:t>е</w:t>
            </w:r>
            <w:r w:rsidRPr="00CD5955">
              <w:rPr>
                <w:sz w:val="20"/>
                <w:szCs w:val="20"/>
              </w:rPr>
              <w:t>та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232C" w:rsidRPr="00E6099E" w:rsidRDefault="0044232C" w:rsidP="004423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232C" w:rsidRPr="00E6099E" w:rsidRDefault="0044232C" w:rsidP="004423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232C" w:rsidRPr="00E6099E" w:rsidRDefault="0044232C" w:rsidP="004423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232C" w:rsidRPr="00E6099E" w:rsidRDefault="0044232C" w:rsidP="004423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232C" w:rsidRPr="00E6099E" w:rsidRDefault="0044232C" w:rsidP="004423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32C" w:rsidRPr="00E6099E" w:rsidRDefault="0044232C" w:rsidP="004423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32C" w:rsidRPr="00E6099E" w:rsidRDefault="0044232C" w:rsidP="004423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232C" w:rsidRPr="00E6099E" w:rsidRDefault="0044232C" w:rsidP="004423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4232C" w:rsidRPr="00CD5955" w:rsidTr="00E6099E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232C" w:rsidRPr="00CD5955" w:rsidRDefault="0044232C" w:rsidP="0044232C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232C" w:rsidRPr="00CD5955" w:rsidRDefault="0044232C" w:rsidP="0044232C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232C" w:rsidRPr="00CD5955" w:rsidRDefault="0044232C" w:rsidP="0044232C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прочие источники (средства предприятий, собственные средства населения, средства внебюджетных фондов)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232C" w:rsidRPr="00E6099E" w:rsidRDefault="0044232C" w:rsidP="004423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232C" w:rsidRPr="00E6099E" w:rsidRDefault="0044232C" w:rsidP="004423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232C" w:rsidRPr="00E6099E" w:rsidRDefault="0044232C" w:rsidP="004423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232C" w:rsidRPr="00E6099E" w:rsidRDefault="0044232C" w:rsidP="004423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232C" w:rsidRPr="00E6099E" w:rsidRDefault="0044232C" w:rsidP="004423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32C" w:rsidRPr="00E6099E" w:rsidRDefault="0044232C" w:rsidP="004423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32C" w:rsidRPr="00E6099E" w:rsidRDefault="0044232C" w:rsidP="004423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232C" w:rsidRPr="00E6099E" w:rsidRDefault="0044232C" w:rsidP="004423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46DF4" w:rsidRPr="00CD5955" w:rsidTr="00E6099E">
        <w:trPr>
          <w:trHeight w:val="20"/>
        </w:trPr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Основное мер</w:t>
            </w:r>
            <w:r w:rsidRPr="00CD5955">
              <w:rPr>
                <w:sz w:val="20"/>
                <w:szCs w:val="20"/>
              </w:rPr>
              <w:t>о</w:t>
            </w:r>
            <w:r w:rsidRPr="00CD5955">
              <w:rPr>
                <w:sz w:val="20"/>
                <w:szCs w:val="20"/>
              </w:rPr>
              <w:t>приятие 1.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  <w:r w:rsidRPr="00451E54">
              <w:rPr>
                <w:sz w:val="20"/>
                <w:szCs w:val="22"/>
              </w:rPr>
              <w:t>Оказание частичной финансовой поддержки средствам массовой информации, входящим в Реестр средств масс</w:t>
            </w:r>
            <w:r w:rsidRPr="00451E54">
              <w:rPr>
                <w:sz w:val="20"/>
                <w:szCs w:val="22"/>
              </w:rPr>
              <w:t>о</w:t>
            </w:r>
            <w:r w:rsidRPr="00451E54">
              <w:rPr>
                <w:sz w:val="20"/>
                <w:szCs w:val="22"/>
              </w:rPr>
              <w:t>вой информации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Всего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446DF4" w:rsidRDefault="00446DF4" w:rsidP="00446DF4">
            <w:pPr>
              <w:jc w:val="center"/>
              <w:rPr>
                <w:sz w:val="20"/>
                <w:szCs w:val="22"/>
              </w:rPr>
            </w:pPr>
            <w:r w:rsidRPr="00446DF4">
              <w:rPr>
                <w:sz w:val="20"/>
                <w:szCs w:val="22"/>
              </w:rPr>
              <w:t>5107,49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446DF4" w:rsidRDefault="00446DF4" w:rsidP="00446DF4">
            <w:pPr>
              <w:jc w:val="center"/>
              <w:rPr>
                <w:sz w:val="20"/>
                <w:szCs w:val="22"/>
              </w:rPr>
            </w:pPr>
            <w:r w:rsidRPr="00446DF4">
              <w:rPr>
                <w:sz w:val="20"/>
                <w:szCs w:val="22"/>
              </w:rPr>
              <w:t>5179,79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 w:rsidRPr="00446DF4">
              <w:rPr>
                <w:sz w:val="20"/>
                <w:szCs w:val="22"/>
              </w:rPr>
              <w:t>5179,79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 w:rsidRPr="00446DF4">
              <w:rPr>
                <w:sz w:val="20"/>
                <w:szCs w:val="22"/>
              </w:rPr>
              <w:t>5179,79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 w:rsidRPr="00446DF4">
              <w:rPr>
                <w:sz w:val="20"/>
                <w:szCs w:val="22"/>
              </w:rPr>
              <w:t>5179,79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 w:rsidRPr="00446DF4">
              <w:rPr>
                <w:sz w:val="20"/>
                <w:szCs w:val="22"/>
              </w:rPr>
              <w:t>5179,79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 w:rsidRPr="00446DF4">
              <w:rPr>
                <w:sz w:val="20"/>
                <w:szCs w:val="22"/>
              </w:rPr>
              <w:t>5179,79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7C6130" w:rsidP="00446DF4">
            <w:pPr>
              <w:jc w:val="center"/>
              <w:rPr>
                <w:color w:val="000000"/>
                <w:sz w:val="20"/>
                <w:szCs w:val="20"/>
              </w:rPr>
            </w:pPr>
            <w:r w:rsidRPr="007C6130">
              <w:rPr>
                <w:color w:val="000000"/>
                <w:sz w:val="20"/>
                <w:szCs w:val="20"/>
              </w:rPr>
              <w:t>36186,23</w:t>
            </w:r>
          </w:p>
        </w:tc>
      </w:tr>
      <w:tr w:rsidR="00446DF4" w:rsidRPr="00CD5955" w:rsidTr="00E6099E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расходы </w:t>
            </w:r>
            <w:r>
              <w:rPr>
                <w:sz w:val="20"/>
                <w:szCs w:val="20"/>
              </w:rPr>
              <w:t>местного</w:t>
            </w:r>
            <w:r w:rsidRPr="00CD5955">
              <w:rPr>
                <w:sz w:val="20"/>
                <w:szCs w:val="20"/>
              </w:rPr>
              <w:t xml:space="preserve"> бюджета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5E5DFB" w:rsidRDefault="00446DF4" w:rsidP="00446DF4">
            <w:pPr>
              <w:jc w:val="center"/>
              <w:rPr>
                <w:sz w:val="20"/>
                <w:szCs w:val="20"/>
              </w:rPr>
            </w:pPr>
            <w:r w:rsidRPr="005E5DFB">
              <w:rPr>
                <w:sz w:val="20"/>
                <w:szCs w:val="22"/>
              </w:rPr>
              <w:t>3012,79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5E5DFB" w:rsidRDefault="00446DF4" w:rsidP="00446DF4">
            <w:pPr>
              <w:jc w:val="center"/>
              <w:rPr>
                <w:sz w:val="20"/>
              </w:rPr>
            </w:pPr>
            <w:r w:rsidRPr="005E5DFB">
              <w:rPr>
                <w:sz w:val="20"/>
                <w:szCs w:val="22"/>
              </w:rPr>
              <w:t>3027,19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5E5DFB" w:rsidRDefault="00446DF4" w:rsidP="00446DF4">
            <w:pPr>
              <w:jc w:val="center"/>
              <w:rPr>
                <w:sz w:val="20"/>
              </w:rPr>
            </w:pPr>
            <w:r w:rsidRPr="005E5DFB">
              <w:rPr>
                <w:sz w:val="20"/>
                <w:szCs w:val="22"/>
              </w:rPr>
              <w:t>3027,19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5E5DFB" w:rsidRDefault="00446DF4" w:rsidP="00446DF4">
            <w:pPr>
              <w:jc w:val="center"/>
              <w:rPr>
                <w:sz w:val="20"/>
              </w:rPr>
            </w:pPr>
            <w:r w:rsidRPr="005E5DFB">
              <w:rPr>
                <w:sz w:val="20"/>
                <w:szCs w:val="22"/>
              </w:rPr>
              <w:t>3027,19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5E5DFB" w:rsidRDefault="00446DF4" w:rsidP="00446DF4">
            <w:pPr>
              <w:jc w:val="center"/>
              <w:rPr>
                <w:sz w:val="20"/>
              </w:rPr>
            </w:pPr>
            <w:r w:rsidRPr="005E5DFB">
              <w:rPr>
                <w:sz w:val="20"/>
                <w:szCs w:val="22"/>
              </w:rPr>
              <w:t>3027,19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F4" w:rsidRPr="005E5DFB" w:rsidRDefault="00446DF4" w:rsidP="00446DF4">
            <w:pPr>
              <w:jc w:val="center"/>
              <w:rPr>
                <w:sz w:val="20"/>
              </w:rPr>
            </w:pPr>
            <w:r w:rsidRPr="005E5DFB">
              <w:rPr>
                <w:sz w:val="20"/>
                <w:szCs w:val="22"/>
              </w:rPr>
              <w:t>3027,19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F4" w:rsidRPr="005E5DFB" w:rsidRDefault="00446DF4" w:rsidP="00446DF4">
            <w:pPr>
              <w:jc w:val="center"/>
              <w:rPr>
                <w:sz w:val="20"/>
              </w:rPr>
            </w:pPr>
            <w:r w:rsidRPr="005E5DFB">
              <w:rPr>
                <w:sz w:val="20"/>
                <w:szCs w:val="22"/>
              </w:rPr>
              <w:t>3027,19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5E5DFB" w:rsidRDefault="00446DF4" w:rsidP="00446DF4">
            <w:pPr>
              <w:jc w:val="center"/>
              <w:rPr>
                <w:sz w:val="20"/>
                <w:szCs w:val="20"/>
              </w:rPr>
            </w:pPr>
            <w:r w:rsidRPr="005E5DFB">
              <w:rPr>
                <w:sz w:val="20"/>
                <w:szCs w:val="22"/>
              </w:rPr>
              <w:t>21175,93</w:t>
            </w:r>
          </w:p>
        </w:tc>
      </w:tr>
      <w:tr w:rsidR="00446DF4" w:rsidRPr="00CD5955" w:rsidTr="00E6099E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областного бюджета Нижегородской области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03731C" w:rsidRDefault="00446DF4" w:rsidP="00446DF4">
            <w:pPr>
              <w:jc w:val="center"/>
              <w:rPr>
                <w:color w:val="000000"/>
                <w:sz w:val="20"/>
                <w:szCs w:val="22"/>
              </w:rPr>
            </w:pPr>
            <w:r w:rsidRPr="0003731C">
              <w:rPr>
                <w:color w:val="000000"/>
                <w:sz w:val="20"/>
                <w:szCs w:val="22"/>
              </w:rPr>
              <w:t>2094,70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03731C" w:rsidRDefault="00446DF4" w:rsidP="00446DF4">
            <w:pPr>
              <w:jc w:val="center"/>
              <w:rPr>
                <w:color w:val="000000"/>
                <w:sz w:val="20"/>
                <w:szCs w:val="22"/>
              </w:rPr>
            </w:pPr>
            <w:r w:rsidRPr="0003731C">
              <w:rPr>
                <w:color w:val="000000"/>
                <w:sz w:val="20"/>
                <w:szCs w:val="22"/>
              </w:rPr>
              <w:t>2152,60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03731C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 w:rsidRPr="0003731C">
              <w:rPr>
                <w:color w:val="000000"/>
                <w:sz w:val="20"/>
                <w:szCs w:val="22"/>
              </w:rPr>
              <w:t>2152,60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03731C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 w:rsidRPr="0003731C">
              <w:rPr>
                <w:color w:val="000000"/>
                <w:sz w:val="20"/>
                <w:szCs w:val="22"/>
              </w:rPr>
              <w:t>2152,60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03731C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 w:rsidRPr="0003731C">
              <w:rPr>
                <w:color w:val="000000"/>
                <w:sz w:val="20"/>
                <w:szCs w:val="22"/>
              </w:rPr>
              <w:t>2152,60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F4" w:rsidRPr="0003731C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 w:rsidRPr="0003731C">
              <w:rPr>
                <w:color w:val="000000"/>
                <w:sz w:val="20"/>
                <w:szCs w:val="22"/>
              </w:rPr>
              <w:t>2152,60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F4" w:rsidRPr="0003731C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 w:rsidRPr="0003731C">
              <w:rPr>
                <w:color w:val="000000"/>
                <w:sz w:val="20"/>
                <w:szCs w:val="22"/>
              </w:rPr>
              <w:t>2152,60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 w:rsidRPr="00446DF4">
              <w:rPr>
                <w:color w:val="000000"/>
                <w:sz w:val="20"/>
                <w:szCs w:val="20"/>
              </w:rPr>
              <w:t>15010,3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46DF4" w:rsidRPr="00CD5955" w:rsidTr="00E6099E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федерального бюдж</w:t>
            </w:r>
            <w:r w:rsidRPr="00CD5955">
              <w:rPr>
                <w:sz w:val="20"/>
                <w:szCs w:val="20"/>
              </w:rPr>
              <w:t>е</w:t>
            </w:r>
            <w:r w:rsidRPr="00CD5955">
              <w:rPr>
                <w:sz w:val="20"/>
                <w:szCs w:val="20"/>
              </w:rPr>
              <w:t>та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46DF4" w:rsidRPr="00CD5955" w:rsidTr="00E6099E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прочие источники (средства предприятий, собственные </w:t>
            </w:r>
            <w:r w:rsidRPr="00CD5955">
              <w:rPr>
                <w:sz w:val="20"/>
                <w:szCs w:val="20"/>
              </w:rPr>
              <w:lastRenderedPageBreak/>
              <w:t>средства населения, средства внебюджетных фондов)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46DF4" w:rsidRPr="00E6099E" w:rsidTr="00F276C1">
        <w:trPr>
          <w:trHeight w:val="20"/>
        </w:trPr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Основное мер</w:t>
            </w:r>
            <w:r w:rsidRPr="00CD5955">
              <w:rPr>
                <w:sz w:val="20"/>
                <w:szCs w:val="20"/>
              </w:rPr>
              <w:t>о</w:t>
            </w:r>
            <w:r w:rsidRPr="00CD5955">
              <w:rPr>
                <w:sz w:val="20"/>
                <w:szCs w:val="20"/>
              </w:rPr>
              <w:t xml:space="preserve">приятие </w:t>
            </w:r>
            <w:r>
              <w:rPr>
                <w:sz w:val="20"/>
                <w:szCs w:val="20"/>
              </w:rPr>
              <w:t>2</w:t>
            </w:r>
            <w:r w:rsidRPr="00CD5955">
              <w:rPr>
                <w:sz w:val="20"/>
                <w:szCs w:val="20"/>
              </w:rPr>
              <w:t>.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  <w:r w:rsidRPr="00451E54">
              <w:rPr>
                <w:sz w:val="20"/>
                <w:szCs w:val="22"/>
              </w:rPr>
              <w:t>Использование предо</w:t>
            </w:r>
            <w:r w:rsidRPr="00451E54">
              <w:rPr>
                <w:sz w:val="20"/>
                <w:szCs w:val="22"/>
              </w:rPr>
              <w:t>с</w:t>
            </w:r>
            <w:r w:rsidRPr="00451E54">
              <w:rPr>
                <w:sz w:val="20"/>
                <w:szCs w:val="22"/>
              </w:rPr>
              <w:t>тавляемой статистич</w:t>
            </w:r>
            <w:r w:rsidRPr="00451E54">
              <w:rPr>
                <w:sz w:val="20"/>
                <w:szCs w:val="22"/>
              </w:rPr>
              <w:t>е</w:t>
            </w:r>
            <w:r w:rsidRPr="00451E54">
              <w:rPr>
                <w:sz w:val="20"/>
                <w:szCs w:val="22"/>
              </w:rPr>
              <w:t>ской информации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Всего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451E54" w:rsidRDefault="00446DF4" w:rsidP="00446DF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150,00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451E54" w:rsidRDefault="00446DF4" w:rsidP="00446DF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150,00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451E54" w:rsidRDefault="00446DF4" w:rsidP="00446DF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150,00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451E54" w:rsidRDefault="00446DF4" w:rsidP="00446DF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150,00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451E54" w:rsidRDefault="00446DF4" w:rsidP="00446DF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150,00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F4" w:rsidRPr="00451E54" w:rsidRDefault="00446DF4" w:rsidP="00446DF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150,00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F4" w:rsidRPr="00451E54" w:rsidRDefault="00446DF4" w:rsidP="00446DF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150,00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451E54" w:rsidRDefault="00446DF4" w:rsidP="00446DF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1050,00</w:t>
            </w:r>
          </w:p>
        </w:tc>
      </w:tr>
      <w:tr w:rsidR="00446DF4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расходы </w:t>
            </w:r>
            <w:r>
              <w:rPr>
                <w:sz w:val="20"/>
                <w:szCs w:val="20"/>
              </w:rPr>
              <w:t>местного</w:t>
            </w:r>
            <w:r w:rsidRPr="00CD5955">
              <w:rPr>
                <w:sz w:val="20"/>
                <w:szCs w:val="20"/>
              </w:rPr>
              <w:t xml:space="preserve"> бюджета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451E54" w:rsidRDefault="00446DF4" w:rsidP="00446DF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150,00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451E54" w:rsidRDefault="00446DF4" w:rsidP="00446DF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150,00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451E54" w:rsidRDefault="00446DF4" w:rsidP="00446DF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150,00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451E54" w:rsidRDefault="00446DF4" w:rsidP="00446DF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150,00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451E54" w:rsidRDefault="00446DF4" w:rsidP="00446DF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150,00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F4" w:rsidRPr="00451E54" w:rsidRDefault="00446DF4" w:rsidP="00446DF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150,00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F4" w:rsidRPr="00451E54" w:rsidRDefault="00446DF4" w:rsidP="00446DF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150,00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451E54" w:rsidRDefault="00446DF4" w:rsidP="00446DF4">
            <w:pPr>
              <w:jc w:val="center"/>
              <w:rPr>
                <w:sz w:val="20"/>
                <w:szCs w:val="22"/>
              </w:rPr>
            </w:pPr>
            <w:r w:rsidRPr="00451E54">
              <w:rPr>
                <w:sz w:val="20"/>
              </w:rPr>
              <w:t>1050,00</w:t>
            </w:r>
          </w:p>
        </w:tc>
      </w:tr>
      <w:tr w:rsidR="00446DF4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областного бюджета Нижегородской области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46DF4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федерального бюдж</w:t>
            </w:r>
            <w:r w:rsidRPr="00CD5955">
              <w:rPr>
                <w:sz w:val="20"/>
                <w:szCs w:val="20"/>
              </w:rPr>
              <w:t>е</w:t>
            </w:r>
            <w:r w:rsidRPr="00CD5955">
              <w:rPr>
                <w:sz w:val="20"/>
                <w:szCs w:val="20"/>
              </w:rPr>
              <w:t>та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46DF4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46DF4" w:rsidRPr="00CD5955" w:rsidRDefault="00446DF4" w:rsidP="00446DF4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прочие источники (средства предприятий, собственные средства населения, средства внебюджетных фондов)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46DF4" w:rsidRPr="00E6099E" w:rsidRDefault="00446DF4" w:rsidP="00446D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D52F7" w:rsidRPr="00E6099E" w:rsidTr="00F276C1">
        <w:trPr>
          <w:trHeight w:val="20"/>
        </w:trPr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52F7" w:rsidRPr="00CD5955" w:rsidRDefault="00AD52F7" w:rsidP="00AD52F7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Основное мер</w:t>
            </w:r>
            <w:r w:rsidRPr="00CD59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приятие 3</w:t>
            </w:r>
            <w:r w:rsidRPr="00CD5955">
              <w:rPr>
                <w:sz w:val="20"/>
                <w:szCs w:val="20"/>
              </w:rPr>
              <w:t>.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52F7" w:rsidRPr="00CD5955" w:rsidRDefault="00AD52F7" w:rsidP="00AD52F7">
            <w:pPr>
              <w:rPr>
                <w:sz w:val="20"/>
                <w:szCs w:val="20"/>
              </w:rPr>
            </w:pPr>
            <w:r w:rsidRPr="00451E54">
              <w:rPr>
                <w:sz w:val="20"/>
                <w:szCs w:val="22"/>
              </w:rPr>
              <w:t>Всестороннее инфо</w:t>
            </w:r>
            <w:r w:rsidRPr="00451E54">
              <w:rPr>
                <w:sz w:val="20"/>
                <w:szCs w:val="22"/>
              </w:rPr>
              <w:t>р</w:t>
            </w:r>
            <w:r w:rsidRPr="00451E54">
              <w:rPr>
                <w:sz w:val="20"/>
                <w:szCs w:val="22"/>
              </w:rPr>
              <w:t>мационное освещение социально-экономического и о</w:t>
            </w:r>
            <w:r w:rsidRPr="00451E54">
              <w:rPr>
                <w:sz w:val="20"/>
                <w:szCs w:val="22"/>
              </w:rPr>
              <w:t>б</w:t>
            </w:r>
            <w:r w:rsidRPr="00451E54">
              <w:rPr>
                <w:sz w:val="20"/>
                <w:szCs w:val="22"/>
              </w:rPr>
              <w:t>щественно-политического развития Богородского муниц</w:t>
            </w:r>
            <w:r w:rsidRPr="00451E54">
              <w:rPr>
                <w:sz w:val="20"/>
                <w:szCs w:val="22"/>
              </w:rPr>
              <w:t>и</w:t>
            </w:r>
            <w:r w:rsidRPr="00451E54">
              <w:rPr>
                <w:sz w:val="20"/>
                <w:szCs w:val="22"/>
              </w:rPr>
              <w:t>пального округ</w:t>
            </w:r>
            <w:r w:rsidR="009021D0">
              <w:rPr>
                <w:sz w:val="20"/>
                <w:szCs w:val="22"/>
              </w:rPr>
              <w:t>а Ниж</w:t>
            </w:r>
            <w:r w:rsidR="009021D0">
              <w:rPr>
                <w:sz w:val="20"/>
                <w:szCs w:val="22"/>
              </w:rPr>
              <w:t>е</w:t>
            </w:r>
            <w:r w:rsidR="009021D0">
              <w:rPr>
                <w:sz w:val="20"/>
                <w:szCs w:val="22"/>
              </w:rPr>
              <w:t>городской области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52F7" w:rsidRPr="00CD5955" w:rsidRDefault="00AD52F7" w:rsidP="00AD52F7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Всего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451E54" w:rsidRDefault="00AD52F7" w:rsidP="00AD5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451E54" w:rsidRDefault="00AD52F7" w:rsidP="00AD5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451E54" w:rsidRDefault="00AD52F7" w:rsidP="00AD5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451E54" w:rsidRDefault="00AD52F7" w:rsidP="00AD5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451E54" w:rsidRDefault="00AD52F7" w:rsidP="00AD5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7" w:rsidRPr="00451E54" w:rsidRDefault="00AD52F7" w:rsidP="00AD5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7" w:rsidRPr="00451E54" w:rsidRDefault="00AD52F7" w:rsidP="00AD5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451E54" w:rsidRDefault="00AD52F7" w:rsidP="00AD52F7">
            <w:pPr>
              <w:jc w:val="center"/>
              <w:rPr>
                <w:sz w:val="20"/>
              </w:rPr>
            </w:pPr>
            <w:r w:rsidRPr="00451E54">
              <w:rPr>
                <w:sz w:val="20"/>
              </w:rPr>
              <w:t>525</w:t>
            </w:r>
            <w:r>
              <w:rPr>
                <w:sz w:val="20"/>
              </w:rPr>
              <w:t>,00</w:t>
            </w:r>
          </w:p>
        </w:tc>
      </w:tr>
      <w:tr w:rsidR="00AD52F7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52F7" w:rsidRPr="00CD5955" w:rsidRDefault="00AD52F7" w:rsidP="00AD52F7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52F7" w:rsidRPr="00CD5955" w:rsidRDefault="00AD52F7" w:rsidP="00AD52F7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52F7" w:rsidRPr="00CD5955" w:rsidRDefault="00AD52F7" w:rsidP="00AD52F7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расходы </w:t>
            </w:r>
            <w:r>
              <w:rPr>
                <w:sz w:val="20"/>
                <w:szCs w:val="20"/>
              </w:rPr>
              <w:t>местного</w:t>
            </w:r>
            <w:r w:rsidRPr="00CD5955">
              <w:rPr>
                <w:sz w:val="20"/>
                <w:szCs w:val="20"/>
              </w:rPr>
              <w:t xml:space="preserve"> бюджета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451E54" w:rsidRDefault="00AD52F7" w:rsidP="00AD5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451E54" w:rsidRDefault="00AD52F7" w:rsidP="00AD5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451E54" w:rsidRDefault="00AD52F7" w:rsidP="00AD5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451E54" w:rsidRDefault="00AD52F7" w:rsidP="00AD5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451E54" w:rsidRDefault="00AD52F7" w:rsidP="00AD5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7" w:rsidRPr="00451E54" w:rsidRDefault="00AD52F7" w:rsidP="00AD5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7" w:rsidRPr="00451E54" w:rsidRDefault="00AD52F7" w:rsidP="00AD5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451E54" w:rsidRDefault="00AD52F7" w:rsidP="00AD52F7">
            <w:pPr>
              <w:jc w:val="center"/>
              <w:rPr>
                <w:sz w:val="20"/>
              </w:rPr>
            </w:pPr>
            <w:r w:rsidRPr="00451E54">
              <w:rPr>
                <w:sz w:val="20"/>
              </w:rPr>
              <w:t>525</w:t>
            </w:r>
            <w:r>
              <w:rPr>
                <w:sz w:val="20"/>
              </w:rPr>
              <w:t>,00</w:t>
            </w:r>
          </w:p>
        </w:tc>
      </w:tr>
      <w:tr w:rsidR="00AD52F7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52F7" w:rsidRPr="00CD5955" w:rsidRDefault="00AD52F7" w:rsidP="00AD52F7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52F7" w:rsidRPr="00CD5955" w:rsidRDefault="00AD52F7" w:rsidP="00AD52F7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52F7" w:rsidRPr="00CD5955" w:rsidRDefault="00AD52F7" w:rsidP="00AD52F7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областного бюджета Нижегородской области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D52F7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52F7" w:rsidRPr="00CD5955" w:rsidRDefault="00AD52F7" w:rsidP="00AD52F7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52F7" w:rsidRPr="00CD5955" w:rsidRDefault="00AD52F7" w:rsidP="00AD52F7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52F7" w:rsidRPr="00CD5955" w:rsidRDefault="00AD52F7" w:rsidP="00AD52F7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федерального бюдж</w:t>
            </w:r>
            <w:r w:rsidRPr="00CD5955">
              <w:rPr>
                <w:sz w:val="20"/>
                <w:szCs w:val="20"/>
              </w:rPr>
              <w:t>е</w:t>
            </w:r>
            <w:r w:rsidRPr="00CD5955">
              <w:rPr>
                <w:sz w:val="20"/>
                <w:szCs w:val="20"/>
              </w:rPr>
              <w:t>та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D52F7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52F7" w:rsidRPr="00CD5955" w:rsidRDefault="00AD52F7" w:rsidP="00AD52F7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52F7" w:rsidRPr="00CD5955" w:rsidRDefault="00AD52F7" w:rsidP="00AD52F7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52F7" w:rsidRPr="00CD5955" w:rsidRDefault="00AD52F7" w:rsidP="00AD52F7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прочие источники (средства предприятий, собственные средства населения, средства внебюджетных фондов)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6099E" w:rsidRDefault="00AD52F7" w:rsidP="00AD52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D52F7" w:rsidRPr="00E6099E" w:rsidTr="00F276C1">
        <w:trPr>
          <w:trHeight w:val="20"/>
        </w:trPr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52F7" w:rsidRPr="00CD5955" w:rsidRDefault="00AD52F7" w:rsidP="00AD52F7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Основное мер</w:t>
            </w:r>
            <w:r w:rsidRPr="00CD5955">
              <w:rPr>
                <w:sz w:val="20"/>
                <w:szCs w:val="20"/>
              </w:rPr>
              <w:t>о</w:t>
            </w:r>
            <w:r w:rsidRPr="00CD5955">
              <w:rPr>
                <w:sz w:val="20"/>
                <w:szCs w:val="20"/>
              </w:rPr>
              <w:t xml:space="preserve">приятие </w:t>
            </w:r>
            <w:r>
              <w:rPr>
                <w:sz w:val="20"/>
                <w:szCs w:val="20"/>
              </w:rPr>
              <w:t>4</w:t>
            </w:r>
            <w:r w:rsidRPr="00CD5955">
              <w:rPr>
                <w:sz w:val="20"/>
                <w:szCs w:val="20"/>
              </w:rPr>
              <w:t>.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52F7" w:rsidRPr="00CD5955" w:rsidRDefault="00AD52F7" w:rsidP="00AD52F7">
            <w:pPr>
              <w:rPr>
                <w:sz w:val="20"/>
                <w:szCs w:val="20"/>
              </w:rPr>
            </w:pPr>
            <w:r w:rsidRPr="00A646BE">
              <w:rPr>
                <w:sz w:val="18"/>
                <w:szCs w:val="22"/>
              </w:rPr>
              <w:t>Реализация мероприятий в сфере информационных технологий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52F7" w:rsidRPr="00CD5955" w:rsidRDefault="00AD52F7" w:rsidP="00AD52F7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Всего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E657A" w:rsidRDefault="00EE657A" w:rsidP="00AD52F7">
            <w:pPr>
              <w:jc w:val="center"/>
              <w:rPr>
                <w:color w:val="000000"/>
                <w:sz w:val="20"/>
                <w:szCs w:val="20"/>
              </w:rPr>
            </w:pPr>
            <w:r w:rsidRPr="00EE657A">
              <w:rPr>
                <w:color w:val="000000"/>
                <w:sz w:val="20"/>
                <w:szCs w:val="20"/>
              </w:rPr>
              <w:t>720,00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E657A" w:rsidRDefault="00EE657A" w:rsidP="00AD52F7">
            <w:pPr>
              <w:jc w:val="center"/>
              <w:rPr>
                <w:color w:val="000000"/>
                <w:sz w:val="20"/>
                <w:szCs w:val="20"/>
              </w:rPr>
            </w:pPr>
            <w:r w:rsidRPr="00EE657A">
              <w:rPr>
                <w:color w:val="000000"/>
                <w:sz w:val="20"/>
                <w:szCs w:val="20"/>
              </w:rPr>
              <w:t>720,00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E657A" w:rsidRDefault="00EE657A" w:rsidP="00AD52F7">
            <w:pPr>
              <w:jc w:val="center"/>
              <w:rPr>
                <w:color w:val="000000"/>
                <w:sz w:val="20"/>
                <w:szCs w:val="20"/>
              </w:rPr>
            </w:pPr>
            <w:r w:rsidRPr="00EE657A">
              <w:rPr>
                <w:color w:val="000000"/>
                <w:sz w:val="20"/>
                <w:szCs w:val="20"/>
              </w:rPr>
              <w:t>720,00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E657A" w:rsidRDefault="00EE657A" w:rsidP="00AD52F7">
            <w:pPr>
              <w:jc w:val="center"/>
              <w:rPr>
                <w:color w:val="000000"/>
                <w:sz w:val="20"/>
                <w:szCs w:val="20"/>
              </w:rPr>
            </w:pPr>
            <w:r w:rsidRPr="00EE657A">
              <w:rPr>
                <w:color w:val="000000"/>
                <w:sz w:val="20"/>
                <w:szCs w:val="20"/>
              </w:rPr>
              <w:t>720,00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E657A" w:rsidRDefault="00EE657A" w:rsidP="00AD52F7">
            <w:pPr>
              <w:jc w:val="center"/>
              <w:rPr>
                <w:color w:val="000000"/>
                <w:sz w:val="20"/>
                <w:szCs w:val="20"/>
              </w:rPr>
            </w:pPr>
            <w:r w:rsidRPr="00EE657A">
              <w:rPr>
                <w:color w:val="000000"/>
                <w:sz w:val="20"/>
                <w:szCs w:val="20"/>
              </w:rPr>
              <w:t>720,00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7" w:rsidRPr="00EE657A" w:rsidRDefault="00EE657A" w:rsidP="00AD52F7">
            <w:pPr>
              <w:jc w:val="center"/>
              <w:rPr>
                <w:color w:val="000000"/>
                <w:sz w:val="20"/>
                <w:szCs w:val="20"/>
              </w:rPr>
            </w:pPr>
            <w:r w:rsidRPr="00EE657A">
              <w:rPr>
                <w:color w:val="000000"/>
                <w:sz w:val="20"/>
                <w:szCs w:val="20"/>
              </w:rPr>
              <w:t>720,00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7" w:rsidRPr="00EE657A" w:rsidRDefault="00EE657A" w:rsidP="00AD52F7">
            <w:pPr>
              <w:jc w:val="center"/>
              <w:rPr>
                <w:color w:val="000000"/>
                <w:sz w:val="20"/>
                <w:szCs w:val="20"/>
              </w:rPr>
            </w:pPr>
            <w:r w:rsidRPr="00EE657A">
              <w:rPr>
                <w:color w:val="000000"/>
                <w:sz w:val="20"/>
                <w:szCs w:val="20"/>
              </w:rPr>
              <w:t>720,00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52F7" w:rsidRPr="00E6099E" w:rsidRDefault="00EE657A" w:rsidP="00AD52F7">
            <w:pPr>
              <w:jc w:val="center"/>
              <w:rPr>
                <w:color w:val="000000"/>
                <w:sz w:val="20"/>
                <w:szCs w:val="20"/>
              </w:rPr>
            </w:pPr>
            <w:r w:rsidRPr="00EE657A">
              <w:rPr>
                <w:color w:val="000000"/>
                <w:sz w:val="20"/>
                <w:szCs w:val="20"/>
              </w:rPr>
              <w:t>5040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EE657A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E657A" w:rsidRPr="00CD5955" w:rsidRDefault="00EE657A" w:rsidP="00EE657A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E657A" w:rsidRPr="00CD5955" w:rsidRDefault="00EE657A" w:rsidP="00EE657A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E657A" w:rsidRPr="00CD5955" w:rsidRDefault="00EE657A" w:rsidP="00EE657A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расходы </w:t>
            </w:r>
            <w:r>
              <w:rPr>
                <w:sz w:val="20"/>
                <w:szCs w:val="20"/>
              </w:rPr>
              <w:t>местного</w:t>
            </w:r>
            <w:r w:rsidRPr="00CD5955">
              <w:rPr>
                <w:sz w:val="20"/>
                <w:szCs w:val="20"/>
              </w:rPr>
              <w:t xml:space="preserve"> бюджета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657A" w:rsidRPr="00EE657A" w:rsidRDefault="00EE657A" w:rsidP="00EE657A">
            <w:pPr>
              <w:jc w:val="center"/>
              <w:rPr>
                <w:sz w:val="20"/>
                <w:szCs w:val="20"/>
              </w:rPr>
            </w:pPr>
            <w:r w:rsidRPr="00EE657A">
              <w:rPr>
                <w:sz w:val="20"/>
                <w:szCs w:val="20"/>
              </w:rPr>
              <w:t>144,00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657A" w:rsidRPr="00EE657A" w:rsidRDefault="00EE657A" w:rsidP="00EE657A">
            <w:pPr>
              <w:jc w:val="center"/>
              <w:rPr>
                <w:sz w:val="20"/>
                <w:szCs w:val="20"/>
              </w:rPr>
            </w:pPr>
            <w:r w:rsidRPr="00EE657A">
              <w:rPr>
                <w:sz w:val="20"/>
                <w:szCs w:val="20"/>
              </w:rPr>
              <w:t>144,00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657A" w:rsidRPr="00EE657A" w:rsidRDefault="00EE657A" w:rsidP="00EE657A">
            <w:pPr>
              <w:jc w:val="center"/>
              <w:rPr>
                <w:sz w:val="20"/>
                <w:szCs w:val="20"/>
              </w:rPr>
            </w:pPr>
            <w:r w:rsidRPr="00EE657A">
              <w:rPr>
                <w:sz w:val="20"/>
                <w:szCs w:val="20"/>
              </w:rPr>
              <w:t>144,00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657A" w:rsidRPr="00EE657A" w:rsidRDefault="00EE657A" w:rsidP="00EE657A">
            <w:pPr>
              <w:jc w:val="center"/>
              <w:rPr>
                <w:sz w:val="20"/>
                <w:szCs w:val="20"/>
              </w:rPr>
            </w:pPr>
            <w:r w:rsidRPr="00EE657A">
              <w:rPr>
                <w:sz w:val="20"/>
                <w:szCs w:val="20"/>
              </w:rPr>
              <w:t>144,00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657A" w:rsidRPr="00EE657A" w:rsidRDefault="00EE657A" w:rsidP="00EE657A">
            <w:pPr>
              <w:jc w:val="center"/>
              <w:rPr>
                <w:sz w:val="20"/>
                <w:szCs w:val="20"/>
              </w:rPr>
            </w:pPr>
            <w:r w:rsidRPr="00EE657A">
              <w:rPr>
                <w:sz w:val="20"/>
                <w:szCs w:val="20"/>
              </w:rPr>
              <w:t>144,00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7A" w:rsidRPr="00EE657A" w:rsidRDefault="00EE657A" w:rsidP="00EE657A">
            <w:pPr>
              <w:jc w:val="center"/>
              <w:rPr>
                <w:sz w:val="20"/>
                <w:szCs w:val="20"/>
              </w:rPr>
            </w:pPr>
            <w:r w:rsidRPr="00EE657A">
              <w:rPr>
                <w:sz w:val="20"/>
                <w:szCs w:val="20"/>
              </w:rPr>
              <w:t>144,00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7A" w:rsidRPr="00EE657A" w:rsidRDefault="00EE657A" w:rsidP="00EE657A">
            <w:pPr>
              <w:jc w:val="center"/>
              <w:rPr>
                <w:sz w:val="20"/>
                <w:szCs w:val="20"/>
              </w:rPr>
            </w:pPr>
            <w:r w:rsidRPr="00EE657A">
              <w:rPr>
                <w:sz w:val="20"/>
                <w:szCs w:val="20"/>
              </w:rPr>
              <w:t>144,00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657A" w:rsidRPr="00451E54" w:rsidRDefault="00EE657A" w:rsidP="00EE657A">
            <w:pPr>
              <w:jc w:val="center"/>
              <w:rPr>
                <w:sz w:val="20"/>
              </w:rPr>
            </w:pPr>
            <w:r w:rsidRPr="00A646BE">
              <w:rPr>
                <w:sz w:val="20"/>
              </w:rPr>
              <w:t>1008</w:t>
            </w:r>
            <w:r>
              <w:rPr>
                <w:sz w:val="20"/>
              </w:rPr>
              <w:t>,00</w:t>
            </w:r>
          </w:p>
        </w:tc>
      </w:tr>
      <w:tr w:rsidR="00EE657A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E657A" w:rsidRPr="00CD5955" w:rsidRDefault="00EE657A" w:rsidP="00EE657A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E657A" w:rsidRPr="00CD5955" w:rsidRDefault="00EE657A" w:rsidP="00EE657A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E657A" w:rsidRPr="00CD5955" w:rsidRDefault="00EE657A" w:rsidP="00EE657A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областного бюджета Нижегородской области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657A" w:rsidRPr="00EE657A" w:rsidRDefault="00EE657A" w:rsidP="00EE657A">
            <w:pPr>
              <w:jc w:val="center"/>
              <w:rPr>
                <w:color w:val="000000"/>
                <w:sz w:val="20"/>
                <w:szCs w:val="20"/>
              </w:rPr>
            </w:pPr>
            <w:r w:rsidRPr="00EE657A">
              <w:rPr>
                <w:color w:val="000000"/>
                <w:sz w:val="20"/>
                <w:szCs w:val="20"/>
              </w:rPr>
              <w:t>576,00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657A" w:rsidRPr="00EE657A" w:rsidRDefault="00EE657A" w:rsidP="00EE657A">
            <w:pPr>
              <w:jc w:val="center"/>
              <w:rPr>
                <w:color w:val="000000"/>
                <w:sz w:val="20"/>
                <w:szCs w:val="20"/>
              </w:rPr>
            </w:pPr>
            <w:r w:rsidRPr="00EE657A">
              <w:rPr>
                <w:color w:val="000000"/>
                <w:sz w:val="20"/>
                <w:szCs w:val="20"/>
              </w:rPr>
              <w:t>576,00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657A" w:rsidRPr="00EE657A" w:rsidRDefault="00EE657A" w:rsidP="00EE657A">
            <w:pPr>
              <w:jc w:val="center"/>
              <w:rPr>
                <w:color w:val="000000"/>
                <w:sz w:val="20"/>
                <w:szCs w:val="20"/>
              </w:rPr>
            </w:pPr>
            <w:r w:rsidRPr="00EE657A">
              <w:rPr>
                <w:color w:val="000000"/>
                <w:sz w:val="20"/>
                <w:szCs w:val="20"/>
              </w:rPr>
              <w:t>576,00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657A" w:rsidRPr="00EE657A" w:rsidRDefault="00EE657A" w:rsidP="00EE657A">
            <w:pPr>
              <w:jc w:val="center"/>
              <w:rPr>
                <w:color w:val="000000"/>
                <w:sz w:val="20"/>
                <w:szCs w:val="20"/>
              </w:rPr>
            </w:pPr>
            <w:r w:rsidRPr="00EE657A">
              <w:rPr>
                <w:color w:val="000000"/>
                <w:sz w:val="20"/>
                <w:szCs w:val="20"/>
              </w:rPr>
              <w:t>576,00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657A" w:rsidRPr="00EE657A" w:rsidRDefault="00EE657A" w:rsidP="00EE657A">
            <w:pPr>
              <w:jc w:val="center"/>
              <w:rPr>
                <w:color w:val="000000"/>
                <w:sz w:val="20"/>
                <w:szCs w:val="20"/>
              </w:rPr>
            </w:pPr>
            <w:r w:rsidRPr="00EE657A">
              <w:rPr>
                <w:color w:val="000000"/>
                <w:sz w:val="20"/>
                <w:szCs w:val="20"/>
              </w:rPr>
              <w:t>576,00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7A" w:rsidRPr="00EE657A" w:rsidRDefault="00EE657A" w:rsidP="00EE657A">
            <w:pPr>
              <w:jc w:val="center"/>
              <w:rPr>
                <w:color w:val="000000"/>
                <w:sz w:val="20"/>
                <w:szCs w:val="20"/>
              </w:rPr>
            </w:pPr>
            <w:r w:rsidRPr="00EE657A">
              <w:rPr>
                <w:color w:val="000000"/>
                <w:sz w:val="20"/>
                <w:szCs w:val="20"/>
              </w:rPr>
              <w:t>576,00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7A" w:rsidRPr="00EE657A" w:rsidRDefault="00EE657A" w:rsidP="00EE657A">
            <w:pPr>
              <w:jc w:val="center"/>
              <w:rPr>
                <w:color w:val="000000"/>
                <w:sz w:val="20"/>
                <w:szCs w:val="20"/>
              </w:rPr>
            </w:pPr>
            <w:r w:rsidRPr="00EE657A">
              <w:rPr>
                <w:color w:val="000000"/>
                <w:sz w:val="20"/>
                <w:szCs w:val="20"/>
              </w:rPr>
              <w:t>576,00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657A" w:rsidRPr="00E6099E" w:rsidRDefault="00EE657A" w:rsidP="00EE657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4032,00</w:t>
            </w:r>
          </w:p>
        </w:tc>
      </w:tr>
      <w:tr w:rsidR="00313371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13371" w:rsidRPr="00CD5955" w:rsidRDefault="00313371" w:rsidP="00313371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13371" w:rsidRPr="00CD5955" w:rsidRDefault="00313371" w:rsidP="00313371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13371" w:rsidRPr="00CD5955" w:rsidRDefault="00313371" w:rsidP="00313371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федерального бюдж</w:t>
            </w:r>
            <w:r w:rsidRPr="00CD5955">
              <w:rPr>
                <w:sz w:val="20"/>
                <w:szCs w:val="20"/>
              </w:rPr>
              <w:t>е</w:t>
            </w:r>
            <w:r w:rsidRPr="00CD5955">
              <w:rPr>
                <w:sz w:val="20"/>
                <w:szCs w:val="20"/>
              </w:rPr>
              <w:t>та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13371" w:rsidRPr="00E6099E" w:rsidRDefault="00313371" w:rsidP="003133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13371" w:rsidRPr="00E6099E" w:rsidRDefault="00313371" w:rsidP="003133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13371" w:rsidRPr="00E6099E" w:rsidRDefault="00313371" w:rsidP="003133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13371" w:rsidRPr="00E6099E" w:rsidRDefault="00313371" w:rsidP="003133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13371" w:rsidRPr="00E6099E" w:rsidRDefault="00313371" w:rsidP="003133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71" w:rsidRPr="00E6099E" w:rsidRDefault="00313371" w:rsidP="003133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71" w:rsidRPr="00E6099E" w:rsidRDefault="00313371" w:rsidP="003133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13371" w:rsidRPr="00E6099E" w:rsidRDefault="00313371" w:rsidP="003133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313371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13371" w:rsidRPr="00CD5955" w:rsidRDefault="00313371" w:rsidP="00313371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13371" w:rsidRPr="00CD5955" w:rsidRDefault="00313371" w:rsidP="00313371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13371" w:rsidRPr="00CD5955" w:rsidRDefault="00313371" w:rsidP="00313371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прочие источники (средства предприятий, собственные средства населения, средства внебюджетных фондов)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13371" w:rsidRPr="00E6099E" w:rsidRDefault="00313371" w:rsidP="003133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13371" w:rsidRPr="00E6099E" w:rsidRDefault="00313371" w:rsidP="003133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13371" w:rsidRPr="00E6099E" w:rsidRDefault="00313371" w:rsidP="003133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13371" w:rsidRPr="00E6099E" w:rsidRDefault="00313371" w:rsidP="003133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13371" w:rsidRPr="00E6099E" w:rsidRDefault="00313371" w:rsidP="003133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71" w:rsidRPr="00E6099E" w:rsidRDefault="00313371" w:rsidP="003133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71" w:rsidRPr="00E6099E" w:rsidRDefault="00313371" w:rsidP="003133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13371" w:rsidRPr="00E6099E" w:rsidRDefault="00313371" w:rsidP="003133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66368" w:rsidRPr="00E6099E" w:rsidTr="00F276C1">
        <w:trPr>
          <w:trHeight w:val="20"/>
        </w:trPr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Подпрограмма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587F50">
              <w:rPr>
                <w:sz w:val="20"/>
              </w:rPr>
              <w:t>«</w:t>
            </w:r>
            <w:r w:rsidRPr="00587F50">
              <w:rPr>
                <w:sz w:val="20"/>
                <w:szCs w:val="20"/>
              </w:rPr>
              <w:t>Обеспечение сохра</w:t>
            </w:r>
            <w:r w:rsidRPr="00587F50">
              <w:rPr>
                <w:sz w:val="20"/>
                <w:szCs w:val="20"/>
              </w:rPr>
              <w:t>н</w:t>
            </w:r>
            <w:r w:rsidRPr="00587F50">
              <w:rPr>
                <w:sz w:val="20"/>
                <w:szCs w:val="20"/>
              </w:rPr>
              <w:t xml:space="preserve">ности, комплектования, учета и использования архивных документов </w:t>
            </w:r>
            <w:r w:rsidRPr="00587F50">
              <w:rPr>
                <w:sz w:val="20"/>
                <w:szCs w:val="20"/>
              </w:rPr>
              <w:lastRenderedPageBreak/>
              <w:t>Богородского муниц</w:t>
            </w:r>
            <w:r w:rsidRPr="00587F50">
              <w:rPr>
                <w:sz w:val="20"/>
                <w:szCs w:val="20"/>
              </w:rPr>
              <w:t>и</w:t>
            </w:r>
            <w:r w:rsidRPr="00587F50">
              <w:rPr>
                <w:sz w:val="20"/>
                <w:szCs w:val="20"/>
              </w:rPr>
              <w:t>пального округа Ниж</w:t>
            </w:r>
            <w:r w:rsidRPr="00587F50">
              <w:rPr>
                <w:sz w:val="20"/>
                <w:szCs w:val="20"/>
              </w:rPr>
              <w:t>е</w:t>
            </w:r>
            <w:r w:rsidRPr="00587F50">
              <w:rPr>
                <w:sz w:val="20"/>
                <w:szCs w:val="20"/>
              </w:rPr>
              <w:t>городской области</w:t>
            </w:r>
            <w:r w:rsidRPr="00587F50">
              <w:rPr>
                <w:sz w:val="20"/>
              </w:rPr>
              <w:t>»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55998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1846,77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55998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1898,03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55998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1898,03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55998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1898,03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55998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1898,03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055998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1898,03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055998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1898,03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55998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13234,95</w:t>
            </w:r>
          </w:p>
        </w:tc>
      </w:tr>
      <w:tr w:rsidR="00F66368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расходы </w:t>
            </w:r>
            <w:r>
              <w:rPr>
                <w:sz w:val="20"/>
                <w:szCs w:val="20"/>
              </w:rPr>
              <w:t>местного</w:t>
            </w:r>
            <w:r w:rsidRPr="00CD5955">
              <w:rPr>
                <w:sz w:val="20"/>
                <w:szCs w:val="20"/>
              </w:rPr>
              <w:t xml:space="preserve"> бюджета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55998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1846,77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55998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1898,03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55998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1898,03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55998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1898,03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55998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1898,03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055998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1898,03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055998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1898,03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55998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 w:rsidRPr="00055998">
              <w:rPr>
                <w:sz w:val="20"/>
                <w:szCs w:val="20"/>
              </w:rPr>
              <w:t>13234,95</w:t>
            </w:r>
          </w:p>
        </w:tc>
      </w:tr>
      <w:tr w:rsidR="00F66368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областного бюджета Нижегородской области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66368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федерального бюдж</w:t>
            </w:r>
            <w:r w:rsidRPr="00CD5955">
              <w:rPr>
                <w:sz w:val="20"/>
                <w:szCs w:val="20"/>
              </w:rPr>
              <w:t>е</w:t>
            </w:r>
            <w:r w:rsidRPr="00CD5955">
              <w:rPr>
                <w:sz w:val="20"/>
                <w:szCs w:val="20"/>
              </w:rPr>
              <w:t>та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66368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прочие источники (средства предприятий, собственные средства населения, средства внебюджетных фондов)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66368" w:rsidRPr="00E6099E" w:rsidTr="00F276C1">
        <w:trPr>
          <w:trHeight w:val="20"/>
        </w:trPr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Основное мер</w:t>
            </w:r>
            <w:r w:rsidRPr="00CD5955">
              <w:rPr>
                <w:sz w:val="20"/>
                <w:szCs w:val="20"/>
              </w:rPr>
              <w:t>о</w:t>
            </w:r>
            <w:r w:rsidRPr="00CD5955">
              <w:rPr>
                <w:sz w:val="20"/>
                <w:szCs w:val="20"/>
              </w:rPr>
              <w:t>приятие 1.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055998">
              <w:rPr>
                <w:sz w:val="20"/>
                <w:szCs w:val="22"/>
              </w:rPr>
              <w:t>Обеспечение функци</w:t>
            </w:r>
            <w:r w:rsidRPr="00055998">
              <w:rPr>
                <w:sz w:val="20"/>
                <w:szCs w:val="22"/>
              </w:rPr>
              <w:t>о</w:t>
            </w:r>
            <w:r w:rsidRPr="00055998">
              <w:rPr>
                <w:sz w:val="20"/>
                <w:szCs w:val="22"/>
              </w:rPr>
              <w:t>нирования МКУ «Бог</w:t>
            </w:r>
            <w:r w:rsidRPr="00055998">
              <w:rPr>
                <w:sz w:val="20"/>
                <w:szCs w:val="22"/>
              </w:rPr>
              <w:t>о</w:t>
            </w:r>
            <w:r w:rsidRPr="00055998">
              <w:rPr>
                <w:sz w:val="20"/>
                <w:szCs w:val="22"/>
              </w:rPr>
              <w:t>родский архив»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Всего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C254A9" w:rsidRDefault="00F66368" w:rsidP="00F66368">
            <w:pPr>
              <w:jc w:val="center"/>
              <w:rPr>
                <w:sz w:val="20"/>
                <w:szCs w:val="20"/>
              </w:rPr>
            </w:pPr>
            <w:r w:rsidRPr="00C254A9">
              <w:rPr>
                <w:sz w:val="20"/>
                <w:szCs w:val="20"/>
              </w:rPr>
              <w:t>1755,80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C254A9" w:rsidRDefault="00F66368" w:rsidP="00F66368">
            <w:pPr>
              <w:jc w:val="center"/>
              <w:rPr>
                <w:sz w:val="20"/>
                <w:szCs w:val="20"/>
              </w:rPr>
            </w:pPr>
            <w:r w:rsidRPr="00C254A9">
              <w:rPr>
                <w:sz w:val="20"/>
                <w:szCs w:val="20"/>
              </w:rPr>
              <w:t>1807,06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C254A9" w:rsidRDefault="00F66368" w:rsidP="00F66368">
            <w:pPr>
              <w:jc w:val="center"/>
              <w:rPr>
                <w:sz w:val="20"/>
                <w:szCs w:val="20"/>
              </w:rPr>
            </w:pPr>
            <w:r w:rsidRPr="00C254A9">
              <w:rPr>
                <w:sz w:val="20"/>
                <w:szCs w:val="20"/>
              </w:rPr>
              <w:t>1807,06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C254A9" w:rsidRDefault="00F66368" w:rsidP="00F66368">
            <w:pPr>
              <w:jc w:val="center"/>
              <w:rPr>
                <w:sz w:val="20"/>
                <w:szCs w:val="20"/>
              </w:rPr>
            </w:pPr>
            <w:r w:rsidRPr="00C254A9">
              <w:rPr>
                <w:sz w:val="20"/>
                <w:szCs w:val="20"/>
              </w:rPr>
              <w:t>1807,06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C254A9" w:rsidRDefault="00F66368" w:rsidP="00F66368">
            <w:pPr>
              <w:jc w:val="center"/>
              <w:rPr>
                <w:sz w:val="20"/>
                <w:szCs w:val="20"/>
              </w:rPr>
            </w:pPr>
            <w:r w:rsidRPr="00C254A9">
              <w:rPr>
                <w:sz w:val="20"/>
                <w:szCs w:val="20"/>
              </w:rPr>
              <w:t>1807,06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C254A9" w:rsidRDefault="00F66368" w:rsidP="00F66368">
            <w:pPr>
              <w:jc w:val="center"/>
              <w:rPr>
                <w:sz w:val="20"/>
                <w:szCs w:val="20"/>
              </w:rPr>
            </w:pPr>
            <w:r w:rsidRPr="00C254A9">
              <w:rPr>
                <w:sz w:val="20"/>
                <w:szCs w:val="20"/>
              </w:rPr>
              <w:t>1807,06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C254A9" w:rsidRDefault="00F66368" w:rsidP="00F66368">
            <w:pPr>
              <w:jc w:val="center"/>
              <w:rPr>
                <w:sz w:val="20"/>
                <w:szCs w:val="20"/>
              </w:rPr>
            </w:pPr>
            <w:r w:rsidRPr="00C254A9">
              <w:rPr>
                <w:sz w:val="20"/>
                <w:szCs w:val="20"/>
              </w:rPr>
              <w:t>1807,06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C254A9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 w:rsidRPr="00C254A9">
              <w:rPr>
                <w:color w:val="000000"/>
                <w:sz w:val="20"/>
                <w:szCs w:val="20"/>
              </w:rPr>
              <w:t>12598,16</w:t>
            </w:r>
          </w:p>
        </w:tc>
      </w:tr>
      <w:tr w:rsidR="00F66368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расходы </w:t>
            </w:r>
            <w:r>
              <w:rPr>
                <w:sz w:val="20"/>
                <w:szCs w:val="20"/>
              </w:rPr>
              <w:t>местного</w:t>
            </w:r>
            <w:r w:rsidRPr="00CD5955">
              <w:rPr>
                <w:sz w:val="20"/>
                <w:szCs w:val="20"/>
              </w:rPr>
              <w:t xml:space="preserve"> бюджета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C254A9" w:rsidRDefault="00F66368" w:rsidP="00F66368">
            <w:pPr>
              <w:jc w:val="center"/>
              <w:rPr>
                <w:sz w:val="20"/>
                <w:szCs w:val="20"/>
              </w:rPr>
            </w:pPr>
            <w:r w:rsidRPr="00C254A9">
              <w:rPr>
                <w:sz w:val="20"/>
                <w:szCs w:val="20"/>
              </w:rPr>
              <w:t>1755,80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C254A9" w:rsidRDefault="00F66368" w:rsidP="00F66368">
            <w:pPr>
              <w:jc w:val="center"/>
              <w:rPr>
                <w:sz w:val="20"/>
                <w:szCs w:val="20"/>
              </w:rPr>
            </w:pPr>
            <w:r w:rsidRPr="00C254A9">
              <w:rPr>
                <w:sz w:val="20"/>
                <w:szCs w:val="20"/>
              </w:rPr>
              <w:t>1807,06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C254A9" w:rsidRDefault="00F66368" w:rsidP="00F66368">
            <w:pPr>
              <w:jc w:val="center"/>
              <w:rPr>
                <w:sz w:val="20"/>
                <w:szCs w:val="20"/>
              </w:rPr>
            </w:pPr>
            <w:r w:rsidRPr="00C254A9">
              <w:rPr>
                <w:sz w:val="20"/>
                <w:szCs w:val="20"/>
              </w:rPr>
              <w:t>1807,06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C254A9" w:rsidRDefault="00F66368" w:rsidP="00F66368">
            <w:pPr>
              <w:jc w:val="center"/>
              <w:rPr>
                <w:sz w:val="20"/>
                <w:szCs w:val="20"/>
              </w:rPr>
            </w:pPr>
            <w:r w:rsidRPr="00C254A9">
              <w:rPr>
                <w:sz w:val="20"/>
                <w:szCs w:val="20"/>
              </w:rPr>
              <w:t>1807,06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C254A9" w:rsidRDefault="00F66368" w:rsidP="00F66368">
            <w:pPr>
              <w:jc w:val="center"/>
              <w:rPr>
                <w:sz w:val="20"/>
                <w:szCs w:val="20"/>
              </w:rPr>
            </w:pPr>
            <w:r w:rsidRPr="00C254A9">
              <w:rPr>
                <w:sz w:val="20"/>
                <w:szCs w:val="20"/>
              </w:rPr>
              <w:t>1807,06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C254A9" w:rsidRDefault="00F66368" w:rsidP="00F66368">
            <w:pPr>
              <w:jc w:val="center"/>
              <w:rPr>
                <w:sz w:val="20"/>
                <w:szCs w:val="20"/>
              </w:rPr>
            </w:pPr>
            <w:r w:rsidRPr="00C254A9">
              <w:rPr>
                <w:sz w:val="20"/>
                <w:szCs w:val="20"/>
              </w:rPr>
              <w:t>1807,06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C254A9" w:rsidRDefault="00F66368" w:rsidP="00F66368">
            <w:pPr>
              <w:jc w:val="center"/>
              <w:rPr>
                <w:sz w:val="20"/>
                <w:szCs w:val="20"/>
              </w:rPr>
            </w:pPr>
            <w:r w:rsidRPr="00C254A9">
              <w:rPr>
                <w:sz w:val="20"/>
                <w:szCs w:val="20"/>
              </w:rPr>
              <w:t>1807,06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C254A9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 w:rsidRPr="00C254A9">
              <w:rPr>
                <w:color w:val="000000"/>
                <w:sz w:val="20"/>
                <w:szCs w:val="20"/>
              </w:rPr>
              <w:t>12598,16</w:t>
            </w:r>
          </w:p>
        </w:tc>
      </w:tr>
      <w:tr w:rsidR="00F66368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областного бюджета Нижегородской области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66368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федерального бюдж</w:t>
            </w:r>
            <w:r w:rsidRPr="00CD5955">
              <w:rPr>
                <w:sz w:val="20"/>
                <w:szCs w:val="20"/>
              </w:rPr>
              <w:t>е</w:t>
            </w:r>
            <w:r w:rsidRPr="00CD5955">
              <w:rPr>
                <w:sz w:val="20"/>
                <w:szCs w:val="20"/>
              </w:rPr>
              <w:t>та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66368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прочие источники (средства предприятий, собственные средства населения, средства внебюджетных фондов)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66368" w:rsidRPr="00E6099E" w:rsidTr="00F276C1">
        <w:trPr>
          <w:trHeight w:val="20"/>
        </w:trPr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Основное мер</w:t>
            </w:r>
            <w:r w:rsidRPr="00CD59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приятие 2</w:t>
            </w:r>
            <w:r w:rsidRPr="00CD5955">
              <w:rPr>
                <w:sz w:val="20"/>
                <w:szCs w:val="20"/>
              </w:rPr>
              <w:t>.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254A9">
              <w:rPr>
                <w:sz w:val="20"/>
                <w:szCs w:val="22"/>
              </w:rPr>
              <w:t>Укрепление материал</w:t>
            </w:r>
            <w:r w:rsidRPr="00C254A9">
              <w:rPr>
                <w:sz w:val="20"/>
                <w:szCs w:val="22"/>
              </w:rPr>
              <w:t>ь</w:t>
            </w:r>
            <w:r w:rsidRPr="00C254A9">
              <w:rPr>
                <w:sz w:val="20"/>
                <w:szCs w:val="22"/>
              </w:rPr>
              <w:t>но-технической базы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Всего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736C5" w:rsidRDefault="00F66368" w:rsidP="00F66368">
            <w:pPr>
              <w:jc w:val="center"/>
              <w:rPr>
                <w:sz w:val="20"/>
                <w:szCs w:val="20"/>
              </w:rPr>
            </w:pPr>
            <w:r w:rsidRPr="000736C5">
              <w:rPr>
                <w:sz w:val="20"/>
                <w:szCs w:val="20"/>
              </w:rPr>
              <w:t>90,97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736C5" w:rsidRDefault="00F66368" w:rsidP="00F66368">
            <w:pPr>
              <w:jc w:val="center"/>
              <w:rPr>
                <w:sz w:val="20"/>
                <w:szCs w:val="20"/>
              </w:rPr>
            </w:pPr>
            <w:r w:rsidRPr="000736C5">
              <w:rPr>
                <w:sz w:val="20"/>
                <w:szCs w:val="20"/>
              </w:rPr>
              <w:t>90,97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736C5" w:rsidRDefault="00F66368" w:rsidP="00F66368">
            <w:pPr>
              <w:jc w:val="center"/>
              <w:rPr>
                <w:sz w:val="20"/>
                <w:szCs w:val="20"/>
              </w:rPr>
            </w:pPr>
            <w:r w:rsidRPr="000736C5">
              <w:rPr>
                <w:sz w:val="20"/>
                <w:szCs w:val="20"/>
              </w:rPr>
              <w:t>90,97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736C5" w:rsidRDefault="00F66368" w:rsidP="00F66368">
            <w:pPr>
              <w:jc w:val="center"/>
              <w:rPr>
                <w:sz w:val="20"/>
                <w:szCs w:val="20"/>
              </w:rPr>
            </w:pPr>
            <w:r w:rsidRPr="000736C5">
              <w:rPr>
                <w:sz w:val="20"/>
                <w:szCs w:val="20"/>
              </w:rPr>
              <w:t>90,97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736C5" w:rsidRDefault="00F66368" w:rsidP="00F66368">
            <w:pPr>
              <w:jc w:val="center"/>
              <w:rPr>
                <w:sz w:val="20"/>
                <w:szCs w:val="20"/>
              </w:rPr>
            </w:pPr>
            <w:r w:rsidRPr="000736C5">
              <w:rPr>
                <w:sz w:val="20"/>
                <w:szCs w:val="20"/>
              </w:rPr>
              <w:t>90,97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0736C5" w:rsidRDefault="00F66368" w:rsidP="00F66368">
            <w:pPr>
              <w:jc w:val="center"/>
              <w:rPr>
                <w:sz w:val="20"/>
                <w:szCs w:val="20"/>
              </w:rPr>
            </w:pPr>
            <w:r w:rsidRPr="000736C5">
              <w:rPr>
                <w:sz w:val="20"/>
                <w:szCs w:val="20"/>
              </w:rPr>
              <w:t>90,97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0736C5" w:rsidRDefault="00F66368" w:rsidP="00F66368">
            <w:pPr>
              <w:jc w:val="center"/>
              <w:rPr>
                <w:sz w:val="20"/>
                <w:szCs w:val="20"/>
              </w:rPr>
            </w:pPr>
            <w:r w:rsidRPr="000736C5">
              <w:rPr>
                <w:sz w:val="20"/>
                <w:szCs w:val="20"/>
              </w:rPr>
              <w:t>90,97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736C5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 w:rsidRPr="000736C5">
              <w:rPr>
                <w:color w:val="000000"/>
                <w:sz w:val="20"/>
                <w:szCs w:val="20"/>
              </w:rPr>
              <w:t>636,79</w:t>
            </w:r>
          </w:p>
        </w:tc>
      </w:tr>
      <w:tr w:rsidR="00F66368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расходы </w:t>
            </w:r>
            <w:r>
              <w:rPr>
                <w:sz w:val="20"/>
                <w:szCs w:val="20"/>
              </w:rPr>
              <w:t>местного</w:t>
            </w:r>
            <w:r w:rsidRPr="00CD5955">
              <w:rPr>
                <w:sz w:val="20"/>
                <w:szCs w:val="20"/>
              </w:rPr>
              <w:t xml:space="preserve"> бюджета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736C5" w:rsidRDefault="00F66368" w:rsidP="00F66368">
            <w:pPr>
              <w:jc w:val="center"/>
              <w:rPr>
                <w:sz w:val="20"/>
                <w:szCs w:val="20"/>
              </w:rPr>
            </w:pPr>
            <w:r w:rsidRPr="000736C5">
              <w:rPr>
                <w:sz w:val="20"/>
                <w:szCs w:val="20"/>
              </w:rPr>
              <w:t>90,97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736C5" w:rsidRDefault="00F66368" w:rsidP="00F66368">
            <w:pPr>
              <w:jc w:val="center"/>
              <w:rPr>
                <w:sz w:val="20"/>
                <w:szCs w:val="20"/>
              </w:rPr>
            </w:pPr>
            <w:r w:rsidRPr="000736C5">
              <w:rPr>
                <w:sz w:val="20"/>
                <w:szCs w:val="20"/>
              </w:rPr>
              <w:t>90,97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736C5" w:rsidRDefault="00F66368" w:rsidP="00F66368">
            <w:pPr>
              <w:jc w:val="center"/>
              <w:rPr>
                <w:sz w:val="20"/>
                <w:szCs w:val="20"/>
              </w:rPr>
            </w:pPr>
            <w:r w:rsidRPr="000736C5">
              <w:rPr>
                <w:sz w:val="20"/>
                <w:szCs w:val="20"/>
              </w:rPr>
              <w:t>90,97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736C5" w:rsidRDefault="00F66368" w:rsidP="00F66368">
            <w:pPr>
              <w:jc w:val="center"/>
              <w:rPr>
                <w:sz w:val="20"/>
                <w:szCs w:val="20"/>
              </w:rPr>
            </w:pPr>
            <w:r w:rsidRPr="000736C5">
              <w:rPr>
                <w:sz w:val="20"/>
                <w:szCs w:val="20"/>
              </w:rPr>
              <w:t>90,97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736C5" w:rsidRDefault="00F66368" w:rsidP="00F66368">
            <w:pPr>
              <w:jc w:val="center"/>
              <w:rPr>
                <w:sz w:val="20"/>
                <w:szCs w:val="20"/>
              </w:rPr>
            </w:pPr>
            <w:r w:rsidRPr="000736C5">
              <w:rPr>
                <w:sz w:val="20"/>
                <w:szCs w:val="20"/>
              </w:rPr>
              <w:t>90,97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0736C5" w:rsidRDefault="00F66368" w:rsidP="00F66368">
            <w:pPr>
              <w:jc w:val="center"/>
              <w:rPr>
                <w:sz w:val="20"/>
                <w:szCs w:val="20"/>
              </w:rPr>
            </w:pPr>
            <w:r w:rsidRPr="000736C5">
              <w:rPr>
                <w:sz w:val="20"/>
                <w:szCs w:val="20"/>
              </w:rPr>
              <w:t>90,97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0736C5" w:rsidRDefault="00F66368" w:rsidP="00F66368">
            <w:pPr>
              <w:jc w:val="center"/>
              <w:rPr>
                <w:sz w:val="20"/>
                <w:szCs w:val="20"/>
              </w:rPr>
            </w:pPr>
            <w:r w:rsidRPr="000736C5">
              <w:rPr>
                <w:sz w:val="20"/>
                <w:szCs w:val="20"/>
              </w:rPr>
              <w:t>90,97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0736C5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 w:rsidRPr="000736C5">
              <w:rPr>
                <w:color w:val="000000"/>
                <w:sz w:val="20"/>
                <w:szCs w:val="20"/>
              </w:rPr>
              <w:t>636,79</w:t>
            </w:r>
          </w:p>
        </w:tc>
      </w:tr>
      <w:tr w:rsidR="00F66368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областного бюджета Нижегородской области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66368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федерального бюдж</w:t>
            </w:r>
            <w:r w:rsidRPr="00CD5955">
              <w:rPr>
                <w:sz w:val="20"/>
                <w:szCs w:val="20"/>
              </w:rPr>
              <w:t>е</w:t>
            </w:r>
            <w:r w:rsidRPr="00CD5955">
              <w:rPr>
                <w:sz w:val="20"/>
                <w:szCs w:val="20"/>
              </w:rPr>
              <w:t>та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66368" w:rsidRPr="00E6099E" w:rsidTr="00F276C1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прочие источники (средства предприятий, собственные средства населения, средства внебюджетных фондов)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66368" w:rsidRPr="00CD5955" w:rsidTr="00E6099E">
        <w:trPr>
          <w:trHeight w:val="20"/>
        </w:trPr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Подпрограмма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Обеспечение реализ</w:t>
            </w:r>
            <w:r w:rsidRPr="00CD5955">
              <w:rPr>
                <w:sz w:val="20"/>
                <w:szCs w:val="20"/>
              </w:rPr>
              <w:t>а</w:t>
            </w:r>
            <w:r w:rsidRPr="00CD5955">
              <w:rPr>
                <w:sz w:val="20"/>
                <w:szCs w:val="20"/>
              </w:rPr>
              <w:t>ции муниципальной программы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Всего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66368" w:rsidRPr="00CD5955" w:rsidTr="00E6099E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расходы </w:t>
            </w:r>
            <w:r>
              <w:rPr>
                <w:sz w:val="20"/>
                <w:szCs w:val="20"/>
              </w:rPr>
              <w:t>местного</w:t>
            </w:r>
            <w:r w:rsidRPr="00CD5955">
              <w:rPr>
                <w:sz w:val="20"/>
                <w:szCs w:val="20"/>
              </w:rPr>
              <w:t xml:space="preserve"> бюджета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66368" w:rsidRPr="00CD5955" w:rsidTr="00E6099E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областного бюджета Нижегородской области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66368" w:rsidRPr="00CD5955" w:rsidTr="00E6099E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федерального бюдж</w:t>
            </w:r>
            <w:r w:rsidRPr="00CD5955">
              <w:rPr>
                <w:sz w:val="20"/>
                <w:szCs w:val="20"/>
              </w:rPr>
              <w:t>е</w:t>
            </w:r>
            <w:r w:rsidRPr="00CD5955">
              <w:rPr>
                <w:sz w:val="20"/>
                <w:szCs w:val="20"/>
              </w:rPr>
              <w:t>та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66368" w:rsidRPr="00CD5955" w:rsidTr="00E6099E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прочие источники (средства предприятий, собственные средства населения, средства внебюджетных фондов)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66368" w:rsidRPr="00CD5955" w:rsidTr="00E6099E">
        <w:trPr>
          <w:trHeight w:val="20"/>
        </w:trPr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lastRenderedPageBreak/>
              <w:t>Основное мер</w:t>
            </w:r>
            <w:r w:rsidRPr="00CD5955">
              <w:rPr>
                <w:sz w:val="20"/>
                <w:szCs w:val="20"/>
              </w:rPr>
              <w:t>о</w:t>
            </w:r>
            <w:r w:rsidRPr="00CD5955">
              <w:rPr>
                <w:sz w:val="20"/>
                <w:szCs w:val="20"/>
              </w:rPr>
              <w:t xml:space="preserve">приятие 1. 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аппарата управления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Всего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66368" w:rsidRPr="00CD5955" w:rsidTr="00E6099E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расходы </w:t>
            </w:r>
            <w:r>
              <w:rPr>
                <w:sz w:val="20"/>
                <w:szCs w:val="20"/>
              </w:rPr>
              <w:t>местного</w:t>
            </w:r>
            <w:r w:rsidRPr="00CD5955">
              <w:rPr>
                <w:sz w:val="20"/>
                <w:szCs w:val="20"/>
              </w:rPr>
              <w:t xml:space="preserve"> бюджета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66368" w:rsidRPr="00CD5955" w:rsidTr="00E6099E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областного бюджета Нижегородской области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66368" w:rsidRPr="00CD5955" w:rsidTr="00E6099E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расходы федерального бюдж</w:t>
            </w:r>
            <w:r w:rsidRPr="00CD5955">
              <w:rPr>
                <w:sz w:val="20"/>
                <w:szCs w:val="20"/>
              </w:rPr>
              <w:t>е</w:t>
            </w:r>
            <w:r w:rsidRPr="00CD5955">
              <w:rPr>
                <w:sz w:val="20"/>
                <w:szCs w:val="20"/>
              </w:rPr>
              <w:t>та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66368" w:rsidRPr="00CD5955" w:rsidTr="00E6099E">
        <w:trPr>
          <w:trHeight w:val="20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368" w:rsidRPr="00CD5955" w:rsidRDefault="00F66368" w:rsidP="00F66368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прочие источники (средства предприятий, собственные средства населения, средства внебюджетных фондов)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368" w:rsidRPr="00E6099E" w:rsidRDefault="00F66368" w:rsidP="00F663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37241A" w:rsidRPr="00EA17D6" w:rsidRDefault="0037241A" w:rsidP="0037241A">
      <w:pPr>
        <w:spacing w:line="262" w:lineRule="auto"/>
        <w:jc w:val="center"/>
        <w:rPr>
          <w:b/>
          <w:sz w:val="26"/>
          <w:szCs w:val="26"/>
        </w:rPr>
      </w:pPr>
    </w:p>
    <w:p w:rsidR="0037241A" w:rsidRPr="00EA17D6" w:rsidRDefault="0037241A" w:rsidP="0037241A">
      <w:pPr>
        <w:spacing w:line="262" w:lineRule="auto"/>
        <w:rPr>
          <w:sz w:val="16"/>
          <w:szCs w:val="16"/>
        </w:rPr>
      </w:pPr>
    </w:p>
    <w:p w:rsidR="001945ED" w:rsidRDefault="00AB58E0" w:rsidP="001945ED">
      <w:pPr>
        <w:widowControl w:val="0"/>
        <w:adjustRightInd w:val="0"/>
        <w:ind w:left="9350" w:hanging="935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</w:t>
      </w:r>
    </w:p>
    <w:p w:rsidR="00054662" w:rsidRDefault="00054662" w:rsidP="001945ED">
      <w:pPr>
        <w:widowControl w:val="0"/>
        <w:adjustRightInd w:val="0"/>
        <w:ind w:left="9860" w:firstLine="170"/>
        <w:jc w:val="center"/>
        <w:rPr>
          <w:sz w:val="28"/>
          <w:szCs w:val="26"/>
        </w:rPr>
        <w:sectPr w:rsidR="00054662" w:rsidSect="00054662">
          <w:pgSz w:w="16838" w:h="11905" w:orient="landscape"/>
          <w:pgMar w:top="1701" w:right="1134" w:bottom="851" w:left="1134" w:header="720" w:footer="720" w:gutter="0"/>
          <w:pgNumType w:start="1"/>
          <w:cols w:space="720"/>
          <w:noEndnote/>
          <w:titlePg/>
          <w:docGrid w:linePitch="326"/>
        </w:sectPr>
      </w:pPr>
    </w:p>
    <w:p w:rsidR="00054662" w:rsidRDefault="00054662" w:rsidP="001945ED">
      <w:pPr>
        <w:widowControl w:val="0"/>
        <w:adjustRightInd w:val="0"/>
        <w:ind w:left="9860" w:firstLine="170"/>
        <w:jc w:val="center"/>
        <w:rPr>
          <w:sz w:val="28"/>
          <w:szCs w:val="26"/>
        </w:rPr>
        <w:sectPr w:rsidR="00054662" w:rsidSect="00054662">
          <w:type w:val="continuous"/>
          <w:pgSz w:w="16838" w:h="11905" w:orient="landscape"/>
          <w:pgMar w:top="1701" w:right="1134" w:bottom="851" w:left="1134" w:header="720" w:footer="720" w:gutter="0"/>
          <w:pgNumType w:start="1"/>
          <w:cols w:space="720"/>
          <w:noEndnote/>
          <w:titlePg/>
          <w:docGrid w:linePitch="326"/>
        </w:sectPr>
      </w:pPr>
    </w:p>
    <w:p w:rsidR="0037241A" w:rsidRPr="00054662" w:rsidRDefault="0037241A" w:rsidP="001945ED">
      <w:pPr>
        <w:widowControl w:val="0"/>
        <w:adjustRightInd w:val="0"/>
        <w:ind w:left="9860" w:firstLine="170"/>
        <w:jc w:val="center"/>
      </w:pPr>
      <w:r w:rsidRPr="00054662">
        <w:lastRenderedPageBreak/>
        <w:t>Приложение 5</w:t>
      </w:r>
    </w:p>
    <w:p w:rsidR="002036A3" w:rsidRPr="00054662" w:rsidRDefault="002036A3" w:rsidP="002036A3">
      <w:pPr>
        <w:ind w:left="9900"/>
        <w:jc w:val="center"/>
      </w:pPr>
      <w:r w:rsidRPr="00054662">
        <w:t>к муниципальной программе</w:t>
      </w:r>
    </w:p>
    <w:p w:rsidR="006741C3" w:rsidRPr="00054662" w:rsidRDefault="002036A3" w:rsidP="006741C3">
      <w:pPr>
        <w:widowControl w:val="0"/>
        <w:adjustRightInd w:val="0"/>
        <w:ind w:left="9900"/>
        <w:jc w:val="center"/>
        <w:rPr>
          <w:color w:val="000000"/>
        </w:rPr>
      </w:pPr>
      <w:r w:rsidRPr="00054662">
        <w:t>«</w:t>
      </w:r>
      <w:r w:rsidR="006741C3" w:rsidRPr="00054662">
        <w:rPr>
          <w:color w:val="000000"/>
        </w:rPr>
        <w:t>Информационное общество</w:t>
      </w:r>
    </w:p>
    <w:p w:rsidR="006741C3" w:rsidRPr="00054662" w:rsidRDefault="006741C3" w:rsidP="006741C3">
      <w:pPr>
        <w:widowControl w:val="0"/>
        <w:adjustRightInd w:val="0"/>
        <w:ind w:left="9900"/>
        <w:jc w:val="center"/>
        <w:rPr>
          <w:color w:val="000000"/>
        </w:rPr>
      </w:pPr>
      <w:r w:rsidRPr="00054662">
        <w:rPr>
          <w:color w:val="000000"/>
        </w:rPr>
        <w:t>Богородского муниципального округа</w:t>
      </w:r>
    </w:p>
    <w:p w:rsidR="002036A3" w:rsidRPr="00054662" w:rsidRDefault="006741C3" w:rsidP="006741C3">
      <w:pPr>
        <w:ind w:left="9900"/>
        <w:jc w:val="center"/>
      </w:pPr>
      <w:r w:rsidRPr="00054662">
        <w:rPr>
          <w:color w:val="000000"/>
        </w:rPr>
        <w:t>Нижегородской области</w:t>
      </w:r>
      <w:r w:rsidR="002036A3" w:rsidRPr="00054662">
        <w:t>»</w:t>
      </w:r>
    </w:p>
    <w:p w:rsidR="0037241A" w:rsidRPr="006D3684" w:rsidRDefault="0037241A" w:rsidP="004307EC">
      <w:pPr>
        <w:widowControl w:val="0"/>
        <w:adjustRightInd w:val="0"/>
        <w:ind w:left="9350" w:firstLine="10"/>
        <w:jc w:val="center"/>
        <w:rPr>
          <w:sz w:val="28"/>
          <w:szCs w:val="28"/>
        </w:rPr>
      </w:pPr>
    </w:p>
    <w:p w:rsidR="0037241A" w:rsidRPr="00877CAC" w:rsidRDefault="0037241A" w:rsidP="00877CAC">
      <w:pPr>
        <w:pStyle w:val="10"/>
        <w:rPr>
          <w:rFonts w:ascii="Times New Roman" w:hAnsi="Times New Roman" w:cs="Times New Roman"/>
          <w:color w:val="auto"/>
          <w:sz w:val="28"/>
        </w:rPr>
      </w:pPr>
      <w:r w:rsidRPr="00877CAC">
        <w:rPr>
          <w:rFonts w:ascii="Times New Roman" w:hAnsi="Times New Roman" w:cs="Times New Roman"/>
          <w:color w:val="auto"/>
          <w:sz w:val="28"/>
        </w:rPr>
        <w:t xml:space="preserve">Аналитическое распределение средств бюджета </w:t>
      </w:r>
      <w:r w:rsidR="00045861" w:rsidRPr="00877CAC">
        <w:rPr>
          <w:rFonts w:ascii="Times New Roman" w:hAnsi="Times New Roman" w:cs="Times New Roman"/>
          <w:color w:val="auto"/>
          <w:sz w:val="28"/>
        </w:rPr>
        <w:t xml:space="preserve">округа </w:t>
      </w:r>
      <w:r w:rsidRPr="00877CAC">
        <w:rPr>
          <w:rFonts w:ascii="Times New Roman" w:hAnsi="Times New Roman" w:cs="Times New Roman"/>
          <w:color w:val="auto"/>
          <w:sz w:val="28"/>
        </w:rPr>
        <w:t xml:space="preserve">подпрограммы </w:t>
      </w:r>
      <w:r w:rsidR="00CF0886" w:rsidRPr="00877CAC">
        <w:rPr>
          <w:rFonts w:ascii="Times New Roman" w:hAnsi="Times New Roman" w:cs="Times New Roman"/>
          <w:color w:val="auto"/>
          <w:sz w:val="28"/>
        </w:rPr>
        <w:t>«</w:t>
      </w:r>
      <w:r w:rsidRPr="00877CAC">
        <w:rPr>
          <w:rFonts w:ascii="Times New Roman" w:hAnsi="Times New Roman" w:cs="Times New Roman"/>
          <w:color w:val="auto"/>
          <w:sz w:val="28"/>
        </w:rPr>
        <w:t>Обеспечение реализации муниципальной программы</w:t>
      </w:r>
      <w:r w:rsidR="00CF0886" w:rsidRPr="00877CAC">
        <w:rPr>
          <w:rFonts w:ascii="Times New Roman" w:hAnsi="Times New Roman" w:cs="Times New Roman"/>
          <w:color w:val="auto"/>
          <w:sz w:val="28"/>
        </w:rPr>
        <w:t>»</w:t>
      </w:r>
      <w:r w:rsidRPr="00877CAC">
        <w:rPr>
          <w:rFonts w:ascii="Times New Roman" w:hAnsi="Times New Roman" w:cs="Times New Roman"/>
          <w:color w:val="auto"/>
          <w:sz w:val="28"/>
        </w:rPr>
        <w:t xml:space="preserve"> по подпрограммам</w:t>
      </w:r>
    </w:p>
    <w:p w:rsidR="0037241A" w:rsidRPr="005D3927" w:rsidRDefault="0037241A" w:rsidP="0037241A">
      <w:pPr>
        <w:spacing w:line="262" w:lineRule="auto"/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66"/>
        <w:gridCol w:w="2432"/>
        <w:gridCol w:w="812"/>
        <w:gridCol w:w="719"/>
        <w:gridCol w:w="1549"/>
        <w:gridCol w:w="542"/>
        <w:gridCol w:w="853"/>
        <w:gridCol w:w="853"/>
        <w:gridCol w:w="853"/>
        <w:gridCol w:w="1080"/>
        <w:gridCol w:w="853"/>
        <w:gridCol w:w="1040"/>
        <w:gridCol w:w="1008"/>
      </w:tblGrid>
      <w:tr w:rsidR="0045487E" w:rsidRPr="00CD5955" w:rsidTr="006741C3">
        <w:trPr>
          <w:trHeight w:val="20"/>
          <w:tblHeader/>
        </w:trPr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87E" w:rsidRPr="00CD5955" w:rsidRDefault="0045487E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Статус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87E" w:rsidRPr="00CD5955" w:rsidRDefault="0045487E" w:rsidP="009E2F48">
            <w:pPr>
              <w:tabs>
                <w:tab w:val="left" w:pos="1452"/>
              </w:tabs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Наименование муниц</w:t>
            </w:r>
            <w:r w:rsidRPr="00CD5955">
              <w:rPr>
                <w:b/>
                <w:sz w:val="20"/>
                <w:szCs w:val="20"/>
              </w:rPr>
              <w:t>и</w:t>
            </w:r>
            <w:r w:rsidRPr="00CD5955">
              <w:rPr>
                <w:b/>
                <w:sz w:val="20"/>
                <w:szCs w:val="20"/>
              </w:rPr>
              <w:t>пальной программы, по</w:t>
            </w:r>
            <w:r w:rsidRPr="00CD5955">
              <w:rPr>
                <w:b/>
                <w:sz w:val="20"/>
                <w:szCs w:val="20"/>
              </w:rPr>
              <w:t>д</w:t>
            </w:r>
            <w:r w:rsidRPr="00CD5955">
              <w:rPr>
                <w:b/>
                <w:sz w:val="20"/>
                <w:szCs w:val="20"/>
              </w:rPr>
              <w:t>программы муниципал</w:t>
            </w:r>
            <w:r w:rsidRPr="00CD5955">
              <w:rPr>
                <w:b/>
                <w:sz w:val="20"/>
                <w:szCs w:val="20"/>
              </w:rPr>
              <w:t>ь</w:t>
            </w:r>
            <w:r w:rsidRPr="00CD5955">
              <w:rPr>
                <w:b/>
                <w:sz w:val="20"/>
                <w:szCs w:val="20"/>
              </w:rPr>
              <w:t>ной программы</w:t>
            </w:r>
          </w:p>
        </w:tc>
        <w:tc>
          <w:tcPr>
            <w:tcW w:w="12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87E" w:rsidRPr="00CD5955" w:rsidRDefault="0045487E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22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87E" w:rsidRPr="00CD5955" w:rsidRDefault="0045487E" w:rsidP="00242E65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Расходы бюджета (тыс. руб</w:t>
            </w:r>
            <w:r w:rsidR="00242E65">
              <w:rPr>
                <w:b/>
                <w:sz w:val="20"/>
                <w:szCs w:val="20"/>
              </w:rPr>
              <w:t>.</w:t>
            </w:r>
            <w:r w:rsidRPr="00CD5955">
              <w:rPr>
                <w:b/>
                <w:sz w:val="20"/>
                <w:szCs w:val="20"/>
              </w:rPr>
              <w:t>)</w:t>
            </w:r>
          </w:p>
        </w:tc>
      </w:tr>
      <w:tr w:rsidR="0045487E" w:rsidRPr="00CD5955" w:rsidTr="007C188B">
        <w:trPr>
          <w:trHeight w:val="20"/>
          <w:tblHeader/>
        </w:trPr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rPr>
                <w:b/>
                <w:sz w:val="20"/>
                <w:szCs w:val="20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rPr>
                <w:b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ГРБС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РзПр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ЦСР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9E2F48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ВР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045861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04586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045861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045861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045861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045861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045861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045861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87E" w:rsidRPr="00CD5955" w:rsidRDefault="0045487E" w:rsidP="00045861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</w:t>
            </w:r>
            <w:r w:rsidR="00045861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7E" w:rsidRPr="00CD5955" w:rsidRDefault="0045487E" w:rsidP="00045861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202</w:t>
            </w:r>
            <w:r w:rsidR="0004586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7E" w:rsidRPr="00CD5955" w:rsidRDefault="0045487E" w:rsidP="00045861">
            <w:pPr>
              <w:jc w:val="center"/>
              <w:rPr>
                <w:b/>
                <w:sz w:val="20"/>
                <w:szCs w:val="20"/>
              </w:rPr>
            </w:pPr>
            <w:r w:rsidRPr="00CD5955">
              <w:rPr>
                <w:b/>
                <w:sz w:val="20"/>
                <w:szCs w:val="20"/>
              </w:rPr>
              <w:t>202</w:t>
            </w:r>
            <w:r w:rsidR="00045861">
              <w:rPr>
                <w:b/>
                <w:sz w:val="20"/>
                <w:szCs w:val="20"/>
              </w:rPr>
              <w:t>7</w:t>
            </w:r>
          </w:p>
        </w:tc>
      </w:tr>
      <w:tr w:rsidR="00226AD0" w:rsidRPr="00CD5955" w:rsidTr="007C188B">
        <w:trPr>
          <w:trHeight w:val="20"/>
        </w:trPr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26AD0" w:rsidRPr="00CD5955" w:rsidRDefault="00226AD0" w:rsidP="00045861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Муниципальная программа «</w:t>
            </w:r>
            <w:r w:rsidR="007C188B" w:rsidRPr="00CD5955">
              <w:rPr>
                <w:sz w:val="20"/>
                <w:szCs w:val="20"/>
              </w:rPr>
              <w:t>«</w:t>
            </w:r>
            <w:r w:rsidR="007C188B" w:rsidRPr="00D11E83">
              <w:rPr>
                <w:sz w:val="20"/>
              </w:rPr>
              <w:t>Информационное общество Богородского муниципального округа Нижегородской области</w:t>
            </w:r>
            <w:r w:rsidR="007C188B" w:rsidRPr="00CD5955">
              <w:rPr>
                <w:sz w:val="20"/>
                <w:szCs w:val="20"/>
              </w:rPr>
              <w:t>»</w:t>
            </w:r>
            <w:r w:rsidR="00E6099E">
              <w:t>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26AD0" w:rsidRPr="00CD5955" w:rsidRDefault="007C188B" w:rsidP="009E2F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26AD0" w:rsidRPr="00CD5955" w:rsidRDefault="007C188B" w:rsidP="009E2F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26AD0" w:rsidRPr="00CD5955" w:rsidRDefault="007C188B" w:rsidP="009E2F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26AD0" w:rsidRPr="00CD5955" w:rsidRDefault="007C188B" w:rsidP="009E2F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26AD0" w:rsidRPr="00226AD0" w:rsidRDefault="007C188B" w:rsidP="00226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26AD0" w:rsidRPr="00226AD0" w:rsidRDefault="007C188B" w:rsidP="00A23A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26AD0" w:rsidRPr="00226AD0" w:rsidRDefault="007C188B" w:rsidP="00A23A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26AD0" w:rsidRPr="00226AD0" w:rsidRDefault="007C188B" w:rsidP="00A23A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26AD0" w:rsidRPr="00226AD0" w:rsidRDefault="007C188B" w:rsidP="00A23A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D0" w:rsidRPr="00226AD0" w:rsidRDefault="007C188B" w:rsidP="00A23A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D0" w:rsidRPr="00226AD0" w:rsidRDefault="007C188B" w:rsidP="00A23A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C188B" w:rsidRPr="00CD5955" w:rsidTr="007C188B">
        <w:trPr>
          <w:trHeight w:val="20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188B" w:rsidRPr="00CD5955" w:rsidRDefault="007C188B" w:rsidP="007C188B">
            <w:pPr>
              <w:widowControl w:val="0"/>
              <w:adjustRightInd w:val="0"/>
              <w:jc w:val="both"/>
              <w:outlineLvl w:val="4"/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>Подпрограмма 1.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188B" w:rsidRPr="00CD5955" w:rsidRDefault="007C188B" w:rsidP="007C188B">
            <w:pPr>
              <w:rPr>
                <w:sz w:val="20"/>
                <w:szCs w:val="20"/>
              </w:rPr>
            </w:pPr>
            <w:r w:rsidRPr="00587F50">
              <w:rPr>
                <w:sz w:val="20"/>
              </w:rPr>
              <w:t>«Обеспечение функцион</w:t>
            </w:r>
            <w:r w:rsidRPr="00587F50">
              <w:rPr>
                <w:sz w:val="20"/>
              </w:rPr>
              <w:t>и</w:t>
            </w:r>
            <w:r w:rsidRPr="00587F50">
              <w:rPr>
                <w:sz w:val="20"/>
              </w:rPr>
              <w:t>рования единой дежурной диспетчерской службы и совершенствование работы системы обеспечения в</w:t>
            </w:r>
            <w:r w:rsidRPr="00587F50">
              <w:rPr>
                <w:sz w:val="20"/>
              </w:rPr>
              <w:t>ы</w:t>
            </w:r>
            <w:r w:rsidRPr="00587F50">
              <w:rPr>
                <w:sz w:val="20"/>
              </w:rPr>
              <w:t>зова экстренных операти</w:t>
            </w:r>
            <w:r w:rsidRPr="00587F50">
              <w:rPr>
                <w:sz w:val="20"/>
              </w:rPr>
              <w:t>в</w:t>
            </w:r>
            <w:r w:rsidRPr="00587F50">
              <w:rPr>
                <w:sz w:val="20"/>
              </w:rPr>
              <w:t>ных служб по единому н</w:t>
            </w:r>
            <w:r w:rsidRPr="00587F50">
              <w:rPr>
                <w:sz w:val="20"/>
              </w:rPr>
              <w:t>о</w:t>
            </w:r>
            <w:r w:rsidRPr="00587F50">
              <w:rPr>
                <w:sz w:val="20"/>
              </w:rPr>
              <w:t>меру «112» в Богородском муниципальном округе Нижегородской области»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188B" w:rsidRPr="00CD5955" w:rsidRDefault="007C188B" w:rsidP="007C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188B" w:rsidRPr="00CD5955" w:rsidRDefault="007C188B" w:rsidP="007C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188B" w:rsidRPr="00CD5955" w:rsidRDefault="007C188B" w:rsidP="007C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188B" w:rsidRPr="00CD5955" w:rsidRDefault="007C188B" w:rsidP="007C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188B" w:rsidRPr="00226AD0" w:rsidRDefault="007C188B" w:rsidP="007C18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188B" w:rsidRPr="00226AD0" w:rsidRDefault="007C188B" w:rsidP="007C18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188B" w:rsidRPr="00226AD0" w:rsidRDefault="007C188B" w:rsidP="007C18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188B" w:rsidRPr="00226AD0" w:rsidRDefault="007C188B" w:rsidP="007C18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188B" w:rsidRPr="00226AD0" w:rsidRDefault="007C188B" w:rsidP="007C18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88B" w:rsidRPr="00226AD0" w:rsidRDefault="007C188B" w:rsidP="007C18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88B" w:rsidRPr="00226AD0" w:rsidRDefault="007C188B" w:rsidP="007C18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C188B" w:rsidRPr="00CD5955" w:rsidTr="0056792D">
        <w:trPr>
          <w:trHeight w:val="20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188B" w:rsidRPr="00CD5955" w:rsidRDefault="007C188B" w:rsidP="007C188B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Подпрограмма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188B" w:rsidRPr="00AE4996" w:rsidRDefault="007C188B" w:rsidP="007C188B">
            <w:pPr>
              <w:rPr>
                <w:sz w:val="20"/>
                <w:szCs w:val="20"/>
              </w:rPr>
            </w:pPr>
            <w:r w:rsidRPr="00587F50">
              <w:rPr>
                <w:sz w:val="20"/>
              </w:rPr>
              <w:t>«Информационная среда»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188B" w:rsidRPr="00CD5955" w:rsidRDefault="007C188B" w:rsidP="007C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188B" w:rsidRPr="00CD5955" w:rsidRDefault="007C188B" w:rsidP="007C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188B" w:rsidRPr="00CD5955" w:rsidRDefault="007C188B" w:rsidP="007C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188B" w:rsidRPr="00CD5955" w:rsidRDefault="007C188B" w:rsidP="007C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188B" w:rsidRPr="00226AD0" w:rsidRDefault="007C188B" w:rsidP="007C18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188B" w:rsidRPr="00226AD0" w:rsidRDefault="007C188B" w:rsidP="007C18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188B" w:rsidRPr="00226AD0" w:rsidRDefault="007C188B" w:rsidP="007C18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188B" w:rsidRPr="00226AD0" w:rsidRDefault="007C188B" w:rsidP="007C18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188B" w:rsidRPr="00226AD0" w:rsidRDefault="007C188B" w:rsidP="007C18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88B" w:rsidRPr="00226AD0" w:rsidRDefault="007C188B" w:rsidP="007C18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88B" w:rsidRPr="00226AD0" w:rsidRDefault="007C188B" w:rsidP="007C18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C188B" w:rsidRPr="00CD5955" w:rsidTr="0056792D">
        <w:trPr>
          <w:trHeight w:val="20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188B" w:rsidRPr="00CD5955" w:rsidRDefault="007C188B" w:rsidP="007C188B">
            <w:pPr>
              <w:rPr>
                <w:sz w:val="20"/>
                <w:szCs w:val="20"/>
              </w:rPr>
            </w:pPr>
            <w:r w:rsidRPr="00CD5955">
              <w:rPr>
                <w:sz w:val="20"/>
                <w:szCs w:val="20"/>
              </w:rPr>
              <w:t xml:space="preserve">Подпрограмма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188B" w:rsidRPr="00346CA3" w:rsidRDefault="007C188B" w:rsidP="007C188B">
            <w:pPr>
              <w:rPr>
                <w:highlight w:val="red"/>
              </w:rPr>
            </w:pPr>
            <w:r w:rsidRPr="00587F50">
              <w:rPr>
                <w:sz w:val="20"/>
              </w:rPr>
              <w:t>«</w:t>
            </w:r>
            <w:r w:rsidRPr="00587F50">
              <w:rPr>
                <w:sz w:val="20"/>
                <w:szCs w:val="20"/>
              </w:rPr>
              <w:t>Обеспечение сохранности, комплектования, учета и использования архивных документов Богородского муниципального округа Нижегородской области</w:t>
            </w:r>
            <w:r w:rsidRPr="00587F50">
              <w:rPr>
                <w:sz w:val="20"/>
              </w:rPr>
              <w:t>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188B" w:rsidRPr="00CD5955" w:rsidRDefault="007C188B" w:rsidP="007C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188B" w:rsidRPr="00CD5955" w:rsidRDefault="007C188B" w:rsidP="007C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188B" w:rsidRPr="00CD5955" w:rsidRDefault="007C188B" w:rsidP="007C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188B" w:rsidRPr="00CD5955" w:rsidRDefault="007C188B" w:rsidP="007C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188B" w:rsidRPr="00226AD0" w:rsidRDefault="007C188B" w:rsidP="007C18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188B" w:rsidRPr="00226AD0" w:rsidRDefault="007C188B" w:rsidP="007C18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188B" w:rsidRPr="00226AD0" w:rsidRDefault="007C188B" w:rsidP="007C18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188B" w:rsidRPr="00226AD0" w:rsidRDefault="007C188B" w:rsidP="007C18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188B" w:rsidRPr="00226AD0" w:rsidRDefault="007C188B" w:rsidP="007C18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88B" w:rsidRPr="00226AD0" w:rsidRDefault="007C188B" w:rsidP="007C18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88B" w:rsidRPr="00226AD0" w:rsidRDefault="007C188B" w:rsidP="007C18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AD3D5D" w:rsidRDefault="00AB58E0" w:rsidP="004D7E04">
      <w:pPr>
        <w:jc w:val="center"/>
      </w:pPr>
      <w:r>
        <w:t>_____________________________</w:t>
      </w:r>
    </w:p>
    <w:sectPr w:rsidR="00AD3D5D" w:rsidSect="00054662">
      <w:pgSz w:w="16838" w:h="11905" w:orient="landscape"/>
      <w:pgMar w:top="1701" w:right="1134" w:bottom="851" w:left="1134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2BB" w:rsidRDefault="00ED52BB">
      <w:r>
        <w:separator/>
      </w:r>
    </w:p>
  </w:endnote>
  <w:endnote w:type="continuationSeparator" w:id="0">
    <w:p w:rsidR="00ED52BB" w:rsidRDefault="00ED5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AC7" w:rsidRDefault="00054AC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AC7" w:rsidRDefault="00054AC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AC7" w:rsidRDefault="00054AC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2BB" w:rsidRDefault="00ED52BB">
      <w:r>
        <w:separator/>
      </w:r>
    </w:p>
  </w:footnote>
  <w:footnote w:type="continuationSeparator" w:id="0">
    <w:p w:rsidR="00ED52BB" w:rsidRDefault="00ED5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AC7" w:rsidRDefault="00054AC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AC7" w:rsidRDefault="00054AC7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MON_1668497254"/>
  <w:bookmarkEnd w:id="1"/>
  <w:p w:rsidR="00054AC7" w:rsidRDefault="00054AC7" w:rsidP="003F4176">
    <w:pPr>
      <w:pStyle w:val="aa"/>
      <w:jc w:val="center"/>
    </w:pPr>
    <w:r w:rsidRPr="00335EF7">
      <w:rPr>
        <w:b/>
        <w:bCs/>
      </w:rPr>
      <w:object w:dxaOrig="1393" w:dyaOrig="15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.1pt;height:54.15pt" fillcolor="window">
          <v:imagedata r:id="rId1" o:title="" grayscale="t" bilevel="t"/>
        </v:shape>
        <o:OLEObject Type="Embed" ProgID="Word.Picture.8" ShapeID="_x0000_i1025" DrawAspect="Content" ObjectID="_1670747155" r:id="rId2"/>
      </w:obje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AC7" w:rsidRDefault="00054AC7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C87BBC">
      <w:rPr>
        <w:noProof/>
      </w:rPr>
      <w:t>5</w:t>
    </w:r>
    <w:r>
      <w:fldChar w:fldCharType="end"/>
    </w:r>
  </w:p>
  <w:p w:rsidR="00054AC7" w:rsidRDefault="00054AC7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AC7" w:rsidRDefault="00054AC7" w:rsidP="003F4176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34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3436AF"/>
    <w:multiLevelType w:val="hybridMultilevel"/>
    <w:tmpl w:val="612C4DCE"/>
    <w:lvl w:ilvl="0" w:tplc="050879F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E8F3553"/>
    <w:multiLevelType w:val="multilevel"/>
    <w:tmpl w:val="C6D69AE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2EC2A73"/>
    <w:multiLevelType w:val="hybridMultilevel"/>
    <w:tmpl w:val="F5B81472"/>
    <w:lvl w:ilvl="0" w:tplc="A1CCB1C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3FC5861"/>
    <w:multiLevelType w:val="hybridMultilevel"/>
    <w:tmpl w:val="2A0EB940"/>
    <w:lvl w:ilvl="0" w:tplc="7B42F9A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333C57"/>
    <w:multiLevelType w:val="hybridMultilevel"/>
    <w:tmpl w:val="A6AA7A9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6" w15:restartNumberingAfterBreak="0">
    <w:nsid w:val="1AB30211"/>
    <w:multiLevelType w:val="multilevel"/>
    <w:tmpl w:val="D8943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CD55DCA"/>
    <w:multiLevelType w:val="hybridMultilevel"/>
    <w:tmpl w:val="E3A855F6"/>
    <w:lvl w:ilvl="0" w:tplc="1EAAA92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22A4F02"/>
    <w:multiLevelType w:val="multilevel"/>
    <w:tmpl w:val="B2F27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9636786"/>
    <w:multiLevelType w:val="multilevel"/>
    <w:tmpl w:val="BEA07736"/>
    <w:lvl w:ilvl="0">
      <w:start w:val="1"/>
      <w:numFmt w:val="decimal"/>
      <w:pStyle w:val="1"/>
      <w:lvlText w:val="%1.   "/>
      <w:lvlJc w:val="left"/>
      <w:pPr>
        <w:tabs>
          <w:tab w:val="num" w:pos="1571"/>
        </w:tabs>
        <w:ind w:firstLine="851"/>
      </w:pPr>
      <w:rPr>
        <w:rFonts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3A307E65"/>
    <w:multiLevelType w:val="hybridMultilevel"/>
    <w:tmpl w:val="A6AA7A9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1" w15:restartNumberingAfterBreak="0">
    <w:nsid w:val="3B1F571C"/>
    <w:multiLevelType w:val="hybridMultilevel"/>
    <w:tmpl w:val="0CBCD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F0458"/>
    <w:multiLevelType w:val="hybridMultilevel"/>
    <w:tmpl w:val="CD12E88E"/>
    <w:lvl w:ilvl="0" w:tplc="06AEA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A149B8"/>
    <w:multiLevelType w:val="hybridMultilevel"/>
    <w:tmpl w:val="90D242E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4" w15:restartNumberingAfterBreak="0">
    <w:nsid w:val="475D76B0"/>
    <w:multiLevelType w:val="hybridMultilevel"/>
    <w:tmpl w:val="A6AA7A9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5" w15:restartNumberingAfterBreak="0">
    <w:nsid w:val="50371B9F"/>
    <w:multiLevelType w:val="hybridMultilevel"/>
    <w:tmpl w:val="B480076E"/>
    <w:lvl w:ilvl="0" w:tplc="053C481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5D03737E"/>
    <w:multiLevelType w:val="hybridMultilevel"/>
    <w:tmpl w:val="A6AA7A9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7" w15:restartNumberingAfterBreak="0">
    <w:nsid w:val="5D640C5F"/>
    <w:multiLevelType w:val="singleLevel"/>
    <w:tmpl w:val="8C8655C0"/>
    <w:lvl w:ilvl="0">
      <w:start w:val="2"/>
      <w:numFmt w:val="decimal"/>
      <w:lvlText w:val="2.%1."/>
      <w:legacy w:legacy="1" w:legacySpace="0" w:legacyIndent="361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5216A9A"/>
    <w:multiLevelType w:val="hybridMultilevel"/>
    <w:tmpl w:val="D518AD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7503463"/>
    <w:multiLevelType w:val="hybridMultilevel"/>
    <w:tmpl w:val="8804A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515E8D"/>
    <w:multiLevelType w:val="multilevel"/>
    <w:tmpl w:val="B2F27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A5335DA"/>
    <w:multiLevelType w:val="hybridMultilevel"/>
    <w:tmpl w:val="0988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B44110"/>
    <w:multiLevelType w:val="hybridMultilevel"/>
    <w:tmpl w:val="7390C4AA"/>
    <w:lvl w:ilvl="0" w:tplc="4DE606E2">
      <w:start w:val="1"/>
      <w:numFmt w:val="decimal"/>
      <w:lvlText w:val="%1."/>
      <w:lvlJc w:val="left"/>
      <w:pPr>
        <w:ind w:left="1710" w:hanging="99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715B787E"/>
    <w:multiLevelType w:val="hybridMultilevel"/>
    <w:tmpl w:val="A6AA7A9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4" w15:restartNumberingAfterBreak="0">
    <w:nsid w:val="734F65A1"/>
    <w:multiLevelType w:val="hybridMultilevel"/>
    <w:tmpl w:val="4C54A8A4"/>
    <w:lvl w:ilvl="0" w:tplc="0419000F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DAF7555"/>
    <w:multiLevelType w:val="hybridMultilevel"/>
    <w:tmpl w:val="A6AA7A9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17"/>
  </w:num>
  <w:num w:numId="2">
    <w:abstractNumId w:val="1"/>
  </w:num>
  <w:num w:numId="3">
    <w:abstractNumId w:val="7"/>
  </w:num>
  <w:num w:numId="4">
    <w:abstractNumId w:val="4"/>
  </w:num>
  <w:num w:numId="5">
    <w:abstractNumId w:val="24"/>
  </w:num>
  <w:num w:numId="6">
    <w:abstractNumId w:val="13"/>
  </w:num>
  <w:num w:numId="7">
    <w:abstractNumId w:val="5"/>
  </w:num>
  <w:num w:numId="8">
    <w:abstractNumId w:val="16"/>
  </w:num>
  <w:num w:numId="9">
    <w:abstractNumId w:val="10"/>
  </w:num>
  <w:num w:numId="10">
    <w:abstractNumId w:val="14"/>
  </w:num>
  <w:num w:numId="11">
    <w:abstractNumId w:val="23"/>
  </w:num>
  <w:num w:numId="12">
    <w:abstractNumId w:val="25"/>
  </w:num>
  <w:num w:numId="13">
    <w:abstractNumId w:val="18"/>
  </w:num>
  <w:num w:numId="14">
    <w:abstractNumId w:val="11"/>
  </w:num>
  <w:num w:numId="15">
    <w:abstractNumId w:val="19"/>
  </w:num>
  <w:num w:numId="16">
    <w:abstractNumId w:val="21"/>
  </w:num>
  <w:num w:numId="17">
    <w:abstractNumId w:val="12"/>
  </w:num>
  <w:num w:numId="18">
    <w:abstractNumId w:val="0"/>
  </w:num>
  <w:num w:numId="19">
    <w:abstractNumId w:val="2"/>
  </w:num>
  <w:num w:numId="20">
    <w:abstractNumId w:val="9"/>
  </w:num>
  <w:num w:numId="21">
    <w:abstractNumId w:val="22"/>
  </w:num>
  <w:num w:numId="22">
    <w:abstractNumId w:val="15"/>
  </w:num>
  <w:num w:numId="23">
    <w:abstractNumId w:val="3"/>
  </w:num>
  <w:num w:numId="24">
    <w:abstractNumId w:val="6"/>
  </w:num>
  <w:num w:numId="25">
    <w:abstractNumId w:val="8"/>
  </w:num>
  <w:num w:numId="26">
    <w:abstractNumId w:val="20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"/>
  <w:autoHyphenation/>
  <w:hyphenationZone w:val="357"/>
  <w:doNotHyphenateCaps/>
  <w:drawingGridHorizontalSpacing w:val="120"/>
  <w:drawingGridVerticalSpacing w:val="11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82E"/>
    <w:rsid w:val="00000B60"/>
    <w:rsid w:val="00000C6D"/>
    <w:rsid w:val="00007832"/>
    <w:rsid w:val="00011334"/>
    <w:rsid w:val="000128AF"/>
    <w:rsid w:val="00014D42"/>
    <w:rsid w:val="00021FAE"/>
    <w:rsid w:val="00027E93"/>
    <w:rsid w:val="00030CED"/>
    <w:rsid w:val="00033DF0"/>
    <w:rsid w:val="000342B3"/>
    <w:rsid w:val="00036206"/>
    <w:rsid w:val="00036298"/>
    <w:rsid w:val="0003731C"/>
    <w:rsid w:val="0003774F"/>
    <w:rsid w:val="00042B27"/>
    <w:rsid w:val="000438DF"/>
    <w:rsid w:val="00045861"/>
    <w:rsid w:val="00045F34"/>
    <w:rsid w:val="000462D6"/>
    <w:rsid w:val="00046D0E"/>
    <w:rsid w:val="00047364"/>
    <w:rsid w:val="00052B2F"/>
    <w:rsid w:val="00054662"/>
    <w:rsid w:val="00054AC7"/>
    <w:rsid w:val="00055108"/>
    <w:rsid w:val="00055998"/>
    <w:rsid w:val="00057879"/>
    <w:rsid w:val="00066E0F"/>
    <w:rsid w:val="000719FF"/>
    <w:rsid w:val="000720FF"/>
    <w:rsid w:val="000736C5"/>
    <w:rsid w:val="00093D89"/>
    <w:rsid w:val="000979BF"/>
    <w:rsid w:val="000A5F7F"/>
    <w:rsid w:val="000C7149"/>
    <w:rsid w:val="000C73FE"/>
    <w:rsid w:val="000D02CA"/>
    <w:rsid w:val="000D3D98"/>
    <w:rsid w:val="000D3F8B"/>
    <w:rsid w:val="000E193D"/>
    <w:rsid w:val="000E5F76"/>
    <w:rsid w:val="000F1007"/>
    <w:rsid w:val="000F242B"/>
    <w:rsid w:val="000F3418"/>
    <w:rsid w:val="000F5C65"/>
    <w:rsid w:val="000F741B"/>
    <w:rsid w:val="001001D0"/>
    <w:rsid w:val="0010096D"/>
    <w:rsid w:val="00105998"/>
    <w:rsid w:val="0010713B"/>
    <w:rsid w:val="00115C12"/>
    <w:rsid w:val="00117C1C"/>
    <w:rsid w:val="00120079"/>
    <w:rsid w:val="00121908"/>
    <w:rsid w:val="0012439D"/>
    <w:rsid w:val="00127FBD"/>
    <w:rsid w:val="0013252F"/>
    <w:rsid w:val="001376EE"/>
    <w:rsid w:val="00137F32"/>
    <w:rsid w:val="001454CB"/>
    <w:rsid w:val="001474BD"/>
    <w:rsid w:val="00147891"/>
    <w:rsid w:val="00151240"/>
    <w:rsid w:val="00156253"/>
    <w:rsid w:val="00164965"/>
    <w:rsid w:val="00166A92"/>
    <w:rsid w:val="00167C77"/>
    <w:rsid w:val="00171351"/>
    <w:rsid w:val="00171DB3"/>
    <w:rsid w:val="00172563"/>
    <w:rsid w:val="00174325"/>
    <w:rsid w:val="001743A6"/>
    <w:rsid w:val="00175EFC"/>
    <w:rsid w:val="00177DFC"/>
    <w:rsid w:val="001809C7"/>
    <w:rsid w:val="00180E9C"/>
    <w:rsid w:val="001816DD"/>
    <w:rsid w:val="0018362F"/>
    <w:rsid w:val="00185E76"/>
    <w:rsid w:val="00190D41"/>
    <w:rsid w:val="00193141"/>
    <w:rsid w:val="001945ED"/>
    <w:rsid w:val="00194784"/>
    <w:rsid w:val="001B0484"/>
    <w:rsid w:val="001B0FF9"/>
    <w:rsid w:val="001B340F"/>
    <w:rsid w:val="001B52A7"/>
    <w:rsid w:val="001C0E63"/>
    <w:rsid w:val="001C3CE4"/>
    <w:rsid w:val="001C6655"/>
    <w:rsid w:val="001D3AFB"/>
    <w:rsid w:val="001D6A4C"/>
    <w:rsid w:val="001E13F5"/>
    <w:rsid w:val="001E21D8"/>
    <w:rsid w:val="001E3400"/>
    <w:rsid w:val="001E385F"/>
    <w:rsid w:val="001E3881"/>
    <w:rsid w:val="001E7FEF"/>
    <w:rsid w:val="001F0E34"/>
    <w:rsid w:val="00200ADF"/>
    <w:rsid w:val="0020120F"/>
    <w:rsid w:val="00202762"/>
    <w:rsid w:val="00202DB0"/>
    <w:rsid w:val="002036A3"/>
    <w:rsid w:val="00205C2B"/>
    <w:rsid w:val="00211749"/>
    <w:rsid w:val="00217E73"/>
    <w:rsid w:val="00220F17"/>
    <w:rsid w:val="00223B24"/>
    <w:rsid w:val="0022486B"/>
    <w:rsid w:val="00226AD0"/>
    <w:rsid w:val="00227092"/>
    <w:rsid w:val="002278A8"/>
    <w:rsid w:val="0023392A"/>
    <w:rsid w:val="00233E4F"/>
    <w:rsid w:val="00237113"/>
    <w:rsid w:val="00242DF9"/>
    <w:rsid w:val="00242E65"/>
    <w:rsid w:val="00245149"/>
    <w:rsid w:val="00247F80"/>
    <w:rsid w:val="002509B1"/>
    <w:rsid w:val="002513EE"/>
    <w:rsid w:val="00251DB1"/>
    <w:rsid w:val="00254021"/>
    <w:rsid w:val="00255BCD"/>
    <w:rsid w:val="00257499"/>
    <w:rsid w:val="0026040E"/>
    <w:rsid w:val="002639F3"/>
    <w:rsid w:val="00270071"/>
    <w:rsid w:val="00272B7F"/>
    <w:rsid w:val="0027590C"/>
    <w:rsid w:val="00280C92"/>
    <w:rsid w:val="0028106B"/>
    <w:rsid w:val="0028251C"/>
    <w:rsid w:val="00287B0A"/>
    <w:rsid w:val="00292D5D"/>
    <w:rsid w:val="0029788E"/>
    <w:rsid w:val="002A58A0"/>
    <w:rsid w:val="002A71F5"/>
    <w:rsid w:val="002B56AB"/>
    <w:rsid w:val="002C2BAF"/>
    <w:rsid w:val="002C3825"/>
    <w:rsid w:val="002D4878"/>
    <w:rsid w:val="002E2489"/>
    <w:rsid w:val="002E4CAC"/>
    <w:rsid w:val="002E5E01"/>
    <w:rsid w:val="002E5EC7"/>
    <w:rsid w:val="002F06B4"/>
    <w:rsid w:val="002F1716"/>
    <w:rsid w:val="002F2B3E"/>
    <w:rsid w:val="002F5489"/>
    <w:rsid w:val="002F5BD2"/>
    <w:rsid w:val="003005FA"/>
    <w:rsid w:val="0030584F"/>
    <w:rsid w:val="00305EB7"/>
    <w:rsid w:val="00313371"/>
    <w:rsid w:val="00317DCA"/>
    <w:rsid w:val="00324593"/>
    <w:rsid w:val="003252F0"/>
    <w:rsid w:val="00332969"/>
    <w:rsid w:val="003356D9"/>
    <w:rsid w:val="00335EF7"/>
    <w:rsid w:val="00341ABB"/>
    <w:rsid w:val="003440A0"/>
    <w:rsid w:val="003458E6"/>
    <w:rsid w:val="00346CA3"/>
    <w:rsid w:val="00347B86"/>
    <w:rsid w:val="00350B8C"/>
    <w:rsid w:val="00357C6F"/>
    <w:rsid w:val="00357DEB"/>
    <w:rsid w:val="003609D5"/>
    <w:rsid w:val="00361934"/>
    <w:rsid w:val="00365A16"/>
    <w:rsid w:val="00370431"/>
    <w:rsid w:val="0037241A"/>
    <w:rsid w:val="00372EB8"/>
    <w:rsid w:val="00381076"/>
    <w:rsid w:val="00382176"/>
    <w:rsid w:val="00382DF9"/>
    <w:rsid w:val="003831FA"/>
    <w:rsid w:val="003925DE"/>
    <w:rsid w:val="00392A68"/>
    <w:rsid w:val="003A1B0C"/>
    <w:rsid w:val="003B009A"/>
    <w:rsid w:val="003B02C9"/>
    <w:rsid w:val="003B53B1"/>
    <w:rsid w:val="003B7B2E"/>
    <w:rsid w:val="003C0B9C"/>
    <w:rsid w:val="003C2CB6"/>
    <w:rsid w:val="003C34CB"/>
    <w:rsid w:val="003C3B9F"/>
    <w:rsid w:val="003C6489"/>
    <w:rsid w:val="003C6B5A"/>
    <w:rsid w:val="003D76BC"/>
    <w:rsid w:val="003E401E"/>
    <w:rsid w:val="003E4919"/>
    <w:rsid w:val="003E4F68"/>
    <w:rsid w:val="003E5BAA"/>
    <w:rsid w:val="003F079F"/>
    <w:rsid w:val="003F11DA"/>
    <w:rsid w:val="003F4176"/>
    <w:rsid w:val="003F7B5C"/>
    <w:rsid w:val="00400BEB"/>
    <w:rsid w:val="004026E4"/>
    <w:rsid w:val="00402ED9"/>
    <w:rsid w:val="00405B5C"/>
    <w:rsid w:val="00405CE3"/>
    <w:rsid w:val="004060D5"/>
    <w:rsid w:val="00407D98"/>
    <w:rsid w:val="00414590"/>
    <w:rsid w:val="00416000"/>
    <w:rsid w:val="004214DB"/>
    <w:rsid w:val="004237D2"/>
    <w:rsid w:val="00426275"/>
    <w:rsid w:val="0042708A"/>
    <w:rsid w:val="004307EC"/>
    <w:rsid w:val="00434B0C"/>
    <w:rsid w:val="00434E84"/>
    <w:rsid w:val="004406E2"/>
    <w:rsid w:val="0044232C"/>
    <w:rsid w:val="00445309"/>
    <w:rsid w:val="00445D07"/>
    <w:rsid w:val="00446DF4"/>
    <w:rsid w:val="00451E54"/>
    <w:rsid w:val="00454724"/>
    <w:rsid w:val="0045487E"/>
    <w:rsid w:val="004564D0"/>
    <w:rsid w:val="00461810"/>
    <w:rsid w:val="00462959"/>
    <w:rsid w:val="00464281"/>
    <w:rsid w:val="00470A18"/>
    <w:rsid w:val="00474999"/>
    <w:rsid w:val="00476E0E"/>
    <w:rsid w:val="00480A3D"/>
    <w:rsid w:val="00483EEB"/>
    <w:rsid w:val="0048657B"/>
    <w:rsid w:val="004868A7"/>
    <w:rsid w:val="004961F7"/>
    <w:rsid w:val="0049738D"/>
    <w:rsid w:val="004A29A6"/>
    <w:rsid w:val="004A3C4E"/>
    <w:rsid w:val="004B0604"/>
    <w:rsid w:val="004B0D02"/>
    <w:rsid w:val="004B1052"/>
    <w:rsid w:val="004B1C39"/>
    <w:rsid w:val="004B3FDD"/>
    <w:rsid w:val="004B4F1D"/>
    <w:rsid w:val="004B7836"/>
    <w:rsid w:val="004C3CDC"/>
    <w:rsid w:val="004C497F"/>
    <w:rsid w:val="004D0C72"/>
    <w:rsid w:val="004D1E23"/>
    <w:rsid w:val="004D4D88"/>
    <w:rsid w:val="004D7E04"/>
    <w:rsid w:val="004E35B1"/>
    <w:rsid w:val="004F5412"/>
    <w:rsid w:val="004F61D4"/>
    <w:rsid w:val="004F7CE4"/>
    <w:rsid w:val="005010BD"/>
    <w:rsid w:val="00504F27"/>
    <w:rsid w:val="00507B92"/>
    <w:rsid w:val="00510410"/>
    <w:rsid w:val="00511F0B"/>
    <w:rsid w:val="00522220"/>
    <w:rsid w:val="005234A4"/>
    <w:rsid w:val="005236B6"/>
    <w:rsid w:val="00523880"/>
    <w:rsid w:val="00525BF3"/>
    <w:rsid w:val="00530E2B"/>
    <w:rsid w:val="005337F7"/>
    <w:rsid w:val="0053508E"/>
    <w:rsid w:val="00535737"/>
    <w:rsid w:val="00536DE1"/>
    <w:rsid w:val="00537ADE"/>
    <w:rsid w:val="00537B55"/>
    <w:rsid w:val="00537D69"/>
    <w:rsid w:val="00547625"/>
    <w:rsid w:val="0055365E"/>
    <w:rsid w:val="00554F8B"/>
    <w:rsid w:val="0055523A"/>
    <w:rsid w:val="00556064"/>
    <w:rsid w:val="00556D54"/>
    <w:rsid w:val="00557425"/>
    <w:rsid w:val="00562557"/>
    <w:rsid w:val="00566CCE"/>
    <w:rsid w:val="005670EC"/>
    <w:rsid w:val="0056792D"/>
    <w:rsid w:val="00573A7A"/>
    <w:rsid w:val="005834B9"/>
    <w:rsid w:val="00586040"/>
    <w:rsid w:val="00587F50"/>
    <w:rsid w:val="0059382E"/>
    <w:rsid w:val="0059448C"/>
    <w:rsid w:val="005944CC"/>
    <w:rsid w:val="005A07D3"/>
    <w:rsid w:val="005A1DF2"/>
    <w:rsid w:val="005A261A"/>
    <w:rsid w:val="005A2A59"/>
    <w:rsid w:val="005A6F38"/>
    <w:rsid w:val="005A7823"/>
    <w:rsid w:val="005B0215"/>
    <w:rsid w:val="005B142D"/>
    <w:rsid w:val="005B333E"/>
    <w:rsid w:val="005B5DE0"/>
    <w:rsid w:val="005C2766"/>
    <w:rsid w:val="005C4630"/>
    <w:rsid w:val="005D2AE2"/>
    <w:rsid w:val="005D2D00"/>
    <w:rsid w:val="005D313F"/>
    <w:rsid w:val="005D4B86"/>
    <w:rsid w:val="005D644E"/>
    <w:rsid w:val="005D6B70"/>
    <w:rsid w:val="005E0587"/>
    <w:rsid w:val="005E290A"/>
    <w:rsid w:val="005E5DFB"/>
    <w:rsid w:val="005F07B9"/>
    <w:rsid w:val="005F0956"/>
    <w:rsid w:val="005F25EE"/>
    <w:rsid w:val="005F64AD"/>
    <w:rsid w:val="006013C3"/>
    <w:rsid w:val="00601BF6"/>
    <w:rsid w:val="0061066E"/>
    <w:rsid w:val="00615BBD"/>
    <w:rsid w:val="00617E29"/>
    <w:rsid w:val="006223FD"/>
    <w:rsid w:val="0062584D"/>
    <w:rsid w:val="00632097"/>
    <w:rsid w:val="00632C6A"/>
    <w:rsid w:val="00634C1F"/>
    <w:rsid w:val="00640E61"/>
    <w:rsid w:val="006452B5"/>
    <w:rsid w:val="00650A91"/>
    <w:rsid w:val="00654246"/>
    <w:rsid w:val="00661140"/>
    <w:rsid w:val="0066191D"/>
    <w:rsid w:val="00665A86"/>
    <w:rsid w:val="00665DEF"/>
    <w:rsid w:val="00665E34"/>
    <w:rsid w:val="00671FFD"/>
    <w:rsid w:val="006741C3"/>
    <w:rsid w:val="00674617"/>
    <w:rsid w:val="00684F99"/>
    <w:rsid w:val="00685745"/>
    <w:rsid w:val="00686716"/>
    <w:rsid w:val="00687D3E"/>
    <w:rsid w:val="00690762"/>
    <w:rsid w:val="00697B7E"/>
    <w:rsid w:val="006A2E74"/>
    <w:rsid w:val="006B180C"/>
    <w:rsid w:val="006B1BA5"/>
    <w:rsid w:val="006C65EA"/>
    <w:rsid w:val="006D05D8"/>
    <w:rsid w:val="006D09AD"/>
    <w:rsid w:val="006D0FDD"/>
    <w:rsid w:val="006D2127"/>
    <w:rsid w:val="006E1268"/>
    <w:rsid w:val="006E3961"/>
    <w:rsid w:val="006E69D6"/>
    <w:rsid w:val="006E6D94"/>
    <w:rsid w:val="00700626"/>
    <w:rsid w:val="00703BFB"/>
    <w:rsid w:val="00703C32"/>
    <w:rsid w:val="007055B3"/>
    <w:rsid w:val="0070799C"/>
    <w:rsid w:val="00713470"/>
    <w:rsid w:val="00725D2E"/>
    <w:rsid w:val="007271B4"/>
    <w:rsid w:val="00727A78"/>
    <w:rsid w:val="00730894"/>
    <w:rsid w:val="00730981"/>
    <w:rsid w:val="00733BEA"/>
    <w:rsid w:val="00737ED2"/>
    <w:rsid w:val="0074060A"/>
    <w:rsid w:val="00743C45"/>
    <w:rsid w:val="00745849"/>
    <w:rsid w:val="007465B9"/>
    <w:rsid w:val="00750243"/>
    <w:rsid w:val="007508B7"/>
    <w:rsid w:val="00750A49"/>
    <w:rsid w:val="00753BF0"/>
    <w:rsid w:val="00755593"/>
    <w:rsid w:val="00755C61"/>
    <w:rsid w:val="007563B2"/>
    <w:rsid w:val="00763F73"/>
    <w:rsid w:val="0077120E"/>
    <w:rsid w:val="00773F24"/>
    <w:rsid w:val="0077405A"/>
    <w:rsid w:val="00775D53"/>
    <w:rsid w:val="00782406"/>
    <w:rsid w:val="00783FE9"/>
    <w:rsid w:val="00784F83"/>
    <w:rsid w:val="0078580E"/>
    <w:rsid w:val="007901B2"/>
    <w:rsid w:val="00794130"/>
    <w:rsid w:val="00795D2D"/>
    <w:rsid w:val="007966AA"/>
    <w:rsid w:val="007A1FCD"/>
    <w:rsid w:val="007A7C1E"/>
    <w:rsid w:val="007A7EDF"/>
    <w:rsid w:val="007C188B"/>
    <w:rsid w:val="007C4B3E"/>
    <w:rsid w:val="007C6130"/>
    <w:rsid w:val="007E20BB"/>
    <w:rsid w:val="007E2CED"/>
    <w:rsid w:val="007E5B66"/>
    <w:rsid w:val="007E689E"/>
    <w:rsid w:val="007E6B9A"/>
    <w:rsid w:val="007F08DA"/>
    <w:rsid w:val="007F3ECE"/>
    <w:rsid w:val="00803264"/>
    <w:rsid w:val="0080407E"/>
    <w:rsid w:val="00804DC3"/>
    <w:rsid w:val="0080683C"/>
    <w:rsid w:val="008104F0"/>
    <w:rsid w:val="00812653"/>
    <w:rsid w:val="008167A9"/>
    <w:rsid w:val="00817BA4"/>
    <w:rsid w:val="00823B66"/>
    <w:rsid w:val="00832D28"/>
    <w:rsid w:val="00841B51"/>
    <w:rsid w:val="008435C5"/>
    <w:rsid w:val="00851A5C"/>
    <w:rsid w:val="0085298C"/>
    <w:rsid w:val="0085362B"/>
    <w:rsid w:val="00861097"/>
    <w:rsid w:val="0086143D"/>
    <w:rsid w:val="008659D1"/>
    <w:rsid w:val="008669FF"/>
    <w:rsid w:val="008706BD"/>
    <w:rsid w:val="00871FAA"/>
    <w:rsid w:val="008726C0"/>
    <w:rsid w:val="00873828"/>
    <w:rsid w:val="0087427C"/>
    <w:rsid w:val="00875EF7"/>
    <w:rsid w:val="00877CAC"/>
    <w:rsid w:val="00882D6F"/>
    <w:rsid w:val="00883538"/>
    <w:rsid w:val="0088375B"/>
    <w:rsid w:val="00884F79"/>
    <w:rsid w:val="00887E44"/>
    <w:rsid w:val="008A114B"/>
    <w:rsid w:val="008A3155"/>
    <w:rsid w:val="008A7940"/>
    <w:rsid w:val="008B4030"/>
    <w:rsid w:val="008C1E1D"/>
    <w:rsid w:val="008C610E"/>
    <w:rsid w:val="008C76E9"/>
    <w:rsid w:val="008C797A"/>
    <w:rsid w:val="008C7E78"/>
    <w:rsid w:val="008D102D"/>
    <w:rsid w:val="008D1593"/>
    <w:rsid w:val="008D70A9"/>
    <w:rsid w:val="008E1DAB"/>
    <w:rsid w:val="008E2EF1"/>
    <w:rsid w:val="008E4BF4"/>
    <w:rsid w:val="008E5CB0"/>
    <w:rsid w:val="008F3B70"/>
    <w:rsid w:val="008F55BF"/>
    <w:rsid w:val="009021D0"/>
    <w:rsid w:val="009034E7"/>
    <w:rsid w:val="0090444B"/>
    <w:rsid w:val="009077CF"/>
    <w:rsid w:val="009220E8"/>
    <w:rsid w:val="00922CFA"/>
    <w:rsid w:val="00925A30"/>
    <w:rsid w:val="009303C2"/>
    <w:rsid w:val="00933B09"/>
    <w:rsid w:val="0094143F"/>
    <w:rsid w:val="0094441F"/>
    <w:rsid w:val="0094675F"/>
    <w:rsid w:val="009471D3"/>
    <w:rsid w:val="00962EAD"/>
    <w:rsid w:val="00964A40"/>
    <w:rsid w:val="00966897"/>
    <w:rsid w:val="009718D5"/>
    <w:rsid w:val="009739C1"/>
    <w:rsid w:val="00976805"/>
    <w:rsid w:val="00984C08"/>
    <w:rsid w:val="009862AA"/>
    <w:rsid w:val="009938FF"/>
    <w:rsid w:val="00995BA3"/>
    <w:rsid w:val="009962F3"/>
    <w:rsid w:val="00997AE7"/>
    <w:rsid w:val="00997DC1"/>
    <w:rsid w:val="009A04B8"/>
    <w:rsid w:val="009A092F"/>
    <w:rsid w:val="009A2528"/>
    <w:rsid w:val="009A3F7A"/>
    <w:rsid w:val="009A65F0"/>
    <w:rsid w:val="009B7DA6"/>
    <w:rsid w:val="009D0DF7"/>
    <w:rsid w:val="009D4CC4"/>
    <w:rsid w:val="009E2F48"/>
    <w:rsid w:val="009E3521"/>
    <w:rsid w:val="009E39CE"/>
    <w:rsid w:val="009E7C3C"/>
    <w:rsid w:val="009F738C"/>
    <w:rsid w:val="009F7BCF"/>
    <w:rsid w:val="00A02603"/>
    <w:rsid w:val="00A04C00"/>
    <w:rsid w:val="00A07092"/>
    <w:rsid w:val="00A1110B"/>
    <w:rsid w:val="00A1228F"/>
    <w:rsid w:val="00A15C62"/>
    <w:rsid w:val="00A1734A"/>
    <w:rsid w:val="00A17ECD"/>
    <w:rsid w:val="00A2209E"/>
    <w:rsid w:val="00A23A52"/>
    <w:rsid w:val="00A24033"/>
    <w:rsid w:val="00A27B77"/>
    <w:rsid w:val="00A27C2C"/>
    <w:rsid w:val="00A3162A"/>
    <w:rsid w:val="00A373D1"/>
    <w:rsid w:val="00A43CCF"/>
    <w:rsid w:val="00A462F5"/>
    <w:rsid w:val="00A531CD"/>
    <w:rsid w:val="00A55CB2"/>
    <w:rsid w:val="00A55FE3"/>
    <w:rsid w:val="00A60FA8"/>
    <w:rsid w:val="00A6218A"/>
    <w:rsid w:val="00A646BE"/>
    <w:rsid w:val="00A64DCF"/>
    <w:rsid w:val="00A655C7"/>
    <w:rsid w:val="00A75076"/>
    <w:rsid w:val="00A763B7"/>
    <w:rsid w:val="00A828E1"/>
    <w:rsid w:val="00A82BD6"/>
    <w:rsid w:val="00A83BD4"/>
    <w:rsid w:val="00A840F2"/>
    <w:rsid w:val="00A879F6"/>
    <w:rsid w:val="00A968D9"/>
    <w:rsid w:val="00A975A8"/>
    <w:rsid w:val="00A97C2C"/>
    <w:rsid w:val="00AA15D4"/>
    <w:rsid w:val="00AA3D93"/>
    <w:rsid w:val="00AA7A3B"/>
    <w:rsid w:val="00AB50E7"/>
    <w:rsid w:val="00AB58E0"/>
    <w:rsid w:val="00AC210A"/>
    <w:rsid w:val="00AC243C"/>
    <w:rsid w:val="00AD2CED"/>
    <w:rsid w:val="00AD2D71"/>
    <w:rsid w:val="00AD3D5D"/>
    <w:rsid w:val="00AD52F7"/>
    <w:rsid w:val="00AD7CF1"/>
    <w:rsid w:val="00AE1C93"/>
    <w:rsid w:val="00AE283A"/>
    <w:rsid w:val="00AE4996"/>
    <w:rsid w:val="00AE66C7"/>
    <w:rsid w:val="00B00CEC"/>
    <w:rsid w:val="00B00D8E"/>
    <w:rsid w:val="00B033DE"/>
    <w:rsid w:val="00B034B5"/>
    <w:rsid w:val="00B03BA4"/>
    <w:rsid w:val="00B0554A"/>
    <w:rsid w:val="00B07416"/>
    <w:rsid w:val="00B10203"/>
    <w:rsid w:val="00B10869"/>
    <w:rsid w:val="00B131C8"/>
    <w:rsid w:val="00B1427D"/>
    <w:rsid w:val="00B15791"/>
    <w:rsid w:val="00B17303"/>
    <w:rsid w:val="00B17521"/>
    <w:rsid w:val="00B23BC6"/>
    <w:rsid w:val="00B25022"/>
    <w:rsid w:val="00B3035F"/>
    <w:rsid w:val="00B303CB"/>
    <w:rsid w:val="00B35A1B"/>
    <w:rsid w:val="00B37A54"/>
    <w:rsid w:val="00B41C3B"/>
    <w:rsid w:val="00B42D00"/>
    <w:rsid w:val="00B4310D"/>
    <w:rsid w:val="00B44D07"/>
    <w:rsid w:val="00B54E2D"/>
    <w:rsid w:val="00B55445"/>
    <w:rsid w:val="00B559EF"/>
    <w:rsid w:val="00B57E3F"/>
    <w:rsid w:val="00B608F3"/>
    <w:rsid w:val="00B64D64"/>
    <w:rsid w:val="00B64F38"/>
    <w:rsid w:val="00B70E53"/>
    <w:rsid w:val="00B76202"/>
    <w:rsid w:val="00B76796"/>
    <w:rsid w:val="00B80147"/>
    <w:rsid w:val="00B8267B"/>
    <w:rsid w:val="00B83618"/>
    <w:rsid w:val="00B923CF"/>
    <w:rsid w:val="00B9289E"/>
    <w:rsid w:val="00B9298D"/>
    <w:rsid w:val="00B9370C"/>
    <w:rsid w:val="00B93B72"/>
    <w:rsid w:val="00BA178D"/>
    <w:rsid w:val="00BA799A"/>
    <w:rsid w:val="00BB3406"/>
    <w:rsid w:val="00BB4A97"/>
    <w:rsid w:val="00BB4BB5"/>
    <w:rsid w:val="00BC255A"/>
    <w:rsid w:val="00BC493E"/>
    <w:rsid w:val="00BC6E0F"/>
    <w:rsid w:val="00BD0B63"/>
    <w:rsid w:val="00BD267E"/>
    <w:rsid w:val="00BD2EAB"/>
    <w:rsid w:val="00BD6B94"/>
    <w:rsid w:val="00BD6E7D"/>
    <w:rsid w:val="00BE1987"/>
    <w:rsid w:val="00BE1A71"/>
    <w:rsid w:val="00BE33C5"/>
    <w:rsid w:val="00BE48B0"/>
    <w:rsid w:val="00BF056B"/>
    <w:rsid w:val="00BF490B"/>
    <w:rsid w:val="00BF686E"/>
    <w:rsid w:val="00C0058E"/>
    <w:rsid w:val="00C00828"/>
    <w:rsid w:val="00C049F2"/>
    <w:rsid w:val="00C0756E"/>
    <w:rsid w:val="00C10A5F"/>
    <w:rsid w:val="00C24E34"/>
    <w:rsid w:val="00C254A9"/>
    <w:rsid w:val="00C33722"/>
    <w:rsid w:val="00C33C4C"/>
    <w:rsid w:val="00C370D7"/>
    <w:rsid w:val="00C41B87"/>
    <w:rsid w:val="00C61A13"/>
    <w:rsid w:val="00C625FB"/>
    <w:rsid w:val="00C62A43"/>
    <w:rsid w:val="00C649CE"/>
    <w:rsid w:val="00C734C9"/>
    <w:rsid w:val="00C736A2"/>
    <w:rsid w:val="00C749E0"/>
    <w:rsid w:val="00C756CA"/>
    <w:rsid w:val="00C7647F"/>
    <w:rsid w:val="00C82D40"/>
    <w:rsid w:val="00C835A5"/>
    <w:rsid w:val="00C83AEF"/>
    <w:rsid w:val="00C87702"/>
    <w:rsid w:val="00C87BBC"/>
    <w:rsid w:val="00C9262F"/>
    <w:rsid w:val="00C92752"/>
    <w:rsid w:val="00C9295D"/>
    <w:rsid w:val="00C93FD0"/>
    <w:rsid w:val="00CA0338"/>
    <w:rsid w:val="00CA477D"/>
    <w:rsid w:val="00CA78D6"/>
    <w:rsid w:val="00CB1F99"/>
    <w:rsid w:val="00CB289F"/>
    <w:rsid w:val="00CB28C7"/>
    <w:rsid w:val="00CB2B4C"/>
    <w:rsid w:val="00CB485C"/>
    <w:rsid w:val="00CB59E5"/>
    <w:rsid w:val="00CB6377"/>
    <w:rsid w:val="00CB7368"/>
    <w:rsid w:val="00CB7A43"/>
    <w:rsid w:val="00CC0113"/>
    <w:rsid w:val="00CC131C"/>
    <w:rsid w:val="00CC2A9F"/>
    <w:rsid w:val="00CC3EAA"/>
    <w:rsid w:val="00CC780C"/>
    <w:rsid w:val="00CC7FA5"/>
    <w:rsid w:val="00CD23C9"/>
    <w:rsid w:val="00CD3FD1"/>
    <w:rsid w:val="00CD5C7D"/>
    <w:rsid w:val="00CD7414"/>
    <w:rsid w:val="00CE17A4"/>
    <w:rsid w:val="00CE628B"/>
    <w:rsid w:val="00CF0734"/>
    <w:rsid w:val="00CF0886"/>
    <w:rsid w:val="00D0236B"/>
    <w:rsid w:val="00D0443A"/>
    <w:rsid w:val="00D10C67"/>
    <w:rsid w:val="00D11E83"/>
    <w:rsid w:val="00D145E0"/>
    <w:rsid w:val="00D168B4"/>
    <w:rsid w:val="00D20CE6"/>
    <w:rsid w:val="00D2411F"/>
    <w:rsid w:val="00D26269"/>
    <w:rsid w:val="00D31913"/>
    <w:rsid w:val="00D346EF"/>
    <w:rsid w:val="00D364C9"/>
    <w:rsid w:val="00D37D4F"/>
    <w:rsid w:val="00D40EB7"/>
    <w:rsid w:val="00D4485E"/>
    <w:rsid w:val="00D60858"/>
    <w:rsid w:val="00D64628"/>
    <w:rsid w:val="00D65D8C"/>
    <w:rsid w:val="00D66A4E"/>
    <w:rsid w:val="00D66C70"/>
    <w:rsid w:val="00D75242"/>
    <w:rsid w:val="00D80129"/>
    <w:rsid w:val="00D80F48"/>
    <w:rsid w:val="00D82D01"/>
    <w:rsid w:val="00D83D31"/>
    <w:rsid w:val="00D945A6"/>
    <w:rsid w:val="00D9463F"/>
    <w:rsid w:val="00DA33E7"/>
    <w:rsid w:val="00DA4FEA"/>
    <w:rsid w:val="00DA7675"/>
    <w:rsid w:val="00DB3D49"/>
    <w:rsid w:val="00DB4369"/>
    <w:rsid w:val="00DB5189"/>
    <w:rsid w:val="00DB6514"/>
    <w:rsid w:val="00DB7FD3"/>
    <w:rsid w:val="00DC2D61"/>
    <w:rsid w:val="00DC486F"/>
    <w:rsid w:val="00DD2F6F"/>
    <w:rsid w:val="00DD311F"/>
    <w:rsid w:val="00DD4384"/>
    <w:rsid w:val="00DD4913"/>
    <w:rsid w:val="00DE14D9"/>
    <w:rsid w:val="00DE15A7"/>
    <w:rsid w:val="00DE294E"/>
    <w:rsid w:val="00DE359B"/>
    <w:rsid w:val="00DE3961"/>
    <w:rsid w:val="00DE49CD"/>
    <w:rsid w:val="00DE635D"/>
    <w:rsid w:val="00DE6BF4"/>
    <w:rsid w:val="00DF2472"/>
    <w:rsid w:val="00DF2E9F"/>
    <w:rsid w:val="00DF37F2"/>
    <w:rsid w:val="00DF59E3"/>
    <w:rsid w:val="00DF6A1F"/>
    <w:rsid w:val="00DF742A"/>
    <w:rsid w:val="00DF74D1"/>
    <w:rsid w:val="00E00474"/>
    <w:rsid w:val="00E0232D"/>
    <w:rsid w:val="00E02DAA"/>
    <w:rsid w:val="00E05B1F"/>
    <w:rsid w:val="00E11DAC"/>
    <w:rsid w:val="00E14BDA"/>
    <w:rsid w:val="00E318FE"/>
    <w:rsid w:val="00E33B5F"/>
    <w:rsid w:val="00E3497F"/>
    <w:rsid w:val="00E34CD7"/>
    <w:rsid w:val="00E376D9"/>
    <w:rsid w:val="00E4003C"/>
    <w:rsid w:val="00E415CC"/>
    <w:rsid w:val="00E46E79"/>
    <w:rsid w:val="00E47510"/>
    <w:rsid w:val="00E503E2"/>
    <w:rsid w:val="00E50615"/>
    <w:rsid w:val="00E50B6B"/>
    <w:rsid w:val="00E52B0F"/>
    <w:rsid w:val="00E55F94"/>
    <w:rsid w:val="00E567BF"/>
    <w:rsid w:val="00E56E31"/>
    <w:rsid w:val="00E57373"/>
    <w:rsid w:val="00E6099E"/>
    <w:rsid w:val="00E62045"/>
    <w:rsid w:val="00E67D7C"/>
    <w:rsid w:val="00E70E54"/>
    <w:rsid w:val="00E740E1"/>
    <w:rsid w:val="00E761B3"/>
    <w:rsid w:val="00E87433"/>
    <w:rsid w:val="00E87A24"/>
    <w:rsid w:val="00E92E5D"/>
    <w:rsid w:val="00E95C3D"/>
    <w:rsid w:val="00E967DD"/>
    <w:rsid w:val="00E97585"/>
    <w:rsid w:val="00EA4C44"/>
    <w:rsid w:val="00EA6BFF"/>
    <w:rsid w:val="00EB2409"/>
    <w:rsid w:val="00EB2B09"/>
    <w:rsid w:val="00EB5932"/>
    <w:rsid w:val="00EC0448"/>
    <w:rsid w:val="00EC19C8"/>
    <w:rsid w:val="00EC2221"/>
    <w:rsid w:val="00EC3976"/>
    <w:rsid w:val="00EC4C0D"/>
    <w:rsid w:val="00EC58EB"/>
    <w:rsid w:val="00EC5E21"/>
    <w:rsid w:val="00EC74BB"/>
    <w:rsid w:val="00ED39EC"/>
    <w:rsid w:val="00ED400A"/>
    <w:rsid w:val="00ED4F1E"/>
    <w:rsid w:val="00ED52BB"/>
    <w:rsid w:val="00ED6884"/>
    <w:rsid w:val="00EE42DA"/>
    <w:rsid w:val="00EE657A"/>
    <w:rsid w:val="00EF022D"/>
    <w:rsid w:val="00EF109E"/>
    <w:rsid w:val="00EF1554"/>
    <w:rsid w:val="00EF25D5"/>
    <w:rsid w:val="00EF67DF"/>
    <w:rsid w:val="00F000FF"/>
    <w:rsid w:val="00F07F5E"/>
    <w:rsid w:val="00F104AF"/>
    <w:rsid w:val="00F10EF6"/>
    <w:rsid w:val="00F13ADF"/>
    <w:rsid w:val="00F14327"/>
    <w:rsid w:val="00F1527C"/>
    <w:rsid w:val="00F159FA"/>
    <w:rsid w:val="00F23B8A"/>
    <w:rsid w:val="00F2404D"/>
    <w:rsid w:val="00F25BE0"/>
    <w:rsid w:val="00F276C1"/>
    <w:rsid w:val="00F3055A"/>
    <w:rsid w:val="00F327AC"/>
    <w:rsid w:val="00F346E0"/>
    <w:rsid w:val="00F36FB7"/>
    <w:rsid w:val="00F40EDB"/>
    <w:rsid w:val="00F5064C"/>
    <w:rsid w:val="00F56B6B"/>
    <w:rsid w:val="00F63A33"/>
    <w:rsid w:val="00F66368"/>
    <w:rsid w:val="00F67B37"/>
    <w:rsid w:val="00F7049C"/>
    <w:rsid w:val="00F70817"/>
    <w:rsid w:val="00F76B8B"/>
    <w:rsid w:val="00F85C71"/>
    <w:rsid w:val="00F9018F"/>
    <w:rsid w:val="00FA33CA"/>
    <w:rsid w:val="00FA7866"/>
    <w:rsid w:val="00FB2B57"/>
    <w:rsid w:val="00FB4CEC"/>
    <w:rsid w:val="00FB4E45"/>
    <w:rsid w:val="00FB6DF4"/>
    <w:rsid w:val="00FC0BC4"/>
    <w:rsid w:val="00FC1A2E"/>
    <w:rsid w:val="00FC5C6A"/>
    <w:rsid w:val="00FD1869"/>
    <w:rsid w:val="00FE3A0D"/>
    <w:rsid w:val="00FE4B46"/>
    <w:rsid w:val="00FF287A"/>
    <w:rsid w:val="00FF3A09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AF73F5BF-6994-4D6C-9054-C30EF8FC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00828"/>
    <w:pPr>
      <w:autoSpaceDE w:val="0"/>
      <w:autoSpaceDN w:val="0"/>
    </w:pPr>
    <w:rPr>
      <w:sz w:val="24"/>
      <w:szCs w:val="24"/>
    </w:rPr>
  </w:style>
  <w:style w:type="paragraph" w:styleId="10">
    <w:name w:val="heading 1"/>
    <w:basedOn w:val="a0"/>
    <w:next w:val="a0"/>
    <w:link w:val="11"/>
    <w:qFormat/>
    <w:rsid w:val="00066E0F"/>
    <w:pPr>
      <w:widowControl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2">
    <w:name w:val="heading 2"/>
    <w:basedOn w:val="a0"/>
    <w:next w:val="a0"/>
    <w:link w:val="20"/>
    <w:qFormat/>
    <w:rsid w:val="0080683C"/>
    <w:pPr>
      <w:keepNext/>
      <w:autoSpaceDE/>
      <w:autoSpaceDN/>
      <w:jc w:val="center"/>
      <w:outlineLvl w:val="1"/>
    </w:pPr>
    <w:rPr>
      <w:b/>
      <w:b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80683C"/>
    <w:pPr>
      <w:keepNext/>
      <w:autoSpaceDE/>
      <w:autoSpaceDN/>
      <w:ind w:firstLine="567"/>
      <w:outlineLvl w:val="2"/>
    </w:pPr>
    <w:rPr>
      <w:sz w:val="28"/>
      <w:szCs w:val="28"/>
      <w:lang w:val="x-none" w:eastAsia="x-none"/>
    </w:rPr>
  </w:style>
  <w:style w:type="paragraph" w:styleId="4">
    <w:name w:val="heading 4"/>
    <w:basedOn w:val="a0"/>
    <w:next w:val="a0"/>
    <w:link w:val="40"/>
    <w:qFormat/>
    <w:rsid w:val="0080683C"/>
    <w:pPr>
      <w:keepNext/>
      <w:autoSpaceDE/>
      <w:autoSpaceDN/>
      <w:jc w:val="center"/>
      <w:outlineLvl w:val="3"/>
    </w:pPr>
    <w:rPr>
      <w:b/>
      <w:bCs/>
      <w:color w:val="000000"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qFormat/>
    <w:rsid w:val="0080683C"/>
    <w:pPr>
      <w:keepNext/>
      <w:autoSpaceDE/>
      <w:autoSpaceDN/>
      <w:outlineLvl w:val="4"/>
    </w:pPr>
    <w:rPr>
      <w:b/>
      <w:bCs/>
      <w:sz w:val="28"/>
      <w:szCs w:val="28"/>
      <w:lang w:val="x-none" w:eastAsia="x-none"/>
    </w:rPr>
  </w:style>
  <w:style w:type="paragraph" w:styleId="6">
    <w:name w:val="heading 6"/>
    <w:basedOn w:val="a0"/>
    <w:next w:val="a0"/>
    <w:link w:val="60"/>
    <w:qFormat/>
    <w:rsid w:val="0080683C"/>
    <w:pPr>
      <w:autoSpaceDE/>
      <w:autoSpaceDN/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0"/>
    <w:next w:val="a0"/>
    <w:link w:val="70"/>
    <w:qFormat/>
    <w:rsid w:val="0080683C"/>
    <w:pPr>
      <w:autoSpaceDE/>
      <w:autoSpaceDN/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0"/>
    <w:qFormat/>
    <w:rsid w:val="0080683C"/>
    <w:pPr>
      <w:autoSpaceDE/>
      <w:autoSpaceDN/>
      <w:spacing w:before="240" w:after="60"/>
      <w:outlineLvl w:val="7"/>
    </w:pPr>
    <w:rPr>
      <w:i/>
      <w:iCs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B00CEC"/>
    <w:pPr>
      <w:jc w:val="both"/>
    </w:pPr>
    <w:rPr>
      <w:sz w:val="28"/>
      <w:szCs w:val="28"/>
      <w:lang w:val="x-none" w:eastAsia="x-none"/>
    </w:rPr>
  </w:style>
  <w:style w:type="paragraph" w:customStyle="1" w:styleId="a6">
    <w:name w:val="Таблицы (моноширинный)"/>
    <w:basedOn w:val="a0"/>
    <w:next w:val="a0"/>
    <w:rsid w:val="00066E0F"/>
    <w:pPr>
      <w:widowControl w:val="0"/>
      <w:adjustRightInd w:val="0"/>
      <w:jc w:val="both"/>
    </w:pPr>
    <w:rPr>
      <w:rFonts w:ascii="Courier New" w:hAnsi="Courier New" w:cs="Courier New"/>
    </w:rPr>
  </w:style>
  <w:style w:type="table" w:styleId="a7">
    <w:name w:val="Table Grid"/>
    <w:basedOn w:val="a2"/>
    <w:rsid w:val="00066E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0"/>
    <w:link w:val="a9"/>
    <w:semiHidden/>
    <w:rsid w:val="00382DF9"/>
    <w:rPr>
      <w:rFonts w:ascii="Tahoma" w:hAnsi="Tahoma" w:cs="Tahoma"/>
      <w:sz w:val="16"/>
      <w:szCs w:val="16"/>
    </w:rPr>
  </w:style>
  <w:style w:type="paragraph" w:styleId="aa">
    <w:name w:val="header"/>
    <w:basedOn w:val="a0"/>
    <w:link w:val="ab"/>
    <w:uiPriority w:val="99"/>
    <w:rsid w:val="00E11DAC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c">
    <w:name w:val="page number"/>
    <w:basedOn w:val="a1"/>
    <w:rsid w:val="00E11DAC"/>
  </w:style>
  <w:style w:type="paragraph" w:styleId="ad">
    <w:name w:val="footer"/>
    <w:basedOn w:val="a0"/>
    <w:link w:val="ae"/>
    <w:rsid w:val="00E11DAC"/>
    <w:pPr>
      <w:tabs>
        <w:tab w:val="center" w:pos="4677"/>
        <w:tab w:val="right" w:pos="9355"/>
      </w:tabs>
    </w:pPr>
  </w:style>
  <w:style w:type="paragraph" w:customStyle="1" w:styleId="Heading">
    <w:name w:val="Heading"/>
    <w:rsid w:val="00392A68"/>
    <w:pPr>
      <w:autoSpaceDE w:val="0"/>
      <w:autoSpaceDN w:val="0"/>
      <w:adjustRightInd w:val="0"/>
    </w:pPr>
    <w:rPr>
      <w:rFonts w:ascii="Arial" w:hAnsi="Arial" w:cs="Arial"/>
      <w:sz w:val="28"/>
      <w:szCs w:val="28"/>
    </w:rPr>
  </w:style>
  <w:style w:type="character" w:styleId="af">
    <w:name w:val="Hyperlink"/>
    <w:rsid w:val="00510410"/>
    <w:rPr>
      <w:color w:val="0000FF"/>
      <w:u w:val="single"/>
    </w:rPr>
  </w:style>
  <w:style w:type="paragraph" w:customStyle="1" w:styleId="ConsPlusNonformat">
    <w:name w:val="ConsPlusNonformat"/>
    <w:rsid w:val="007C4B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Верхний колонтитул Знак"/>
    <w:link w:val="aa"/>
    <w:uiPriority w:val="99"/>
    <w:rsid w:val="003F7B5C"/>
    <w:rPr>
      <w:sz w:val="24"/>
      <w:szCs w:val="24"/>
    </w:rPr>
  </w:style>
  <w:style w:type="paragraph" w:styleId="af0">
    <w:name w:val="Body Text"/>
    <w:basedOn w:val="a0"/>
    <w:link w:val="af1"/>
    <w:unhideWhenUsed/>
    <w:rsid w:val="003458E6"/>
    <w:pPr>
      <w:spacing w:after="120"/>
    </w:pPr>
    <w:rPr>
      <w:lang w:val="x-none" w:eastAsia="x-none"/>
    </w:rPr>
  </w:style>
  <w:style w:type="character" w:customStyle="1" w:styleId="af1">
    <w:name w:val="Основной текст Знак"/>
    <w:link w:val="af0"/>
    <w:rsid w:val="003458E6"/>
    <w:rPr>
      <w:sz w:val="24"/>
      <w:szCs w:val="24"/>
    </w:rPr>
  </w:style>
  <w:style w:type="paragraph" w:customStyle="1" w:styleId="21">
    <w:name w:val="Основной текст 21"/>
    <w:basedOn w:val="a0"/>
    <w:rsid w:val="003458E6"/>
    <w:pPr>
      <w:suppressAutoHyphens/>
      <w:autoSpaceDE/>
      <w:autoSpaceDN/>
    </w:pPr>
    <w:rPr>
      <w:sz w:val="28"/>
      <w:szCs w:val="20"/>
      <w:lang w:eastAsia="ar-SA"/>
    </w:rPr>
  </w:style>
  <w:style w:type="paragraph" w:customStyle="1" w:styleId="ConsPlusNormal">
    <w:name w:val="ConsPlusNormal"/>
    <w:next w:val="a0"/>
    <w:rsid w:val="003458E6"/>
    <w:pPr>
      <w:widowControl w:val="0"/>
      <w:suppressAutoHyphens/>
      <w:autoSpaceDE w:val="0"/>
      <w:ind w:firstLine="720"/>
    </w:pPr>
    <w:rPr>
      <w:sz w:val="24"/>
      <w:szCs w:val="24"/>
    </w:rPr>
  </w:style>
  <w:style w:type="paragraph" w:customStyle="1" w:styleId="ConsPlusCell">
    <w:name w:val="ConsPlusCell"/>
    <w:rsid w:val="00773F24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ConsPlusTitle">
    <w:name w:val="ConsPlusTitle"/>
    <w:rsid w:val="0037241A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character" w:customStyle="1" w:styleId="11">
    <w:name w:val="Заголовок 1 Знак"/>
    <w:link w:val="10"/>
    <w:rsid w:val="0037241A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f2">
    <w:name w:val="Знак Знак Знак Знак Знак Знак Знак Знак Знак Знак"/>
    <w:basedOn w:val="a0"/>
    <w:rsid w:val="0037241A"/>
    <w:pPr>
      <w:autoSpaceDE/>
      <w:autoSpaceDN/>
      <w:spacing w:after="160" w:line="240" w:lineRule="exact"/>
    </w:pPr>
    <w:rPr>
      <w:rFonts w:ascii="Verdana" w:eastAsia="Calibri" w:hAnsi="Verdana"/>
      <w:lang w:val="en-US" w:eastAsia="en-US"/>
    </w:rPr>
  </w:style>
  <w:style w:type="paragraph" w:customStyle="1" w:styleId="12">
    <w:name w:val="Абзац списка1"/>
    <w:basedOn w:val="a0"/>
    <w:rsid w:val="0037241A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HeaderChar">
    <w:name w:val="Header Char"/>
    <w:rsid w:val="0037241A"/>
    <w:rPr>
      <w:rFonts w:ascii="Calibri" w:eastAsia="Times New Roman" w:hAnsi="Calibri" w:cs="Times New Roman"/>
      <w:sz w:val="22"/>
    </w:rPr>
  </w:style>
  <w:style w:type="character" w:customStyle="1" w:styleId="ae">
    <w:name w:val="Нижний колонтитул Знак"/>
    <w:link w:val="ad"/>
    <w:rsid w:val="0037241A"/>
    <w:rPr>
      <w:sz w:val="24"/>
      <w:szCs w:val="24"/>
      <w:lang w:val="ru-RU" w:eastAsia="ru-RU" w:bidi="ar-SA"/>
    </w:rPr>
  </w:style>
  <w:style w:type="character" w:customStyle="1" w:styleId="a9">
    <w:name w:val="Текст выноски Знак"/>
    <w:link w:val="a8"/>
    <w:semiHidden/>
    <w:rsid w:val="0037241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 Знак Знак Знак Знак Знак"/>
    <w:basedOn w:val="a0"/>
    <w:rsid w:val="0037241A"/>
    <w:pPr>
      <w:autoSpaceDE/>
      <w:autoSpaceDN/>
      <w:spacing w:before="100" w:beforeAutospacing="1" w:after="100" w:afterAutospacing="1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13">
    <w:name w:val="Знак1 Знак Знак"/>
    <w:basedOn w:val="a0"/>
    <w:rsid w:val="0037241A"/>
    <w:pPr>
      <w:autoSpaceDE/>
      <w:autoSpaceDN/>
      <w:spacing w:before="100" w:beforeAutospacing="1" w:after="100" w:afterAutospacing="1"/>
    </w:pPr>
    <w:rPr>
      <w:rFonts w:ascii="Tahoma" w:eastAsia="Calibri" w:hAnsi="Tahom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0683C"/>
    <w:rPr>
      <w:b/>
      <w:b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80683C"/>
    <w:rPr>
      <w:sz w:val="28"/>
      <w:szCs w:val="28"/>
      <w:lang w:val="x-none" w:eastAsia="x-none"/>
    </w:rPr>
  </w:style>
  <w:style w:type="character" w:customStyle="1" w:styleId="40">
    <w:name w:val="Заголовок 4 Знак"/>
    <w:link w:val="4"/>
    <w:rsid w:val="0080683C"/>
    <w:rPr>
      <w:b/>
      <w:bCs/>
      <w:color w:val="000000"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80683C"/>
    <w:rPr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link w:val="6"/>
    <w:rsid w:val="0080683C"/>
    <w:rPr>
      <w:b/>
      <w:bCs/>
      <w:sz w:val="22"/>
      <w:szCs w:val="22"/>
      <w:lang w:val="x-none" w:eastAsia="x-none"/>
    </w:rPr>
  </w:style>
  <w:style w:type="character" w:customStyle="1" w:styleId="70">
    <w:name w:val="Заголовок 7 Знак"/>
    <w:link w:val="7"/>
    <w:rsid w:val="0080683C"/>
    <w:rPr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80683C"/>
    <w:rPr>
      <w:i/>
      <w:iCs/>
      <w:sz w:val="24"/>
      <w:szCs w:val="24"/>
      <w:lang w:val="x-none" w:eastAsia="x-none"/>
    </w:rPr>
  </w:style>
  <w:style w:type="paragraph" w:customStyle="1" w:styleId="af4">
    <w:name w:val="Нормальный"/>
    <w:rsid w:val="0080683C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0"/>
    <w:qFormat/>
    <w:rsid w:val="0080683C"/>
    <w:pPr>
      <w:autoSpaceDE/>
      <w:autoSpaceDN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Normal (Web)"/>
    <w:basedOn w:val="a0"/>
    <w:unhideWhenUsed/>
    <w:rsid w:val="0080683C"/>
    <w:pPr>
      <w:autoSpaceDE/>
      <w:autoSpaceDN/>
      <w:spacing w:before="100" w:beforeAutospacing="1" w:after="100" w:afterAutospacing="1"/>
    </w:pPr>
  </w:style>
  <w:style w:type="character" w:customStyle="1" w:styleId="a5">
    <w:name w:val="Основной текст с отступом Знак"/>
    <w:link w:val="a4"/>
    <w:locked/>
    <w:rsid w:val="0080683C"/>
    <w:rPr>
      <w:sz w:val="28"/>
      <w:szCs w:val="28"/>
    </w:rPr>
  </w:style>
  <w:style w:type="paragraph" w:customStyle="1" w:styleId="22">
    <w:name w:val="Знак Знак2"/>
    <w:basedOn w:val="a0"/>
    <w:rsid w:val="0080683C"/>
    <w:pPr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Normal">
    <w:name w:val="ConsNormal"/>
    <w:rsid w:val="008068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7">
    <w:name w:val="Название"/>
    <w:basedOn w:val="a0"/>
    <w:link w:val="af8"/>
    <w:qFormat/>
    <w:rsid w:val="0080683C"/>
    <w:pPr>
      <w:autoSpaceDE/>
      <w:autoSpaceDN/>
      <w:jc w:val="center"/>
    </w:pPr>
    <w:rPr>
      <w:b/>
      <w:bCs/>
      <w:sz w:val="28"/>
      <w:szCs w:val="28"/>
      <w:lang w:val="x-none" w:eastAsia="x-none"/>
    </w:rPr>
  </w:style>
  <w:style w:type="character" w:customStyle="1" w:styleId="af8">
    <w:name w:val="Название Знак"/>
    <w:link w:val="af7"/>
    <w:rsid w:val="0080683C"/>
    <w:rPr>
      <w:b/>
      <w:bCs/>
      <w:sz w:val="28"/>
      <w:szCs w:val="28"/>
      <w:lang w:val="x-none" w:eastAsia="x-none"/>
    </w:rPr>
  </w:style>
  <w:style w:type="paragraph" w:styleId="23">
    <w:name w:val="Body Text Indent 2"/>
    <w:basedOn w:val="a0"/>
    <w:link w:val="24"/>
    <w:rsid w:val="0080683C"/>
    <w:pPr>
      <w:autoSpaceDE/>
      <w:autoSpaceDN/>
      <w:ind w:firstLine="720"/>
      <w:jc w:val="both"/>
    </w:pPr>
    <w:rPr>
      <w:sz w:val="28"/>
      <w:szCs w:val="28"/>
      <w:lang w:val="x-none" w:eastAsia="x-none"/>
    </w:rPr>
  </w:style>
  <w:style w:type="character" w:customStyle="1" w:styleId="24">
    <w:name w:val="Основной текст с отступом 2 Знак"/>
    <w:link w:val="23"/>
    <w:rsid w:val="0080683C"/>
    <w:rPr>
      <w:sz w:val="28"/>
      <w:szCs w:val="28"/>
      <w:lang w:val="x-none" w:eastAsia="x-none"/>
    </w:rPr>
  </w:style>
  <w:style w:type="paragraph" w:customStyle="1" w:styleId="Courier14">
    <w:name w:val="Courier14"/>
    <w:basedOn w:val="a0"/>
    <w:rsid w:val="0080683C"/>
    <w:pPr>
      <w:autoSpaceDE/>
      <w:autoSpaceDN/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Times12">
    <w:name w:val="Times12"/>
    <w:basedOn w:val="a0"/>
    <w:rsid w:val="0080683C"/>
    <w:pPr>
      <w:autoSpaceDE/>
      <w:autoSpaceDN/>
      <w:ind w:firstLine="851"/>
      <w:jc w:val="both"/>
    </w:pPr>
  </w:style>
  <w:style w:type="paragraph" w:styleId="31">
    <w:name w:val="Body Text Indent 3"/>
    <w:basedOn w:val="a0"/>
    <w:link w:val="32"/>
    <w:rsid w:val="0080683C"/>
    <w:pPr>
      <w:autoSpaceDE/>
      <w:autoSpaceDN/>
      <w:spacing w:line="360" w:lineRule="auto"/>
      <w:ind w:firstLine="284"/>
      <w:jc w:val="both"/>
    </w:pPr>
    <w:rPr>
      <w:sz w:val="28"/>
      <w:szCs w:val="28"/>
      <w:lang w:val="x-none" w:eastAsia="x-none"/>
    </w:rPr>
  </w:style>
  <w:style w:type="character" w:customStyle="1" w:styleId="32">
    <w:name w:val="Основной текст с отступом 3 Знак"/>
    <w:link w:val="31"/>
    <w:rsid w:val="0080683C"/>
    <w:rPr>
      <w:sz w:val="28"/>
      <w:szCs w:val="28"/>
      <w:lang w:val="x-none" w:eastAsia="x-none"/>
    </w:rPr>
  </w:style>
  <w:style w:type="paragraph" w:styleId="33">
    <w:name w:val="Body Text 3"/>
    <w:basedOn w:val="a0"/>
    <w:link w:val="34"/>
    <w:rsid w:val="0080683C"/>
    <w:pPr>
      <w:autoSpaceDE/>
      <w:autoSpaceDN/>
      <w:jc w:val="center"/>
    </w:pPr>
    <w:rPr>
      <w:b/>
      <w:bCs/>
      <w:sz w:val="28"/>
      <w:szCs w:val="28"/>
      <w:lang w:val="x-none" w:eastAsia="x-none"/>
    </w:rPr>
  </w:style>
  <w:style w:type="character" w:customStyle="1" w:styleId="34">
    <w:name w:val="Основной текст 3 Знак"/>
    <w:link w:val="33"/>
    <w:rsid w:val="0080683C"/>
    <w:rPr>
      <w:b/>
      <w:bCs/>
      <w:sz w:val="28"/>
      <w:szCs w:val="28"/>
      <w:lang w:val="x-none" w:eastAsia="x-none"/>
    </w:rPr>
  </w:style>
  <w:style w:type="paragraph" w:styleId="af9">
    <w:name w:val="Plain Text"/>
    <w:basedOn w:val="a0"/>
    <w:link w:val="afa"/>
    <w:rsid w:val="0080683C"/>
    <w:pPr>
      <w:autoSpaceDE/>
      <w:autoSpaceDN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a">
    <w:name w:val="Текст Знак"/>
    <w:link w:val="af9"/>
    <w:rsid w:val="0080683C"/>
    <w:rPr>
      <w:rFonts w:ascii="Courier New" w:hAnsi="Courier New"/>
      <w:lang w:val="x-none" w:eastAsia="x-none"/>
    </w:rPr>
  </w:style>
  <w:style w:type="paragraph" w:customStyle="1" w:styleId="Times14">
    <w:name w:val="Times14"/>
    <w:basedOn w:val="a0"/>
    <w:rsid w:val="0080683C"/>
    <w:pPr>
      <w:autoSpaceDE/>
      <w:autoSpaceDN/>
      <w:ind w:firstLine="851"/>
      <w:jc w:val="both"/>
    </w:pPr>
    <w:rPr>
      <w:sz w:val="28"/>
      <w:szCs w:val="28"/>
    </w:rPr>
  </w:style>
  <w:style w:type="paragraph" w:customStyle="1" w:styleId="Courier12">
    <w:name w:val="Courier12"/>
    <w:basedOn w:val="a0"/>
    <w:rsid w:val="0080683C"/>
    <w:pPr>
      <w:autoSpaceDE/>
      <w:autoSpaceDN/>
      <w:ind w:firstLine="851"/>
      <w:jc w:val="both"/>
    </w:pPr>
    <w:rPr>
      <w:rFonts w:ascii="Courier New" w:hAnsi="Courier New" w:cs="Courier New"/>
    </w:rPr>
  </w:style>
  <w:style w:type="paragraph" w:customStyle="1" w:styleId="Arial14">
    <w:name w:val="Arial14"/>
    <w:basedOn w:val="a0"/>
    <w:rsid w:val="0080683C"/>
    <w:pPr>
      <w:autoSpaceDE/>
      <w:autoSpaceDN/>
      <w:ind w:firstLine="851"/>
      <w:jc w:val="both"/>
    </w:pPr>
    <w:rPr>
      <w:rFonts w:ascii="Arial" w:hAnsi="Arial" w:cs="Arial"/>
      <w:sz w:val="28"/>
      <w:szCs w:val="28"/>
    </w:rPr>
  </w:style>
  <w:style w:type="paragraph" w:customStyle="1" w:styleId="Arial12">
    <w:name w:val="Arial12"/>
    <w:basedOn w:val="a0"/>
    <w:rsid w:val="0080683C"/>
    <w:pPr>
      <w:autoSpaceDE/>
      <w:autoSpaceDN/>
      <w:ind w:firstLine="851"/>
      <w:jc w:val="both"/>
    </w:pPr>
    <w:rPr>
      <w:rFonts w:ascii="Arial" w:hAnsi="Arial" w:cs="Arial"/>
    </w:rPr>
  </w:style>
  <w:style w:type="paragraph" w:customStyle="1" w:styleId="ConsNonformat">
    <w:name w:val="ConsNonformat"/>
    <w:rsid w:val="0080683C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80683C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25">
    <w:name w:val="Основной текст 2 Знак"/>
    <w:rsid w:val="0080683C"/>
    <w:rPr>
      <w:rFonts w:cs="Times New Roman"/>
      <w:sz w:val="24"/>
      <w:szCs w:val="24"/>
      <w:lang w:val="ru-RU" w:eastAsia="ru-RU"/>
    </w:rPr>
  </w:style>
  <w:style w:type="paragraph" w:customStyle="1" w:styleId="afb">
    <w:name w:val="Знак Знак Знак"/>
    <w:basedOn w:val="a0"/>
    <w:autoRedefine/>
    <w:rsid w:val="0080683C"/>
    <w:pPr>
      <w:autoSpaceDE/>
      <w:autoSpaceDN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4">
    <w:name w:val="Знак Знак Знак1"/>
    <w:basedOn w:val="a0"/>
    <w:autoRedefine/>
    <w:rsid w:val="0080683C"/>
    <w:pPr>
      <w:autoSpaceDE/>
      <w:autoSpaceDN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5">
    <w:name w:val="Знак1 Знак Знак Знак"/>
    <w:basedOn w:val="a0"/>
    <w:rsid w:val="0080683C"/>
    <w:pPr>
      <w:widowControl w:val="0"/>
      <w:autoSpaceDE/>
      <w:autoSpaceDN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6">
    <w:name w:val="Знак Знак Знак2"/>
    <w:basedOn w:val="a0"/>
    <w:autoRedefine/>
    <w:rsid w:val="0080683C"/>
    <w:pPr>
      <w:autoSpaceDE/>
      <w:autoSpaceDN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35">
    <w:name w:val="Знак Знак Знак3"/>
    <w:basedOn w:val="a0"/>
    <w:autoRedefine/>
    <w:rsid w:val="0080683C"/>
    <w:pPr>
      <w:autoSpaceDE/>
      <w:autoSpaceDN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">
    <w:name w:val="Знак Знак Знак Знак Знак Знак Знак Знак Знак1"/>
    <w:basedOn w:val="a0"/>
    <w:rsid w:val="0080683C"/>
    <w:pPr>
      <w:numPr>
        <w:numId w:val="20"/>
      </w:numPr>
      <w:tabs>
        <w:tab w:val="clear" w:pos="1571"/>
      </w:tabs>
      <w:autoSpaceDE/>
      <w:autoSpaceDN/>
      <w:spacing w:before="100" w:beforeAutospacing="1" w:after="100" w:afterAutospacing="1"/>
      <w:ind w:firstLine="0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">
    <w:name w:val="Нумерованный абзац"/>
    <w:rsid w:val="0080683C"/>
    <w:pPr>
      <w:numPr>
        <w:numId w:val="5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c">
    <w:name w:val="Заголовок текста"/>
    <w:rsid w:val="0080683C"/>
    <w:pPr>
      <w:spacing w:after="240"/>
      <w:jc w:val="center"/>
    </w:pPr>
    <w:rPr>
      <w:b/>
      <w:noProof/>
      <w:sz w:val="28"/>
    </w:rPr>
  </w:style>
  <w:style w:type="paragraph" w:customStyle="1" w:styleId="afd">
    <w:name w:val="Текст постановления"/>
    <w:rsid w:val="0080683C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7">
    <w:name w:val="Знак Знак Знак Знак Знак Знак Знак Знак Знак2"/>
    <w:basedOn w:val="a0"/>
    <w:rsid w:val="0080683C"/>
    <w:pPr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e">
    <w:name w:val="Знак Знак Знак Знак Знак"/>
    <w:basedOn w:val="a0"/>
    <w:rsid w:val="0080683C"/>
    <w:pPr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">
    <w:name w:val="footnote text"/>
    <w:basedOn w:val="a0"/>
    <w:link w:val="aff0"/>
    <w:rsid w:val="0080683C"/>
    <w:pPr>
      <w:autoSpaceDE/>
      <w:autoSpaceDN/>
    </w:pPr>
    <w:rPr>
      <w:sz w:val="20"/>
      <w:lang w:val="x-none" w:eastAsia="x-none"/>
    </w:rPr>
  </w:style>
  <w:style w:type="character" w:customStyle="1" w:styleId="aff0">
    <w:name w:val="Текст сноски Знак"/>
    <w:link w:val="aff"/>
    <w:rsid w:val="0080683C"/>
    <w:rPr>
      <w:szCs w:val="24"/>
      <w:lang w:val="x-none" w:eastAsia="x-none"/>
    </w:rPr>
  </w:style>
  <w:style w:type="paragraph" w:customStyle="1" w:styleId="Pro-Gramma">
    <w:name w:val="Pro-Gramma"/>
    <w:basedOn w:val="a0"/>
    <w:link w:val="Pro-Gramma0"/>
    <w:rsid w:val="0080683C"/>
    <w:pPr>
      <w:autoSpaceDE/>
      <w:autoSpaceDN/>
      <w:spacing w:before="120" w:line="288" w:lineRule="auto"/>
      <w:ind w:left="1134"/>
      <w:jc w:val="both"/>
    </w:pPr>
    <w:rPr>
      <w:rFonts w:ascii="Georgia" w:hAnsi="Georgia"/>
      <w:lang w:val="x-none" w:eastAsia="en-US"/>
    </w:rPr>
  </w:style>
  <w:style w:type="character" w:customStyle="1" w:styleId="Pro-Gramma0">
    <w:name w:val="Pro-Gramma Знак"/>
    <w:link w:val="Pro-Gramma"/>
    <w:locked/>
    <w:rsid w:val="0080683C"/>
    <w:rPr>
      <w:rFonts w:ascii="Georgia" w:hAnsi="Georgia"/>
      <w:sz w:val="24"/>
      <w:szCs w:val="24"/>
      <w:lang w:val="x-none" w:eastAsia="en-US"/>
    </w:rPr>
  </w:style>
  <w:style w:type="paragraph" w:customStyle="1" w:styleId="110">
    <w:name w:val="Знак1 Знак Знак1"/>
    <w:basedOn w:val="a0"/>
    <w:rsid w:val="0080683C"/>
    <w:pPr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1">
    <w:name w:val="Знак Знак"/>
    <w:basedOn w:val="a0"/>
    <w:rsid w:val="0080683C"/>
    <w:pPr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entry-metaentry-meta-spaced">
    <w:name w:val="entry-meta entry-meta-spaced"/>
    <w:basedOn w:val="a0"/>
    <w:rsid w:val="0080683C"/>
    <w:pPr>
      <w:autoSpaceDE/>
      <w:autoSpaceDN/>
      <w:spacing w:before="100" w:beforeAutospacing="1" w:after="100" w:afterAutospacing="1"/>
    </w:pPr>
  </w:style>
  <w:style w:type="paragraph" w:customStyle="1" w:styleId="36">
    <w:name w:val="Знак Знак3"/>
    <w:basedOn w:val="a0"/>
    <w:rsid w:val="0080683C"/>
    <w:pPr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2">
    <w:name w:val="annotation text"/>
    <w:basedOn w:val="a0"/>
    <w:link w:val="aff3"/>
    <w:rsid w:val="0080683C"/>
    <w:pPr>
      <w:autoSpaceDE/>
      <w:autoSpaceDN/>
    </w:pPr>
    <w:rPr>
      <w:sz w:val="20"/>
      <w:szCs w:val="20"/>
    </w:rPr>
  </w:style>
  <w:style w:type="character" w:customStyle="1" w:styleId="aff3">
    <w:name w:val="Текст примечания Знак"/>
    <w:basedOn w:val="a1"/>
    <w:link w:val="aff2"/>
    <w:rsid w:val="0080683C"/>
  </w:style>
  <w:style w:type="paragraph" w:styleId="aff4">
    <w:name w:val="annotation subject"/>
    <w:basedOn w:val="aff2"/>
    <w:next w:val="aff2"/>
    <w:link w:val="aff5"/>
    <w:rsid w:val="0080683C"/>
    <w:rPr>
      <w:b/>
      <w:bCs/>
      <w:lang w:val="en-US" w:eastAsia="en-US"/>
    </w:rPr>
  </w:style>
  <w:style w:type="character" w:customStyle="1" w:styleId="aff5">
    <w:name w:val="Тема примечания Знак"/>
    <w:link w:val="aff4"/>
    <w:rsid w:val="0080683C"/>
    <w:rPr>
      <w:b/>
      <w:bCs/>
      <w:lang w:val="en-US" w:eastAsia="en-US"/>
    </w:rPr>
  </w:style>
  <w:style w:type="character" w:styleId="aff6">
    <w:name w:val="FollowedHyperlink"/>
    <w:rsid w:val="0080683C"/>
    <w:rPr>
      <w:color w:val="800080"/>
      <w:u w:val="single"/>
    </w:rPr>
  </w:style>
  <w:style w:type="paragraph" w:customStyle="1" w:styleId="xl117">
    <w:name w:val="xl117"/>
    <w:basedOn w:val="a0"/>
    <w:rsid w:val="008068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16">
    <w:name w:val="1"/>
    <w:basedOn w:val="a0"/>
    <w:rsid w:val="0080683C"/>
    <w:pPr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7">
    <w:name w:val="."/>
    <w:rsid w:val="008C1E1D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paragraph" w:customStyle="1" w:styleId="FORMATTEXT">
    <w:name w:val=".FORMATTEXT"/>
    <w:rsid w:val="008C1E1D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character" w:customStyle="1" w:styleId="link">
    <w:name w:val="link"/>
    <w:rsid w:val="00872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4;&#1073;&#1097;&#1072;&#1103;\&#1064;&#1072;&#1073;&#1083;&#1086;&#1085;%20&#1055;&#1086;&#1089;&#1090;&#1072;&#1085;&#1086;&#1074;&#1083;&#1077;&#1085;&#1080;&#1103;%20&#1074;%20WOR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85970-06A2-48C7-9B06-DE8F489DD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Постановления в WORD.dot</Template>
  <TotalTime>0</TotalTime>
  <Pages>37</Pages>
  <Words>9440</Words>
  <Characters>53811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63125</CharactersWithSpaces>
  <SharedDoc>false</SharedDoc>
  <HLinks>
    <vt:vector size="102" baseType="variant">
      <vt:variant>
        <vt:i4>7143473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Par4383</vt:lpwstr>
      </vt:variant>
      <vt:variant>
        <vt:i4>6553659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Par2970</vt:lpwstr>
      </vt:variant>
      <vt:variant>
        <vt:i4>6422586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Par2818</vt:lpwstr>
      </vt:variant>
      <vt:variant>
        <vt:i4>6815798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Par1487</vt:lpwstr>
      </vt:variant>
      <vt:variant>
        <vt:i4>6553659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Par2970</vt:lpwstr>
      </vt:variant>
      <vt:variant>
        <vt:i4>6422586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Par2818</vt:lpwstr>
      </vt:variant>
      <vt:variant>
        <vt:i4>6815798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Par1487</vt:lpwstr>
      </vt:variant>
      <vt:variant>
        <vt:i4>6553659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Par2970</vt:lpwstr>
      </vt:variant>
      <vt:variant>
        <vt:i4>6422586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Par2818</vt:lpwstr>
      </vt:variant>
      <vt:variant>
        <vt:i4>6815798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Par1487</vt:lpwstr>
      </vt:variant>
      <vt:variant>
        <vt:i4>6553659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Par2970</vt:lpwstr>
      </vt:variant>
      <vt:variant>
        <vt:i4>6422586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Par2818</vt:lpwstr>
      </vt:variant>
      <vt:variant>
        <vt:i4>6553659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Par1947</vt:lpwstr>
      </vt:variant>
      <vt:variant>
        <vt:i4>6815798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Par1487</vt:lpwstr>
      </vt:variant>
      <vt:variant>
        <vt:i4>6422582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Par1424</vt:lpwstr>
      </vt:variant>
      <vt:variant>
        <vt:i4>6946871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Par952</vt:lpwstr>
      </vt:variant>
      <vt:variant>
        <vt:i4>6291506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Par302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Anastasiya</dc:creator>
  <cp:keywords/>
  <cp:lastModifiedBy>Pavlychev</cp:lastModifiedBy>
  <cp:revision>2</cp:revision>
  <cp:lastPrinted>2020-12-28T08:26:00Z</cp:lastPrinted>
  <dcterms:created xsi:type="dcterms:W3CDTF">2020-12-29T08:39:00Z</dcterms:created>
  <dcterms:modified xsi:type="dcterms:W3CDTF">2020-12-29T08:39:00Z</dcterms:modified>
</cp:coreProperties>
</file>